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E29" w:rsidRPr="000C5E29" w:rsidRDefault="000C5E29" w:rsidP="00D5638B">
      <w:pPr>
        <w:spacing w:line="240" w:lineRule="auto"/>
        <w:jc w:val="center"/>
        <w:rPr>
          <w:rFonts w:ascii="Times New Roman" w:hAnsi="Times New Roman"/>
          <w:b/>
          <w:bCs/>
          <w:sz w:val="28"/>
        </w:rPr>
      </w:pPr>
      <w:r w:rsidRPr="000C5E29">
        <w:rPr>
          <w:rFonts w:ascii="Times New Roman" w:hAnsi="Times New Roman"/>
          <w:b/>
          <w:bCs/>
          <w:sz w:val="28"/>
        </w:rPr>
        <w:t xml:space="preserve">ТЕРРИТОРИАЛЬНАЯ  ИЗБИРАТЕЛЬНАЯ  КОМИССИЯ </w:t>
      </w:r>
    </w:p>
    <w:p w:rsidR="000C5E29" w:rsidRPr="000C5E29" w:rsidRDefault="000C5E29" w:rsidP="00D5638B">
      <w:pPr>
        <w:spacing w:line="240" w:lineRule="auto"/>
        <w:jc w:val="center"/>
        <w:rPr>
          <w:rFonts w:ascii="Times New Roman" w:hAnsi="Times New Roman"/>
          <w:b/>
          <w:bCs/>
          <w:sz w:val="28"/>
        </w:rPr>
      </w:pPr>
      <w:r w:rsidRPr="000C5E29">
        <w:rPr>
          <w:rFonts w:ascii="Times New Roman" w:hAnsi="Times New Roman"/>
          <w:b/>
          <w:bCs/>
          <w:sz w:val="28"/>
        </w:rPr>
        <w:t>ИССИНСКОГО РАЙОНА ПЕНЗЕНСКОЙ ОБЛАСТИ</w:t>
      </w:r>
    </w:p>
    <w:p w:rsidR="005D0146" w:rsidRPr="005D0146" w:rsidRDefault="005D0146" w:rsidP="00D5638B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C5E29" w:rsidRPr="000C5E29" w:rsidRDefault="000C5E29" w:rsidP="00D5638B">
      <w:pPr>
        <w:spacing w:line="240" w:lineRule="auto"/>
        <w:jc w:val="center"/>
        <w:rPr>
          <w:rFonts w:ascii="Times New Roman" w:hAnsi="Times New Roman"/>
          <w:b/>
          <w:sz w:val="36"/>
        </w:rPr>
      </w:pPr>
      <w:r w:rsidRPr="000C5E29">
        <w:rPr>
          <w:rFonts w:ascii="Times New Roman" w:hAnsi="Times New Roman"/>
          <w:b/>
          <w:sz w:val="36"/>
        </w:rPr>
        <w:t>П О С Т А Н О В Л Е Н И Е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C5E29" w:rsidRPr="000C5E29" w:rsidTr="000C5E29">
        <w:trPr>
          <w:trHeight w:val="213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C5E29" w:rsidRPr="000C5E29" w:rsidRDefault="000C5E29" w:rsidP="00D5638B">
            <w:pPr>
              <w:tabs>
                <w:tab w:val="left" w:pos="2835"/>
                <w:tab w:val="left" w:pos="6237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C5E29">
              <w:rPr>
                <w:rFonts w:ascii="Times New Roman" w:hAnsi="Times New Roman"/>
                <w:sz w:val="28"/>
              </w:rPr>
              <w:t>06.06.2018</w:t>
            </w:r>
          </w:p>
        </w:tc>
        <w:tc>
          <w:tcPr>
            <w:tcW w:w="3261" w:type="dxa"/>
            <w:vAlign w:val="bottom"/>
          </w:tcPr>
          <w:p w:rsidR="000C5E29" w:rsidRPr="00634981" w:rsidRDefault="000C5E29" w:rsidP="00D5638B">
            <w:pPr>
              <w:tabs>
                <w:tab w:val="left" w:pos="2835"/>
                <w:tab w:val="left" w:pos="6237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4" w:type="dxa"/>
            <w:vAlign w:val="bottom"/>
          </w:tcPr>
          <w:p w:rsidR="000C5E29" w:rsidRPr="000C5E29" w:rsidRDefault="000C5E29" w:rsidP="00D5638B">
            <w:pPr>
              <w:tabs>
                <w:tab w:val="left" w:pos="2835"/>
                <w:tab w:val="left" w:pos="6237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C5E29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C5E29" w:rsidRPr="000C5E29" w:rsidRDefault="000C5E29" w:rsidP="00D5638B">
            <w:pPr>
              <w:tabs>
                <w:tab w:val="left" w:pos="2835"/>
                <w:tab w:val="left" w:pos="6237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0C5E29">
              <w:rPr>
                <w:rFonts w:ascii="Times New Roman" w:hAnsi="Times New Roman"/>
                <w:sz w:val="28"/>
              </w:rPr>
              <w:t>53/186</w:t>
            </w:r>
          </w:p>
        </w:tc>
      </w:tr>
    </w:tbl>
    <w:p w:rsidR="000C5E29" w:rsidRPr="00D5638B" w:rsidRDefault="000C5E29" w:rsidP="00D5638B">
      <w:pPr>
        <w:spacing w:line="240" w:lineRule="auto"/>
        <w:ind w:firstLine="851"/>
        <w:jc w:val="center"/>
        <w:rPr>
          <w:rFonts w:ascii="Times New Roman" w:hAnsi="Times New Roman"/>
          <w:sz w:val="16"/>
          <w:szCs w:val="16"/>
          <w:lang w:val="en-US"/>
        </w:rPr>
      </w:pPr>
    </w:p>
    <w:p w:rsidR="00393FAB" w:rsidRPr="00FA1D5A" w:rsidRDefault="00393FAB" w:rsidP="00BF034E">
      <w:pPr>
        <w:spacing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FA1D5A">
        <w:rPr>
          <w:rFonts w:ascii="Times New Roman" w:hAnsi="Times New Roman"/>
          <w:b/>
          <w:bCs/>
          <w:sz w:val="28"/>
          <w:szCs w:val="28"/>
        </w:rPr>
        <w:t xml:space="preserve">О формировании </w:t>
      </w:r>
      <w:r w:rsidR="00F7059A">
        <w:rPr>
          <w:rFonts w:ascii="Times New Roman" w:hAnsi="Times New Roman"/>
          <w:b/>
          <w:bCs/>
          <w:sz w:val="28"/>
          <w:szCs w:val="28"/>
        </w:rPr>
        <w:t>участковых избирательных комиссий</w:t>
      </w:r>
      <w:r w:rsidR="000C5E29" w:rsidRPr="000C5E2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059A">
        <w:rPr>
          <w:rFonts w:ascii="Times New Roman" w:hAnsi="Times New Roman"/>
          <w:b/>
          <w:bCs/>
          <w:sz w:val="28"/>
          <w:szCs w:val="28"/>
        </w:rPr>
        <w:t>избирательных участков</w:t>
      </w:r>
      <w:r w:rsidRPr="00FA1D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059A">
        <w:rPr>
          <w:rFonts w:ascii="Times New Roman" w:hAnsi="Times New Roman"/>
          <w:b/>
          <w:bCs/>
          <w:sz w:val="28"/>
          <w:szCs w:val="28"/>
        </w:rPr>
        <w:t xml:space="preserve"> №№ </w:t>
      </w:r>
      <w:r w:rsidR="002B26C6">
        <w:rPr>
          <w:rFonts w:ascii="Times New Roman" w:hAnsi="Times New Roman"/>
          <w:b/>
          <w:bCs/>
          <w:sz w:val="28"/>
          <w:szCs w:val="28"/>
        </w:rPr>
        <w:t>495-513</w:t>
      </w:r>
    </w:p>
    <w:p w:rsidR="00393FAB" w:rsidRPr="00D5638B" w:rsidRDefault="00BF034E" w:rsidP="00BF034E">
      <w:pPr>
        <w:pStyle w:val="14-15"/>
        <w:rPr>
          <w:sz w:val="26"/>
          <w:szCs w:val="26"/>
        </w:rPr>
      </w:pPr>
      <w:r>
        <w:rPr>
          <w:bCs/>
          <w:sz w:val="26"/>
          <w:szCs w:val="26"/>
        </w:rPr>
        <w:t>В территориальную избирательную комиссию Иссинского района поступило 1</w:t>
      </w:r>
      <w:r w:rsidR="002B26C6">
        <w:rPr>
          <w:bCs/>
          <w:sz w:val="26"/>
          <w:szCs w:val="26"/>
        </w:rPr>
        <w:t>09</w:t>
      </w:r>
      <w:r>
        <w:rPr>
          <w:bCs/>
          <w:sz w:val="26"/>
          <w:szCs w:val="26"/>
        </w:rPr>
        <w:t xml:space="preserve"> предложение кандидатур для назначения в составы участковых </w:t>
      </w:r>
      <w:r w:rsidR="005D0146">
        <w:rPr>
          <w:bCs/>
          <w:sz w:val="26"/>
          <w:szCs w:val="26"/>
        </w:rPr>
        <w:t xml:space="preserve">избирательных </w:t>
      </w:r>
      <w:r>
        <w:rPr>
          <w:bCs/>
          <w:sz w:val="26"/>
          <w:szCs w:val="26"/>
        </w:rPr>
        <w:t xml:space="preserve">комиссий. Из них: </w:t>
      </w:r>
      <w:r w:rsidR="002B26C6">
        <w:rPr>
          <w:bCs/>
        </w:rPr>
        <w:t>19</w:t>
      </w:r>
      <w:r w:rsidRPr="00BF034E">
        <w:rPr>
          <w:bCs/>
        </w:rPr>
        <w:t xml:space="preserve"> </w:t>
      </w:r>
      <w:r w:rsidR="002B26C6">
        <w:rPr>
          <w:bCs/>
        </w:rPr>
        <w:t xml:space="preserve">- </w:t>
      </w:r>
      <w:r w:rsidRPr="00BF034E">
        <w:rPr>
          <w:bCs/>
        </w:rPr>
        <w:t>от Иссинского местного отделения Всероссийской политической партии "Единая Россия"; 1</w:t>
      </w:r>
      <w:r w:rsidR="002B26C6">
        <w:rPr>
          <w:bCs/>
        </w:rPr>
        <w:t>0 -</w:t>
      </w:r>
      <w:r w:rsidRPr="00BF034E">
        <w:rPr>
          <w:bCs/>
        </w:rPr>
        <w:t xml:space="preserve"> от ПЕНЗЕНСКОГО ОБЛАСТНОГО ОТДЕЛЕНИЯ политической партии "КОММУНИСТИЧЕСКАЯ ПАРТИЯ РОССИЙСКОЙ ФЕДЕРАЦИИ"; 20</w:t>
      </w:r>
      <w:r w:rsidR="002B26C6">
        <w:rPr>
          <w:bCs/>
        </w:rPr>
        <w:t xml:space="preserve"> -</w:t>
      </w:r>
      <w:r w:rsidRPr="00BF034E">
        <w:rPr>
          <w:bCs/>
        </w:rPr>
        <w:t xml:space="preserve"> от </w:t>
      </w:r>
      <w:r w:rsidRPr="00BF034E">
        <w:t xml:space="preserve">Пензенского регионального отделения Политической партии ЛДПР-Либерально-демократической партии России; </w:t>
      </w:r>
      <w:r w:rsidR="002B26C6">
        <w:t>19 -</w:t>
      </w:r>
      <w:r w:rsidRPr="00BF034E">
        <w:t xml:space="preserve"> от Регионального отделения Политической партии СПРАВЕДЛИВАЯ РОССИЯ в Пензенской области и 4</w:t>
      </w:r>
      <w:r w:rsidR="002B26C6">
        <w:t>1 -</w:t>
      </w:r>
      <w:r w:rsidRPr="00BF034E">
        <w:t xml:space="preserve"> от собраний избирателей по месту работы/жительства</w:t>
      </w:r>
      <w:r>
        <w:t>.</w:t>
      </w:r>
      <w:r w:rsidRPr="00D5638B">
        <w:rPr>
          <w:bCs/>
          <w:sz w:val="26"/>
          <w:szCs w:val="26"/>
        </w:rPr>
        <w:t xml:space="preserve"> </w:t>
      </w:r>
      <w:r w:rsidR="00393FAB" w:rsidRPr="00D5638B">
        <w:rPr>
          <w:bCs/>
          <w:sz w:val="26"/>
          <w:szCs w:val="26"/>
        </w:rPr>
        <w:t xml:space="preserve">Рассмотрев предложения по кандидатурам для назначения в </w:t>
      </w:r>
      <w:r w:rsidR="00F7059A" w:rsidRPr="00D5638B">
        <w:rPr>
          <w:bCs/>
          <w:sz w:val="26"/>
          <w:szCs w:val="26"/>
        </w:rPr>
        <w:t>составы</w:t>
      </w:r>
      <w:r w:rsidR="00393FAB" w:rsidRPr="00D5638B">
        <w:rPr>
          <w:bCs/>
          <w:sz w:val="26"/>
          <w:szCs w:val="26"/>
        </w:rPr>
        <w:t xml:space="preserve"> </w:t>
      </w:r>
      <w:r w:rsidR="00F7059A" w:rsidRPr="00D5638B">
        <w:rPr>
          <w:bCs/>
          <w:sz w:val="26"/>
          <w:szCs w:val="26"/>
        </w:rPr>
        <w:t>участковых избирательных комиссий</w:t>
      </w:r>
      <w:r w:rsidR="00393FAB" w:rsidRPr="00D5638B">
        <w:rPr>
          <w:bCs/>
          <w:sz w:val="26"/>
          <w:szCs w:val="26"/>
        </w:rPr>
        <w:t xml:space="preserve">, в соответствии со статьями 20, 22, 27 </w:t>
      </w:r>
      <w:r w:rsidR="00393FAB" w:rsidRPr="00D5638B">
        <w:rPr>
          <w:sz w:val="26"/>
          <w:szCs w:val="26"/>
        </w:rPr>
        <w:t>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 Федерации от 17</w:t>
      </w:r>
      <w:r w:rsidR="007533BF" w:rsidRPr="00D5638B">
        <w:rPr>
          <w:sz w:val="26"/>
          <w:szCs w:val="26"/>
        </w:rPr>
        <w:t xml:space="preserve"> </w:t>
      </w:r>
      <w:r w:rsidR="00393FAB" w:rsidRPr="00D5638B">
        <w:rPr>
          <w:sz w:val="26"/>
          <w:szCs w:val="26"/>
        </w:rPr>
        <w:t>февраля 2010</w:t>
      </w:r>
      <w:r w:rsidR="007533BF" w:rsidRPr="00D5638B">
        <w:rPr>
          <w:sz w:val="26"/>
          <w:szCs w:val="26"/>
        </w:rPr>
        <w:t xml:space="preserve"> </w:t>
      </w:r>
      <w:r w:rsidR="00393FAB" w:rsidRPr="00D5638B">
        <w:rPr>
          <w:sz w:val="26"/>
          <w:szCs w:val="26"/>
        </w:rPr>
        <w:t>года №</w:t>
      </w:r>
      <w:r w:rsidR="007533BF" w:rsidRPr="00D5638B">
        <w:rPr>
          <w:sz w:val="26"/>
          <w:szCs w:val="26"/>
        </w:rPr>
        <w:t xml:space="preserve"> </w:t>
      </w:r>
      <w:r w:rsidR="00393FAB" w:rsidRPr="00D5638B">
        <w:rPr>
          <w:sz w:val="26"/>
          <w:szCs w:val="26"/>
        </w:rPr>
        <w:t>192/1337-5,</w:t>
      </w:r>
      <w:r w:rsidR="007533BF" w:rsidRPr="00D5638B">
        <w:rPr>
          <w:sz w:val="26"/>
          <w:szCs w:val="26"/>
        </w:rPr>
        <w:t xml:space="preserve"> </w:t>
      </w:r>
      <w:r w:rsidR="00634981">
        <w:t>Законом Пензенской области «Об участковых избирательных комиссиях и о внесении изменений в отдельные законы Пензенской области»</w:t>
      </w:r>
      <w:r w:rsidR="00634981" w:rsidRPr="00634981">
        <w:t xml:space="preserve"> </w:t>
      </w:r>
      <w:r w:rsidR="00152DBF">
        <w:rPr>
          <w:sz w:val="26"/>
          <w:szCs w:val="26"/>
        </w:rPr>
        <w:t>т</w:t>
      </w:r>
      <w:r w:rsidR="00F7059A" w:rsidRPr="00D5638B">
        <w:rPr>
          <w:sz w:val="26"/>
          <w:szCs w:val="26"/>
        </w:rPr>
        <w:t>ерриториальная избирательная комиссия Иссинского района</w:t>
      </w:r>
    </w:p>
    <w:p w:rsidR="000C5E29" w:rsidRPr="00D5638B" w:rsidRDefault="000C5E29" w:rsidP="00BF034E">
      <w:pPr>
        <w:overflowPunct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5638B">
        <w:rPr>
          <w:rFonts w:ascii="Times New Roman" w:hAnsi="Times New Roman"/>
          <w:b/>
          <w:sz w:val="26"/>
          <w:szCs w:val="26"/>
        </w:rPr>
        <w:t>постановляет:</w:t>
      </w:r>
    </w:p>
    <w:p w:rsidR="00393FAB" w:rsidRPr="00D5638B" w:rsidRDefault="00393FAB" w:rsidP="00BF034E">
      <w:pPr>
        <w:pStyle w:val="14-15"/>
        <w:rPr>
          <w:bCs/>
          <w:sz w:val="26"/>
          <w:szCs w:val="26"/>
        </w:rPr>
      </w:pPr>
      <w:r w:rsidRPr="00D5638B">
        <w:rPr>
          <w:sz w:val="26"/>
          <w:szCs w:val="26"/>
        </w:rPr>
        <w:t>1.</w:t>
      </w:r>
      <w:r w:rsidR="00F21247" w:rsidRPr="00D5638B">
        <w:rPr>
          <w:sz w:val="26"/>
          <w:szCs w:val="26"/>
        </w:rPr>
        <w:t xml:space="preserve">  </w:t>
      </w:r>
      <w:r w:rsidRPr="00D5638B">
        <w:rPr>
          <w:sz w:val="26"/>
          <w:szCs w:val="26"/>
        </w:rPr>
        <w:t xml:space="preserve">Сформировать </w:t>
      </w:r>
      <w:r w:rsidR="00F7059A" w:rsidRPr="00D5638B">
        <w:rPr>
          <w:sz w:val="26"/>
          <w:szCs w:val="26"/>
        </w:rPr>
        <w:t>участковые избирательные комиссии</w:t>
      </w:r>
      <w:r w:rsidRPr="00D5638B">
        <w:rPr>
          <w:sz w:val="26"/>
          <w:szCs w:val="26"/>
        </w:rPr>
        <w:t xml:space="preserve"> </w:t>
      </w:r>
      <w:r w:rsidR="00F7059A" w:rsidRPr="00D5638B">
        <w:rPr>
          <w:sz w:val="26"/>
          <w:szCs w:val="26"/>
        </w:rPr>
        <w:t>избирательных участков</w:t>
      </w:r>
      <w:r w:rsidRPr="00D5638B">
        <w:rPr>
          <w:sz w:val="26"/>
          <w:szCs w:val="26"/>
        </w:rPr>
        <w:t xml:space="preserve"> </w:t>
      </w:r>
      <w:r w:rsidR="00F7059A" w:rsidRPr="00D5638B">
        <w:rPr>
          <w:sz w:val="26"/>
          <w:szCs w:val="26"/>
        </w:rPr>
        <w:t>№№495</w:t>
      </w:r>
      <w:r w:rsidR="002B26C6">
        <w:rPr>
          <w:sz w:val="26"/>
          <w:szCs w:val="26"/>
        </w:rPr>
        <w:t xml:space="preserve"> - </w:t>
      </w:r>
      <w:r w:rsidR="00F7059A" w:rsidRPr="00D5638B">
        <w:rPr>
          <w:sz w:val="26"/>
          <w:szCs w:val="26"/>
        </w:rPr>
        <w:t>513 со сроком полномочий пять лет (2018 - 2023 гг.)</w:t>
      </w:r>
      <w:r w:rsidRPr="00D5638B">
        <w:rPr>
          <w:sz w:val="26"/>
          <w:szCs w:val="26"/>
        </w:rPr>
        <w:t xml:space="preserve">, назначив в </w:t>
      </w:r>
      <w:r w:rsidR="00F7059A" w:rsidRPr="00D5638B">
        <w:rPr>
          <w:sz w:val="26"/>
          <w:szCs w:val="26"/>
        </w:rPr>
        <w:t>их</w:t>
      </w:r>
      <w:r w:rsidRPr="00D5638B">
        <w:rPr>
          <w:sz w:val="26"/>
          <w:szCs w:val="26"/>
        </w:rPr>
        <w:t xml:space="preserve"> </w:t>
      </w:r>
      <w:r w:rsidR="00F7059A" w:rsidRPr="00D5638B">
        <w:rPr>
          <w:sz w:val="26"/>
          <w:szCs w:val="26"/>
        </w:rPr>
        <w:lastRenderedPageBreak/>
        <w:t>составы</w:t>
      </w:r>
      <w:r w:rsidRPr="00D5638B">
        <w:rPr>
          <w:sz w:val="26"/>
          <w:szCs w:val="26"/>
        </w:rPr>
        <w:t xml:space="preserve"> членами </w:t>
      </w:r>
      <w:r w:rsidR="00F7059A" w:rsidRPr="00D5638B">
        <w:rPr>
          <w:sz w:val="26"/>
          <w:szCs w:val="26"/>
        </w:rPr>
        <w:t>участковых избирательных комиссий</w:t>
      </w:r>
      <w:r w:rsidRPr="00D5638B">
        <w:rPr>
          <w:sz w:val="26"/>
          <w:szCs w:val="26"/>
        </w:rPr>
        <w:t xml:space="preserve"> с правом решающего голоса</w:t>
      </w:r>
      <w:r w:rsidR="00B47159" w:rsidRPr="00B47159">
        <w:rPr>
          <w:sz w:val="26"/>
          <w:szCs w:val="26"/>
        </w:rPr>
        <w:t xml:space="preserve"> </w:t>
      </w:r>
      <w:r w:rsidRPr="00D5638B">
        <w:rPr>
          <w:sz w:val="26"/>
          <w:szCs w:val="26"/>
        </w:rPr>
        <w:t>лиц</w:t>
      </w:r>
      <w:r w:rsidRPr="00D5638B">
        <w:rPr>
          <w:bCs/>
          <w:sz w:val="26"/>
          <w:szCs w:val="26"/>
        </w:rPr>
        <w:t xml:space="preserve"> согласно </w:t>
      </w:r>
      <w:r w:rsidR="00F7059A" w:rsidRPr="00D5638B">
        <w:rPr>
          <w:bCs/>
          <w:sz w:val="26"/>
          <w:szCs w:val="26"/>
        </w:rPr>
        <w:t>прилагаемым спискам</w:t>
      </w:r>
      <w:r w:rsidRPr="00D5638B">
        <w:rPr>
          <w:bCs/>
          <w:sz w:val="26"/>
          <w:szCs w:val="26"/>
        </w:rPr>
        <w:t>.</w:t>
      </w:r>
    </w:p>
    <w:p w:rsidR="007533BF" w:rsidRPr="00D5638B" w:rsidRDefault="007533BF" w:rsidP="00BF034E">
      <w:pPr>
        <w:pStyle w:val="14-15"/>
        <w:rPr>
          <w:sz w:val="26"/>
          <w:szCs w:val="26"/>
        </w:rPr>
      </w:pPr>
      <w:r w:rsidRPr="00D5638B">
        <w:rPr>
          <w:sz w:val="26"/>
          <w:szCs w:val="26"/>
        </w:rPr>
        <w:t>2. </w:t>
      </w:r>
      <w:r w:rsidR="00393FAB" w:rsidRPr="00D5638B">
        <w:rPr>
          <w:sz w:val="26"/>
          <w:szCs w:val="26"/>
        </w:rPr>
        <w:t xml:space="preserve">Направить настоящее </w:t>
      </w:r>
      <w:r w:rsidR="00152DBF">
        <w:rPr>
          <w:sz w:val="26"/>
          <w:szCs w:val="26"/>
        </w:rPr>
        <w:t>постановление</w:t>
      </w:r>
      <w:r w:rsidR="00393FAB" w:rsidRPr="00D5638B">
        <w:rPr>
          <w:sz w:val="26"/>
          <w:szCs w:val="26"/>
        </w:rPr>
        <w:t xml:space="preserve"> в</w:t>
      </w:r>
      <w:r w:rsidRPr="00D5638B">
        <w:rPr>
          <w:sz w:val="26"/>
          <w:szCs w:val="26"/>
        </w:rPr>
        <w:t xml:space="preserve"> </w:t>
      </w:r>
      <w:r w:rsidR="00F7059A" w:rsidRPr="00D5638B">
        <w:rPr>
          <w:sz w:val="26"/>
          <w:szCs w:val="26"/>
        </w:rPr>
        <w:t>Избирательную комиссию Пензенской области</w:t>
      </w:r>
      <w:r w:rsidRPr="00D5638B">
        <w:rPr>
          <w:bCs/>
          <w:i/>
          <w:sz w:val="26"/>
          <w:szCs w:val="26"/>
        </w:rPr>
        <w:t>.</w:t>
      </w:r>
    </w:p>
    <w:p w:rsidR="00393FAB" w:rsidRPr="00D5638B" w:rsidRDefault="00393FAB" w:rsidP="00BF034E">
      <w:pPr>
        <w:pStyle w:val="14-15"/>
        <w:rPr>
          <w:sz w:val="26"/>
          <w:szCs w:val="26"/>
        </w:rPr>
      </w:pPr>
      <w:r w:rsidRPr="00D5638B">
        <w:rPr>
          <w:sz w:val="26"/>
          <w:szCs w:val="26"/>
        </w:rPr>
        <w:t>3.</w:t>
      </w:r>
      <w:r w:rsidR="00F21247" w:rsidRPr="00D5638B">
        <w:rPr>
          <w:sz w:val="26"/>
          <w:szCs w:val="26"/>
        </w:rPr>
        <w:t> </w:t>
      </w:r>
      <w:r w:rsidRPr="00D5638B">
        <w:rPr>
          <w:sz w:val="26"/>
          <w:szCs w:val="26"/>
        </w:rPr>
        <w:t xml:space="preserve">Направить </w:t>
      </w:r>
      <w:r w:rsidR="00F7059A" w:rsidRPr="00D5638B">
        <w:rPr>
          <w:sz w:val="26"/>
          <w:szCs w:val="26"/>
        </w:rPr>
        <w:t>выписки</w:t>
      </w:r>
      <w:r w:rsidRPr="00D5638B">
        <w:rPr>
          <w:sz w:val="26"/>
          <w:szCs w:val="26"/>
        </w:rPr>
        <w:t xml:space="preserve"> из настоящего </w:t>
      </w:r>
      <w:r w:rsidR="00152DBF">
        <w:rPr>
          <w:sz w:val="26"/>
          <w:szCs w:val="26"/>
        </w:rPr>
        <w:t>постановления</w:t>
      </w:r>
      <w:r w:rsidRPr="00D5638B">
        <w:rPr>
          <w:sz w:val="26"/>
          <w:szCs w:val="26"/>
        </w:rPr>
        <w:t xml:space="preserve"> в </w:t>
      </w:r>
      <w:r w:rsidR="00F7059A" w:rsidRPr="00D5638B">
        <w:rPr>
          <w:sz w:val="26"/>
          <w:szCs w:val="26"/>
        </w:rPr>
        <w:t>соответствующие</w:t>
      </w:r>
      <w:r w:rsidRPr="00D5638B">
        <w:rPr>
          <w:sz w:val="26"/>
          <w:szCs w:val="26"/>
        </w:rPr>
        <w:t xml:space="preserve"> </w:t>
      </w:r>
      <w:r w:rsidR="00F7059A" w:rsidRPr="00D5638B">
        <w:rPr>
          <w:sz w:val="26"/>
          <w:szCs w:val="26"/>
        </w:rPr>
        <w:t>участковые избирательные комиссии</w:t>
      </w:r>
      <w:r w:rsidRPr="00D5638B">
        <w:rPr>
          <w:sz w:val="26"/>
          <w:szCs w:val="26"/>
        </w:rPr>
        <w:t>.</w:t>
      </w:r>
    </w:p>
    <w:p w:rsidR="00393FAB" w:rsidRDefault="00393FAB" w:rsidP="00BF034E">
      <w:pPr>
        <w:pStyle w:val="14-15"/>
        <w:rPr>
          <w:bCs/>
          <w:sz w:val="26"/>
          <w:szCs w:val="26"/>
        </w:rPr>
      </w:pPr>
      <w:r w:rsidRPr="00D5638B">
        <w:rPr>
          <w:sz w:val="26"/>
          <w:szCs w:val="26"/>
        </w:rPr>
        <w:t>4. О</w:t>
      </w:r>
      <w:r w:rsidRPr="00D5638B">
        <w:rPr>
          <w:bCs/>
          <w:sz w:val="26"/>
          <w:szCs w:val="26"/>
        </w:rPr>
        <w:t xml:space="preserve">публиковать (обнародовать) настоящее </w:t>
      </w:r>
      <w:r w:rsidR="000C5E29" w:rsidRPr="00D5638B">
        <w:rPr>
          <w:bCs/>
          <w:sz w:val="26"/>
          <w:szCs w:val="26"/>
        </w:rPr>
        <w:t>постановление</w:t>
      </w:r>
      <w:r w:rsidRPr="00D5638B">
        <w:rPr>
          <w:bCs/>
          <w:sz w:val="26"/>
          <w:szCs w:val="26"/>
        </w:rPr>
        <w:t xml:space="preserve"> </w:t>
      </w:r>
      <w:r w:rsidR="002449AA">
        <w:rPr>
          <w:bCs/>
          <w:sz w:val="26"/>
          <w:szCs w:val="26"/>
        </w:rPr>
        <w:t>в Информационном бюллетене «Вестник»</w:t>
      </w:r>
      <w:r w:rsidRPr="00D5638B">
        <w:rPr>
          <w:bCs/>
          <w:sz w:val="26"/>
          <w:szCs w:val="26"/>
        </w:rPr>
        <w:t>.</w:t>
      </w:r>
    </w:p>
    <w:p w:rsidR="005D0146" w:rsidRDefault="005D0146" w:rsidP="00BF034E">
      <w:pPr>
        <w:pStyle w:val="14-15"/>
        <w:rPr>
          <w:bCs/>
          <w:sz w:val="26"/>
          <w:szCs w:val="26"/>
        </w:rPr>
      </w:pPr>
    </w:p>
    <w:p w:rsidR="005D0146" w:rsidRDefault="005D0146" w:rsidP="00BF034E">
      <w:pPr>
        <w:pStyle w:val="14-15"/>
        <w:rPr>
          <w:bCs/>
          <w:sz w:val="26"/>
          <w:szCs w:val="26"/>
        </w:rPr>
      </w:pPr>
    </w:p>
    <w:p w:rsidR="005D0146" w:rsidRPr="00D5638B" w:rsidRDefault="005D0146" w:rsidP="00BF034E">
      <w:pPr>
        <w:pStyle w:val="14-15"/>
        <w:rPr>
          <w:bCs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028"/>
        <w:gridCol w:w="1743"/>
        <w:gridCol w:w="2517"/>
      </w:tblGrid>
      <w:tr w:rsidR="000C5E29" w:rsidTr="00D5638B">
        <w:trPr>
          <w:trHeight w:val="1136"/>
        </w:trPr>
        <w:tc>
          <w:tcPr>
            <w:tcW w:w="5028" w:type="dxa"/>
          </w:tcPr>
          <w:p w:rsidR="000C5E29" w:rsidRPr="00D5638B" w:rsidRDefault="000C5E29" w:rsidP="00D5638B">
            <w:pPr>
              <w:pStyle w:val="1"/>
              <w:rPr>
                <w:sz w:val="26"/>
                <w:szCs w:val="26"/>
              </w:rPr>
            </w:pPr>
            <w:r w:rsidRPr="00D5638B">
              <w:rPr>
                <w:sz w:val="26"/>
                <w:szCs w:val="26"/>
              </w:rPr>
              <w:t xml:space="preserve">Председатель </w:t>
            </w:r>
          </w:p>
          <w:p w:rsidR="000C5E29" w:rsidRPr="00D5638B" w:rsidRDefault="000C5E29" w:rsidP="00D5638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38B">
              <w:rPr>
                <w:rFonts w:ascii="Times New Roman" w:hAnsi="Times New Roman"/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1743" w:type="dxa"/>
          </w:tcPr>
          <w:p w:rsidR="000C5E29" w:rsidRPr="00D5638B" w:rsidRDefault="000C5E29" w:rsidP="00D5638B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0C5E29" w:rsidRPr="00D5638B" w:rsidRDefault="000C5E29" w:rsidP="00D5638B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7" w:type="dxa"/>
          </w:tcPr>
          <w:p w:rsidR="000C5E29" w:rsidRPr="00D5638B" w:rsidRDefault="000C5E29" w:rsidP="00D5638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C5E29" w:rsidRPr="00D5638B" w:rsidRDefault="000C5E29" w:rsidP="00D5638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5638B">
              <w:rPr>
                <w:rFonts w:ascii="Times New Roman" w:hAnsi="Times New Roman"/>
                <w:sz w:val="26"/>
                <w:szCs w:val="26"/>
              </w:rPr>
              <w:t>Н.Н. Черникова</w:t>
            </w:r>
          </w:p>
        </w:tc>
      </w:tr>
      <w:tr w:rsidR="000C5E29" w:rsidTr="000C5E29">
        <w:tc>
          <w:tcPr>
            <w:tcW w:w="5028" w:type="dxa"/>
          </w:tcPr>
          <w:p w:rsidR="000C5E29" w:rsidRPr="00D5638B" w:rsidRDefault="000C5E29" w:rsidP="00D5638B">
            <w:pPr>
              <w:pStyle w:val="1"/>
              <w:rPr>
                <w:sz w:val="26"/>
                <w:szCs w:val="26"/>
              </w:rPr>
            </w:pPr>
            <w:r w:rsidRPr="00D5638B">
              <w:rPr>
                <w:sz w:val="26"/>
                <w:szCs w:val="26"/>
              </w:rPr>
              <w:t xml:space="preserve">Секретарь </w:t>
            </w:r>
          </w:p>
          <w:p w:rsidR="000C5E29" w:rsidRPr="00D5638B" w:rsidRDefault="000C5E29" w:rsidP="00D5638B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5638B">
              <w:rPr>
                <w:rFonts w:ascii="Times New Roman" w:hAnsi="Times New Roman"/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1743" w:type="dxa"/>
          </w:tcPr>
          <w:p w:rsidR="000C5E29" w:rsidRPr="00D5638B" w:rsidRDefault="000C5E29" w:rsidP="00D5638B">
            <w:pPr>
              <w:spacing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0C5E29" w:rsidRPr="00D5638B" w:rsidRDefault="000C5E29" w:rsidP="00D5638B">
            <w:pPr>
              <w:pStyle w:val="2"/>
              <w:rPr>
                <w:sz w:val="26"/>
                <w:szCs w:val="26"/>
              </w:rPr>
            </w:pPr>
          </w:p>
        </w:tc>
        <w:tc>
          <w:tcPr>
            <w:tcW w:w="2517" w:type="dxa"/>
          </w:tcPr>
          <w:p w:rsidR="000C5E29" w:rsidRPr="00D5638B" w:rsidRDefault="000C5E29" w:rsidP="00D5638B">
            <w:pPr>
              <w:pStyle w:val="2"/>
              <w:jc w:val="left"/>
              <w:rPr>
                <w:rFonts w:eastAsia="Times New Roman"/>
                <w:sz w:val="26"/>
                <w:szCs w:val="26"/>
              </w:rPr>
            </w:pPr>
          </w:p>
          <w:p w:rsidR="000C5E29" w:rsidRPr="00D5638B" w:rsidRDefault="000C5E29" w:rsidP="00D5638B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C5E29" w:rsidRPr="00D5638B" w:rsidRDefault="000C5E29" w:rsidP="00D5638B">
            <w:pPr>
              <w:pStyle w:val="2"/>
              <w:jc w:val="left"/>
              <w:rPr>
                <w:sz w:val="26"/>
                <w:szCs w:val="26"/>
              </w:rPr>
            </w:pPr>
            <w:r w:rsidRPr="00D5638B">
              <w:rPr>
                <w:sz w:val="26"/>
                <w:szCs w:val="26"/>
              </w:rPr>
              <w:t>И.В. Сидорова</w:t>
            </w:r>
          </w:p>
        </w:tc>
      </w:tr>
    </w:tbl>
    <w:p w:rsidR="00393FAB" w:rsidRPr="00FA1D5A" w:rsidRDefault="00597733" w:rsidP="007533BF">
      <w:pPr>
        <w:rPr>
          <w:rFonts w:ascii="Times New Roman" w:hAnsi="Times New Roman"/>
          <w:sz w:val="28"/>
        </w:rPr>
      </w:pPr>
      <w:r w:rsidRPr="00FA1D5A"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4412D2" w:rsidTr="004412D2">
        <w:tc>
          <w:tcPr>
            <w:tcW w:w="3510" w:type="dxa"/>
          </w:tcPr>
          <w:p w:rsidR="004412D2" w:rsidRDefault="004412D2" w:rsidP="00393FAB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4412D2" w:rsidRPr="00F34EDA" w:rsidRDefault="004412D2" w:rsidP="00152DBF">
            <w:pPr>
              <w:pStyle w:val="ab"/>
            </w:pPr>
            <w:r w:rsidRPr="00F34EDA">
              <w:t xml:space="preserve">Приложение </w:t>
            </w:r>
            <w:r>
              <w:t>1</w:t>
            </w:r>
          </w:p>
          <w:p w:rsidR="004412D2" w:rsidRPr="00973F36" w:rsidRDefault="004412D2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4412D2" w:rsidRDefault="004412D2" w:rsidP="00152DB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393FAB" w:rsidRPr="00FA1D5A" w:rsidRDefault="00393FAB" w:rsidP="00393FA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152DBF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152DBF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495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7 членов 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93FA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Балалаева Марина Владимировна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МУ КЦСОн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Кашкина Елена Анатольевна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Крищук Татьяна Николаевна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 - Пензенская область, Иссинский район, с. Булычево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Логинова Галина Владимировна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Мельникова Галина Александровна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МУ КЦСОн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Осминнова Раиса Николаевна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Таланова Марина Анатольевна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Администрация Булычевского сельсовета Иссинского района Пензенской области</w:t>
            </w:r>
          </w:p>
        </w:tc>
      </w:tr>
    </w:tbl>
    <w:p w:rsidR="00B47159" w:rsidRDefault="00B47159" w:rsidP="00393FA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4412D2" w:rsidRDefault="004412D2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4412D2" w:rsidRPr="00973F36" w:rsidTr="00152DBF">
        <w:tc>
          <w:tcPr>
            <w:tcW w:w="3510" w:type="dxa"/>
          </w:tcPr>
          <w:p w:rsidR="004412D2" w:rsidRDefault="004412D2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4412D2" w:rsidRPr="00F34EDA" w:rsidRDefault="004412D2" w:rsidP="00152DBF">
            <w:pPr>
              <w:pStyle w:val="ab"/>
            </w:pPr>
            <w:r w:rsidRPr="00F34EDA">
              <w:t xml:space="preserve">Приложение </w:t>
            </w:r>
            <w:r>
              <w:t>2</w:t>
            </w:r>
          </w:p>
          <w:p w:rsidR="004412D2" w:rsidRPr="00973F36" w:rsidRDefault="004412D2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0C5E29" w:rsidRDefault="000C5E29" w:rsidP="00393FA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152DBF" w:rsidRDefault="00152DBF" w:rsidP="00393FA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152DBF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152DBF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496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4 членов 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Голубцова Любовь Анатольевна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Медведева Людмила Николаевна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Терехин Александр Викторович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 - Пензенская область, Иссинский район, с. Булычево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Терехина Антонина Викторовна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Иссинское местное отделение Всероссийской политической партии "Единая Россия"</w:t>
            </w:r>
          </w:p>
        </w:tc>
      </w:tr>
    </w:tbl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4412D2" w:rsidRDefault="004412D2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4412D2" w:rsidRPr="00973F36" w:rsidTr="00152DBF">
        <w:tc>
          <w:tcPr>
            <w:tcW w:w="3510" w:type="dxa"/>
          </w:tcPr>
          <w:p w:rsidR="004412D2" w:rsidRDefault="004412D2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4412D2" w:rsidRPr="00F34EDA" w:rsidRDefault="004412D2" w:rsidP="00152DBF">
            <w:pPr>
              <w:pStyle w:val="ab"/>
            </w:pPr>
            <w:r w:rsidRPr="00F34EDA">
              <w:t xml:space="preserve">Приложение </w:t>
            </w:r>
            <w:r>
              <w:t>3</w:t>
            </w:r>
          </w:p>
          <w:p w:rsidR="004412D2" w:rsidRPr="00973F36" w:rsidRDefault="004412D2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152DBF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152DBF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497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52DBF" w:rsidRPr="00FA1D5A" w:rsidTr="00152DBF">
        <w:trPr>
          <w:trHeight w:val="1267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Барабанова Елена Владимировна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Демина Нина Николаевна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 - Пензенская область, Иссинский район, ц.у.свх. "Маяк"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Козлова Людмила Александровна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МУ КЦСОн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Кошечкин Александр Александрович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Кошечкина Мария Васильевна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Иссинское местное отделение Всероссийской политической партии "Единая Россия"</w:t>
            </w:r>
          </w:p>
        </w:tc>
      </w:tr>
    </w:tbl>
    <w:p w:rsidR="000C5E29" w:rsidRDefault="000C5E29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4412D2" w:rsidRDefault="004412D2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4412D2" w:rsidRPr="00973F36" w:rsidTr="00152DBF">
        <w:tc>
          <w:tcPr>
            <w:tcW w:w="3510" w:type="dxa"/>
          </w:tcPr>
          <w:p w:rsidR="004412D2" w:rsidRDefault="004412D2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4412D2" w:rsidRPr="00F34EDA" w:rsidRDefault="004412D2" w:rsidP="00152DBF">
            <w:pPr>
              <w:pStyle w:val="ab"/>
            </w:pPr>
            <w:r w:rsidRPr="00F34EDA">
              <w:t xml:space="preserve">Приложение </w:t>
            </w:r>
            <w:r>
              <w:t>4</w:t>
            </w:r>
          </w:p>
          <w:p w:rsidR="004412D2" w:rsidRPr="00973F36" w:rsidRDefault="004412D2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152DBF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152DBF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498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Бугрова Людмила Александровна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Ванина Татьяна Евгеньевна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 - Пензенская область, Иссинский район, с. Знаменская Пестровка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Козленкова Вера Федоровна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Шипилина Елена Владимировна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152DBF" w:rsidRPr="00FA1D5A" w:rsidTr="00152DBF">
        <w:trPr>
          <w:trHeight w:val="847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Якунин Анатолий Викторович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 - Пензенская область, Иссинский район, с. Знаменская Пестровка</w:t>
            </w:r>
          </w:p>
        </w:tc>
      </w:tr>
    </w:tbl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4412D2" w:rsidRDefault="004412D2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4412D2" w:rsidRPr="00973F36" w:rsidTr="00152DBF">
        <w:tc>
          <w:tcPr>
            <w:tcW w:w="3510" w:type="dxa"/>
          </w:tcPr>
          <w:p w:rsidR="004412D2" w:rsidRDefault="004412D2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4412D2" w:rsidRPr="00F34EDA" w:rsidRDefault="004412D2" w:rsidP="00152DBF">
            <w:pPr>
              <w:pStyle w:val="ab"/>
            </w:pPr>
            <w:r w:rsidRPr="00F34EDA">
              <w:t xml:space="preserve">Приложение </w:t>
            </w:r>
            <w:r>
              <w:t>5</w:t>
            </w:r>
          </w:p>
          <w:p w:rsidR="004412D2" w:rsidRPr="00973F36" w:rsidRDefault="004412D2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152DBF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152DBF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499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Домнина Любовь Геннадьевна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Евстигнеев Андрей Юрьевич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 - Пензенская область, Иссинский район, с. Никифоровка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Егорова Елена Александровна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Обухов Владимир Ильич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 - Пензенская область, Иссинский район, с. Никольская Пестровка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Теплова Галина Анатольевна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</w:tbl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4412D2" w:rsidRDefault="004412D2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4412D2" w:rsidRPr="00973F36" w:rsidTr="00152DBF">
        <w:tc>
          <w:tcPr>
            <w:tcW w:w="3510" w:type="dxa"/>
          </w:tcPr>
          <w:p w:rsidR="004412D2" w:rsidRDefault="004412D2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4412D2" w:rsidRPr="00F34EDA" w:rsidRDefault="004412D2" w:rsidP="00152DBF">
            <w:pPr>
              <w:pStyle w:val="ab"/>
            </w:pPr>
            <w:r w:rsidRPr="00F34EDA">
              <w:t xml:space="preserve">Приложение </w:t>
            </w:r>
            <w:r>
              <w:t>6</w:t>
            </w:r>
          </w:p>
          <w:p w:rsidR="004412D2" w:rsidRPr="00973F36" w:rsidRDefault="004412D2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152DBF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152DBF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500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152DBF" w:rsidRPr="00FA1D5A" w:rsidTr="00152DBF">
        <w:trPr>
          <w:trHeight w:val="251"/>
        </w:trPr>
        <w:tc>
          <w:tcPr>
            <w:tcW w:w="56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Ашмарин Сергей Владимирович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 - Пензенская область, Иссинский район, с. Приволье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</w:tcPr>
          <w:p w:rsidR="00152DBF" w:rsidRPr="00152DBF" w:rsidRDefault="00F37E93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Букарева Тамара Сергеевна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Сорокина Лидия Викторовна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 - Пензенская область, Иссинский район, с. Приволье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Суворова Лариса Александровна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3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Чибрин Александр Владимирович</w:t>
            </w:r>
          </w:p>
        </w:tc>
        <w:tc>
          <w:tcPr>
            <w:tcW w:w="467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</w:tbl>
    <w:p w:rsidR="000C5E29" w:rsidRDefault="000C5E29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0C5E29" w:rsidRDefault="000C5E29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0C5E29" w:rsidRDefault="000C5E29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4412D2" w:rsidRPr="00973F36" w:rsidTr="00152DBF">
        <w:tc>
          <w:tcPr>
            <w:tcW w:w="3510" w:type="dxa"/>
          </w:tcPr>
          <w:p w:rsidR="004412D2" w:rsidRDefault="004412D2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4412D2" w:rsidRPr="00F34EDA" w:rsidRDefault="004412D2" w:rsidP="00152DBF">
            <w:pPr>
              <w:pStyle w:val="ab"/>
            </w:pPr>
            <w:r w:rsidRPr="00F34EDA">
              <w:t xml:space="preserve">Приложение </w:t>
            </w:r>
            <w:r w:rsidR="00B27E35">
              <w:t>7</w:t>
            </w:r>
          </w:p>
          <w:p w:rsidR="004412D2" w:rsidRPr="00973F36" w:rsidRDefault="004412D2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4412D2" w:rsidRDefault="004412D2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152DBF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152DBF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501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9 членов 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827"/>
        <w:gridCol w:w="5245"/>
      </w:tblGrid>
      <w:tr w:rsidR="00152DBF" w:rsidRPr="00FA1D5A" w:rsidTr="00152DBF">
        <w:trPr>
          <w:trHeight w:val="251"/>
        </w:trPr>
        <w:tc>
          <w:tcPr>
            <w:tcW w:w="56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82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5245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Денисова Любовь Николаевна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Администрация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Дружинина Галина Александровна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Кузнецова Ольга Вячеславна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Куликова Марина Викторовна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МУ КЦСОн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Мажина Наталья Александровна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УСЗН Администрации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Макеева Марина Михайловна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ГБУЗ "Иссинская участковая больница"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Мельникова Ольга Михайловна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Муратова София Юрьевна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МКУ "Центр оказания услуг"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Саратовцева Маргарита Александровна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</w:tbl>
    <w:p w:rsidR="00B27E35" w:rsidRDefault="00B27E35" w:rsidP="00F37E9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B27E35" w:rsidRPr="00973F36" w:rsidTr="00152DBF">
        <w:tc>
          <w:tcPr>
            <w:tcW w:w="3510" w:type="dxa"/>
          </w:tcPr>
          <w:p w:rsidR="00B27E35" w:rsidRDefault="00B27E35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B27E35" w:rsidRPr="00F34EDA" w:rsidRDefault="00B27E35" w:rsidP="00152DBF">
            <w:pPr>
              <w:pStyle w:val="ab"/>
            </w:pPr>
            <w:r w:rsidRPr="00F34EDA">
              <w:t xml:space="preserve">Приложение </w:t>
            </w:r>
            <w:r>
              <w:t>8</w:t>
            </w:r>
          </w:p>
          <w:p w:rsidR="00B27E35" w:rsidRPr="00973F36" w:rsidRDefault="00B27E35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152DBF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152DBF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502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9 членов 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827"/>
        <w:gridCol w:w="5245"/>
      </w:tblGrid>
      <w:tr w:rsidR="00152DBF" w:rsidRPr="00FA1D5A" w:rsidTr="00152DBF">
        <w:trPr>
          <w:trHeight w:val="251"/>
        </w:trPr>
        <w:tc>
          <w:tcPr>
            <w:tcW w:w="56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827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5245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Анкудимова Светлана Анатольевна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МКУ "Центр оказания услуг"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Ащина Ольга Николаевна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Администрация МО "Р.п. Исса"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Глинкина Татьяна Владимировна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Голубцова Марина Александровна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МАОУ ДО ДЮСШ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Горбатова Надежда Сергеевна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Горланова Ирина Григорьевна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827" w:type="dxa"/>
          </w:tcPr>
          <w:p w:rsidR="00152DBF" w:rsidRPr="00152DBF" w:rsidRDefault="00F37E93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Малинчева Алла Владимировна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Соколова Марина Николаевна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Администрация МО "Р.п. Исса" Иссинского района Пензенской области</w:t>
            </w:r>
          </w:p>
        </w:tc>
      </w:tr>
      <w:tr w:rsidR="00152DBF" w:rsidRPr="00FA1D5A" w:rsidTr="00152DBF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827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Яроцкая Ольга Николаевна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МКУ "Центр оказания услуг" Иссинского района</w:t>
            </w:r>
          </w:p>
        </w:tc>
      </w:tr>
    </w:tbl>
    <w:p w:rsidR="00B27E35" w:rsidRPr="00F37E93" w:rsidRDefault="00B27E35" w:rsidP="00F37E93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37E93"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B27E35" w:rsidRPr="00973F36" w:rsidTr="00152DBF">
        <w:tc>
          <w:tcPr>
            <w:tcW w:w="3510" w:type="dxa"/>
          </w:tcPr>
          <w:p w:rsidR="00B27E35" w:rsidRDefault="00B27E35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B27E35" w:rsidRPr="00F34EDA" w:rsidRDefault="00B27E35" w:rsidP="00152DBF">
            <w:pPr>
              <w:pStyle w:val="ab"/>
            </w:pPr>
            <w:r w:rsidRPr="00F34EDA">
              <w:t xml:space="preserve">Приложение </w:t>
            </w:r>
            <w:r>
              <w:t>9</w:t>
            </w:r>
          </w:p>
          <w:p w:rsidR="00B27E35" w:rsidRPr="00973F36" w:rsidRDefault="00B27E35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152DBF" w:rsidRDefault="00152DBF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152DBF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152DBF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503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9 членов </w:t>
      </w:r>
    </w:p>
    <w:p w:rsidR="00F7059A" w:rsidRDefault="00F7059A" w:rsidP="00152DBF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969"/>
        <w:gridCol w:w="5245"/>
      </w:tblGrid>
      <w:tr w:rsidR="00152DBF" w:rsidRPr="00FA1D5A" w:rsidTr="002449AA">
        <w:trPr>
          <w:trHeight w:val="251"/>
        </w:trPr>
        <w:tc>
          <w:tcPr>
            <w:tcW w:w="568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969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5245" w:type="dxa"/>
          </w:tcPr>
          <w:p w:rsidR="00152DBF" w:rsidRPr="00FA1D5A" w:rsidRDefault="00152DBF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152DBF" w:rsidRPr="00FA1D5A" w:rsidTr="002449AA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Есмейкина Ольга Анатольевна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МУ КЦСОн Иссинского района Пензенской области</w:t>
            </w:r>
          </w:p>
        </w:tc>
      </w:tr>
      <w:tr w:rsidR="00152DBF" w:rsidRPr="00FA1D5A" w:rsidTr="002449AA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Захарушкина Светлана Викторовна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152DBF" w:rsidRPr="00FA1D5A" w:rsidTr="002449AA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Канахина Наталья Владимировна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 xml:space="preserve">собрание избирателей по месту жительства - Пензенская область, р.п. Исса, ул. </w:t>
            </w: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Комсомольская</w:t>
            </w:r>
          </w:p>
        </w:tc>
      </w:tr>
      <w:tr w:rsidR="00152DBF" w:rsidRPr="00FA1D5A" w:rsidTr="002449AA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69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Клочкова Ольга Алексеевна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МУ КЦСОн Иссинского района Пензенской области</w:t>
            </w:r>
          </w:p>
        </w:tc>
      </w:tr>
      <w:tr w:rsidR="00152DBF" w:rsidRPr="00FA1D5A" w:rsidTr="002449AA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69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Михеев Алексей Анатольевич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152DBF" w:rsidRPr="00FA1D5A" w:rsidTr="002449AA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69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Новиченкова Ирина Николаевна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работы - Администрация МО "р.п. Исса" Иссинского района Пензенской области</w:t>
            </w:r>
          </w:p>
        </w:tc>
      </w:tr>
      <w:tr w:rsidR="00152DBF" w:rsidRPr="00FA1D5A" w:rsidTr="002449AA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69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Плотникова Екатерина Анатольевна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152DBF" w:rsidRPr="00FA1D5A" w:rsidTr="002449AA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69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Трофимова Маргарита Федоровна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собрание избирателей по месту жительства - Пензенская область, Иссинский район, н.п. ц.у. свх "Маяк"</w:t>
            </w:r>
          </w:p>
        </w:tc>
      </w:tr>
      <w:tr w:rsidR="00152DBF" w:rsidRPr="00FA1D5A" w:rsidTr="002449AA">
        <w:trPr>
          <w:trHeight w:val="338"/>
        </w:trPr>
        <w:tc>
          <w:tcPr>
            <w:tcW w:w="568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969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52DBF">
              <w:rPr>
                <w:rFonts w:ascii="Times New Roman" w:hAnsi="Times New Roman"/>
                <w:sz w:val="24"/>
                <w:szCs w:val="24"/>
                <w:lang w:val="en-US"/>
              </w:rPr>
              <w:t>Юхно Юлия Сергеевна</w:t>
            </w:r>
          </w:p>
        </w:tc>
        <w:tc>
          <w:tcPr>
            <w:tcW w:w="5245" w:type="dxa"/>
          </w:tcPr>
          <w:p w:rsidR="00152DBF" w:rsidRPr="00152DBF" w:rsidRDefault="00152DBF" w:rsidP="00F639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DBF">
              <w:rPr>
                <w:rFonts w:ascii="Times New Roman" w:hAnsi="Times New Roman"/>
                <w:sz w:val="24"/>
                <w:szCs w:val="24"/>
              </w:rPr>
              <w:t>Иссинское местное отделение Всероссийской политической партии "Единая Россия"</w:t>
            </w:r>
          </w:p>
        </w:tc>
      </w:tr>
    </w:tbl>
    <w:p w:rsidR="00B27E35" w:rsidRPr="00F37E93" w:rsidRDefault="00B27E35" w:rsidP="00F37E93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37E93"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B27E35" w:rsidRPr="00973F36" w:rsidTr="00152DBF">
        <w:tc>
          <w:tcPr>
            <w:tcW w:w="3510" w:type="dxa"/>
          </w:tcPr>
          <w:p w:rsidR="00B27E35" w:rsidRDefault="00B27E35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B27E35" w:rsidRPr="00F34EDA" w:rsidRDefault="00B27E35" w:rsidP="00152DBF">
            <w:pPr>
              <w:pStyle w:val="ab"/>
            </w:pPr>
            <w:r w:rsidRPr="00F34EDA">
              <w:t xml:space="preserve">Приложение </w:t>
            </w:r>
            <w:r>
              <w:t>10</w:t>
            </w:r>
          </w:p>
          <w:p w:rsidR="00B27E35" w:rsidRPr="00973F36" w:rsidRDefault="00B27E35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2449A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2449AA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504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7 членов 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Абрамова Тамара Евгеньевна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собрание избирателей по месту жительства - Пензенская область, Иссинский район, с. Каменный Брод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Анисимова Наталья Алексеевна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Анисимова Ольга Евгеньевна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Булаева Людмила Ивановна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Золотых Ирина Владимировна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собрание избирателей по месту работы - Администрация Каменно- Бродского сельсовета Иссинского района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Михеева Ирина Николаевна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Синицына Наталья Евгеньевна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собрание избирателей по месту жительства - Пензенская область, Иссинский район, с. Украинцево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B27E35" w:rsidRPr="00973F36" w:rsidTr="00152DBF">
        <w:tc>
          <w:tcPr>
            <w:tcW w:w="3510" w:type="dxa"/>
          </w:tcPr>
          <w:p w:rsidR="00B27E35" w:rsidRDefault="00B27E35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B27E35" w:rsidRPr="00F34EDA" w:rsidRDefault="00B27E35" w:rsidP="00152DBF">
            <w:pPr>
              <w:pStyle w:val="ab"/>
            </w:pPr>
            <w:r w:rsidRPr="00F34EDA">
              <w:t xml:space="preserve">Приложение </w:t>
            </w:r>
            <w:r>
              <w:t>11</w:t>
            </w:r>
          </w:p>
          <w:p w:rsidR="00B27E35" w:rsidRPr="00973F36" w:rsidRDefault="00B27E35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2449A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2449AA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505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Зибирова Зякия Ибрагимовна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Кугушева Светлана Васильевна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Муратова Галия Абдулловна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Петрова Наталья Анатольевна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собрание избирателей по месту жительства - Пензенская область, Иссинский район, с. Верхняя Салмовка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Шабаева Румия Искаковна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собрание избирателей по месту жительства - Пензенская область, Иссинский район, с. Верхняя Салмовка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B27E35" w:rsidRPr="00973F36" w:rsidTr="00152DBF">
        <w:tc>
          <w:tcPr>
            <w:tcW w:w="3510" w:type="dxa"/>
          </w:tcPr>
          <w:p w:rsidR="00B27E35" w:rsidRDefault="00B27E35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B27E35" w:rsidRPr="00F34EDA" w:rsidRDefault="00B27E35" w:rsidP="00152DBF">
            <w:pPr>
              <w:pStyle w:val="ab"/>
            </w:pPr>
            <w:r w:rsidRPr="00F34EDA">
              <w:t xml:space="preserve">Приложение </w:t>
            </w:r>
            <w:r>
              <w:t>12</w:t>
            </w:r>
          </w:p>
          <w:p w:rsidR="00B27E35" w:rsidRPr="00973F36" w:rsidRDefault="00B27E35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2449A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2449AA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506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Антонова Людмила Павловна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Ермакова Наталья Геннадьевна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собрание избирателей по месту жительства - Пензенская область, Иссинский район, с. Новотрехсвятское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Кузнецова Ольга Викторовна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Лысова Тамара Михайловна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собрание избирателей по месту жительства - Пензенская область, Иссинский район, с. Новотрехсвятское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Майорова Светлана Борисовна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Иссинское местное отделение Всероссийской политической партии "Единая Россия"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B27E35" w:rsidRPr="00973F36" w:rsidTr="00152DBF">
        <w:tc>
          <w:tcPr>
            <w:tcW w:w="3510" w:type="dxa"/>
          </w:tcPr>
          <w:p w:rsidR="00B27E35" w:rsidRDefault="00B27E35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B27E35" w:rsidRPr="00F34EDA" w:rsidRDefault="00B27E35" w:rsidP="00152DBF">
            <w:pPr>
              <w:pStyle w:val="ab"/>
            </w:pPr>
            <w:r w:rsidRPr="00F34EDA">
              <w:t xml:space="preserve">Приложение </w:t>
            </w:r>
            <w:r>
              <w:t>13</w:t>
            </w:r>
          </w:p>
          <w:p w:rsidR="00B27E35" w:rsidRPr="00973F36" w:rsidRDefault="00B27E35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2449A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2449AA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507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4 членов 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Асянова Вера Алексеевна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Каширина Елена Владимировна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Листарова Ольга Николаевна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Рябикова Александра Сергеевна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B27E35" w:rsidRPr="00973F36" w:rsidTr="00152DBF">
        <w:tc>
          <w:tcPr>
            <w:tcW w:w="3510" w:type="dxa"/>
          </w:tcPr>
          <w:p w:rsidR="00B27E35" w:rsidRDefault="00B27E35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B27E35" w:rsidRPr="00F34EDA" w:rsidRDefault="00B27E35" w:rsidP="00152DBF">
            <w:pPr>
              <w:pStyle w:val="ab"/>
            </w:pPr>
            <w:r w:rsidRPr="00F34EDA">
              <w:t xml:space="preserve">Приложение </w:t>
            </w:r>
            <w:r>
              <w:t>14</w:t>
            </w:r>
          </w:p>
          <w:p w:rsidR="00B27E35" w:rsidRPr="00973F36" w:rsidRDefault="00B27E35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2449A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2449AA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508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Богданова Галина Алексеевна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Каширина Татьяна Геннадьевна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собрание избирателей по месту жительства - Пензенская область, Иссинский район, с. Дмитриевка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Макарцева Лидия Николаевна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Оруджева Оксана Михайловна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Ципилина Наталья Викторовна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B27E35" w:rsidRPr="00973F36" w:rsidTr="00152DBF">
        <w:tc>
          <w:tcPr>
            <w:tcW w:w="3510" w:type="dxa"/>
          </w:tcPr>
          <w:p w:rsidR="00B27E35" w:rsidRDefault="00B27E35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B27E35" w:rsidRPr="00F34EDA" w:rsidRDefault="00B27E35" w:rsidP="00152DBF">
            <w:pPr>
              <w:pStyle w:val="ab"/>
            </w:pPr>
            <w:r w:rsidRPr="00F34EDA">
              <w:t xml:space="preserve">Приложение </w:t>
            </w:r>
            <w:r>
              <w:t>15</w:t>
            </w:r>
          </w:p>
          <w:p w:rsidR="00B27E35" w:rsidRPr="00973F36" w:rsidRDefault="00B27E35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2449A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2449AA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509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4 членов 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Абрамова Светлана Вячеславовна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Акимова Наталья Николаевна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Кичатова Наталья Николаевна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Костина Ольга Владимировна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Иссинское местное отделение Всероссийской политической партии "Единая Россия"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B27E35" w:rsidRPr="00973F36" w:rsidTr="00152DBF">
        <w:tc>
          <w:tcPr>
            <w:tcW w:w="3510" w:type="dxa"/>
          </w:tcPr>
          <w:p w:rsidR="00B27E35" w:rsidRDefault="00B27E35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B27E35" w:rsidRPr="00F34EDA" w:rsidRDefault="00B27E35" w:rsidP="00152DBF">
            <w:pPr>
              <w:pStyle w:val="ab"/>
            </w:pPr>
            <w:r w:rsidRPr="00F34EDA">
              <w:t xml:space="preserve">Приложение </w:t>
            </w:r>
            <w:r>
              <w:t>16</w:t>
            </w:r>
          </w:p>
          <w:p w:rsidR="00B27E35" w:rsidRPr="00973F36" w:rsidRDefault="00B27E35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2449A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2449AA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510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Абрамова Галина Николаевна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Варлашина Анна Александровна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Елисина Татьяна Федоровна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Морозова Юлия Ивановна</w:t>
            </w:r>
          </w:p>
        </w:tc>
        <w:tc>
          <w:tcPr>
            <w:tcW w:w="4678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 xml:space="preserve">собрание избирателей по месту жительства - Пензенская область, Иссинский район, с. Соловцово,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Центральная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Петрухина Ирина Юрьевна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B27E35" w:rsidRDefault="00B27E35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B27E35" w:rsidRPr="00973F36" w:rsidTr="00152DBF">
        <w:tc>
          <w:tcPr>
            <w:tcW w:w="3510" w:type="dxa"/>
          </w:tcPr>
          <w:p w:rsidR="00B27E35" w:rsidRDefault="00B27E35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B27E35" w:rsidRPr="00F34EDA" w:rsidRDefault="00B27E35" w:rsidP="00152DBF">
            <w:pPr>
              <w:pStyle w:val="ab"/>
            </w:pPr>
            <w:r w:rsidRPr="00F34EDA">
              <w:t xml:space="preserve">Приложение </w:t>
            </w:r>
            <w:r>
              <w:t>1</w:t>
            </w:r>
            <w:r w:rsidR="00D5638B">
              <w:t>7</w:t>
            </w:r>
          </w:p>
          <w:p w:rsidR="00B27E35" w:rsidRPr="00973F36" w:rsidRDefault="00B27E35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B27E35" w:rsidRDefault="00B27E35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D5638B" w:rsidRDefault="00D5638B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2449A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2449AA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511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Елькина Марина Сергеевна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Курочкина Тамара Александровна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Молебнова Татьяна Александровна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Никишина Марина Евгеньевна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Чистякова Елена Евгеньевна</w:t>
            </w:r>
          </w:p>
        </w:tc>
        <w:tc>
          <w:tcPr>
            <w:tcW w:w="4678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 xml:space="preserve">собрание избирателей по месту жительства - Пензенская область, Иссинский район, с. Бекетовка, ул.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Приозерная</w:t>
            </w:r>
          </w:p>
        </w:tc>
      </w:tr>
    </w:tbl>
    <w:p w:rsidR="00D5638B" w:rsidRDefault="00D5638B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D5638B" w:rsidRDefault="00D5638B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D5638B" w:rsidRPr="00973F36" w:rsidTr="00152DBF">
        <w:tc>
          <w:tcPr>
            <w:tcW w:w="3510" w:type="dxa"/>
          </w:tcPr>
          <w:p w:rsidR="00D5638B" w:rsidRDefault="00D5638B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D5638B" w:rsidRPr="00F34EDA" w:rsidRDefault="00D5638B" w:rsidP="00152DBF">
            <w:pPr>
              <w:pStyle w:val="ab"/>
            </w:pPr>
            <w:r w:rsidRPr="00F34EDA">
              <w:t xml:space="preserve">Приложение </w:t>
            </w:r>
            <w:r>
              <w:t>18</w:t>
            </w:r>
          </w:p>
          <w:p w:rsidR="00D5638B" w:rsidRPr="00973F36" w:rsidRDefault="00D5638B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D5638B" w:rsidRDefault="00D5638B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D5638B" w:rsidRDefault="00D5638B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2449A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2449AA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512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Анисимова Татьяна Викторовна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собрание избирателей по месту работы - Администрация Уваровского сельсовета Иссинского района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Апришко Людмила Николаевна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Иссинское местное отделение Всероссийской политической партии "Единая Россия"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Зимина Елена Валентиновна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собрание избирателей по месту работы - МБОУ "Средняя школа с. Уварово"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Митюшкина Марина Владимировна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Попова Таисия Александровна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</w:tbl>
    <w:p w:rsidR="00D5638B" w:rsidRDefault="00D5638B">
      <w:pPr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aa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D5638B" w:rsidRPr="00973F36" w:rsidTr="00152DBF">
        <w:tc>
          <w:tcPr>
            <w:tcW w:w="3510" w:type="dxa"/>
          </w:tcPr>
          <w:p w:rsidR="00D5638B" w:rsidRDefault="00D5638B" w:rsidP="00152DBF">
            <w:pPr>
              <w:pStyle w:val="ConsNormal"/>
              <w:widowControl/>
              <w:ind w:right="0" w:firstLine="0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060" w:type="dxa"/>
          </w:tcPr>
          <w:p w:rsidR="00D5638B" w:rsidRPr="00F34EDA" w:rsidRDefault="00D5638B" w:rsidP="00152DBF">
            <w:pPr>
              <w:pStyle w:val="ab"/>
            </w:pPr>
            <w:r w:rsidRPr="00F34EDA">
              <w:t xml:space="preserve">Приложение </w:t>
            </w:r>
            <w:r>
              <w:t>19</w:t>
            </w:r>
          </w:p>
          <w:p w:rsidR="00D5638B" w:rsidRPr="00973F36" w:rsidRDefault="00D5638B" w:rsidP="00152DBF">
            <w:pPr>
              <w:pStyle w:val="ab"/>
            </w:pPr>
            <w:r w:rsidRPr="00F34EDA">
              <w:t xml:space="preserve">к постановлению территориальной избирательной комиссии Иссинского района от </w:t>
            </w:r>
            <w:r w:rsidRPr="004412D2">
              <w:t>06.06.2018№ 53/186</w:t>
            </w:r>
          </w:p>
        </w:tc>
      </w:tr>
    </w:tbl>
    <w:p w:rsidR="00D5638B" w:rsidRDefault="00D5638B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D5638B" w:rsidRDefault="00D5638B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F7059A" w:rsidRPr="002449A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b/>
          <w:sz w:val="28"/>
        </w:rPr>
      </w:pPr>
      <w:r w:rsidRPr="002449AA">
        <w:rPr>
          <w:rFonts w:ascii="Times New Roman" w:hAnsi="Times New Roman" w:cs="Times New Roman"/>
          <w:b/>
          <w:sz w:val="28"/>
        </w:rPr>
        <w:t>Участковая избирательная комиссия избирательного участка № 513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Количественный состав комиссии – 5 членов </w:t>
      </w:r>
    </w:p>
    <w:p w:rsidR="00F7059A" w:rsidRDefault="00F7059A" w:rsidP="002449AA">
      <w:pPr>
        <w:pStyle w:val="ConsNormal"/>
        <w:widowControl/>
        <w:spacing w:line="360" w:lineRule="auto"/>
        <w:ind w:right="0"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полномочий пять лет (2018 - 2023 гг.)</w:t>
      </w:r>
    </w:p>
    <w:p w:rsidR="00F7059A" w:rsidRDefault="00F7059A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678"/>
      </w:tblGrid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</w:tr>
      <w:tr w:rsidR="002449AA" w:rsidRPr="00FA1D5A" w:rsidTr="002449AA">
        <w:trPr>
          <w:trHeight w:val="251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8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1D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253" w:type="dxa"/>
          </w:tcPr>
          <w:p w:rsidR="002449AA" w:rsidRPr="00FA1D5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Голобродская Наталия Геннадьевна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Региональное отделение Политической партии СПРАВЕДЛИВАЯ РОССИЯ в Пензенской области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Митюшкин Геннадий Николаевич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Митюшкина Нина Владимировна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ПЕНЗЕНСКОЕ ОБЛАСТНОЕ ОТДЕЛЕНИЕ политической партии "КОММУНИСТИЧЕСКАЯ ПАРТИЯ РОССИЙСКОЙ ФЕДЕРАЦИИ"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Фролова Татьяна Николаевна</w:t>
            </w:r>
          </w:p>
        </w:tc>
        <w:tc>
          <w:tcPr>
            <w:tcW w:w="4678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 xml:space="preserve">собрание избирателей по месту жительства - Пензенская область, Иссинский район, ц.у. свх.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"Уваровский", ул. Рабочая</w:t>
            </w:r>
          </w:p>
        </w:tc>
      </w:tr>
      <w:tr w:rsidR="002449AA" w:rsidRPr="00FA1D5A" w:rsidTr="002449AA">
        <w:trPr>
          <w:trHeight w:val="338"/>
        </w:trPr>
        <w:tc>
          <w:tcPr>
            <w:tcW w:w="567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3" w:type="dxa"/>
          </w:tcPr>
          <w:p w:rsidR="002449AA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Часовских Ольга Ивановна</w:t>
            </w:r>
          </w:p>
        </w:tc>
        <w:tc>
          <w:tcPr>
            <w:tcW w:w="4678" w:type="dxa"/>
          </w:tcPr>
          <w:p w:rsidR="002449AA" w:rsidRPr="004F7BDC" w:rsidRDefault="002449AA" w:rsidP="00F639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BDC">
              <w:rPr>
                <w:rFonts w:ascii="Times New Roman" w:hAnsi="Times New Roman"/>
                <w:sz w:val="20"/>
                <w:szCs w:val="20"/>
              </w:rPr>
              <w:t>Иссинское местное отделение Всероссийской политической партии "Единая Россия"</w:t>
            </w:r>
          </w:p>
        </w:tc>
      </w:tr>
    </w:tbl>
    <w:p w:rsidR="003873EC" w:rsidRDefault="003873EC" w:rsidP="003873E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sectPr w:rsidR="003873EC" w:rsidSect="0063498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051" w:rsidRDefault="00770051" w:rsidP="00393FAB">
      <w:pPr>
        <w:spacing w:after="0" w:line="240" w:lineRule="auto"/>
      </w:pPr>
      <w:r>
        <w:separator/>
      </w:r>
    </w:p>
  </w:endnote>
  <w:endnote w:type="continuationSeparator" w:id="1">
    <w:p w:rsidR="00770051" w:rsidRDefault="00770051" w:rsidP="0039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051" w:rsidRDefault="00770051" w:rsidP="00393FAB">
      <w:pPr>
        <w:spacing w:after="0" w:line="240" w:lineRule="auto"/>
      </w:pPr>
      <w:r>
        <w:separator/>
      </w:r>
    </w:p>
  </w:footnote>
  <w:footnote w:type="continuationSeparator" w:id="1">
    <w:p w:rsidR="00770051" w:rsidRDefault="00770051" w:rsidP="00393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390F"/>
    <w:rsid w:val="000C5E29"/>
    <w:rsid w:val="00117033"/>
    <w:rsid w:val="00152DBF"/>
    <w:rsid w:val="001541E8"/>
    <w:rsid w:val="001B172F"/>
    <w:rsid w:val="001E4B59"/>
    <w:rsid w:val="002449AA"/>
    <w:rsid w:val="002B26C6"/>
    <w:rsid w:val="0032319A"/>
    <w:rsid w:val="003873EC"/>
    <w:rsid w:val="00393FAB"/>
    <w:rsid w:val="003A11CB"/>
    <w:rsid w:val="003E4259"/>
    <w:rsid w:val="004412D2"/>
    <w:rsid w:val="004B7192"/>
    <w:rsid w:val="004C4430"/>
    <w:rsid w:val="004D7C38"/>
    <w:rsid w:val="004F7BDC"/>
    <w:rsid w:val="00510CC9"/>
    <w:rsid w:val="00597733"/>
    <w:rsid w:val="005B603E"/>
    <w:rsid w:val="005C169B"/>
    <w:rsid w:val="005D0146"/>
    <w:rsid w:val="00634981"/>
    <w:rsid w:val="00665985"/>
    <w:rsid w:val="00702F9B"/>
    <w:rsid w:val="007533BF"/>
    <w:rsid w:val="00770051"/>
    <w:rsid w:val="007970CA"/>
    <w:rsid w:val="007D71AD"/>
    <w:rsid w:val="007E049B"/>
    <w:rsid w:val="008A59DF"/>
    <w:rsid w:val="008B4285"/>
    <w:rsid w:val="008C0FD8"/>
    <w:rsid w:val="008F6ACB"/>
    <w:rsid w:val="00911956"/>
    <w:rsid w:val="00937FA1"/>
    <w:rsid w:val="00A108A0"/>
    <w:rsid w:val="00A23485"/>
    <w:rsid w:val="00A23B61"/>
    <w:rsid w:val="00A3176E"/>
    <w:rsid w:val="00A459DF"/>
    <w:rsid w:val="00B27E35"/>
    <w:rsid w:val="00B47159"/>
    <w:rsid w:val="00B764B8"/>
    <w:rsid w:val="00BF034E"/>
    <w:rsid w:val="00C148F8"/>
    <w:rsid w:val="00D5638B"/>
    <w:rsid w:val="00D85B5D"/>
    <w:rsid w:val="00F10230"/>
    <w:rsid w:val="00F21247"/>
    <w:rsid w:val="00F37E93"/>
    <w:rsid w:val="00F6390F"/>
    <w:rsid w:val="00F7059A"/>
    <w:rsid w:val="00FA1D5A"/>
    <w:rsid w:val="00FA6B8B"/>
    <w:rsid w:val="00FD1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A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0C5E29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0C5E29"/>
    <w:pPr>
      <w:keepNext/>
      <w:spacing w:after="0" w:line="240" w:lineRule="auto"/>
      <w:jc w:val="right"/>
      <w:outlineLvl w:val="1"/>
    </w:pPr>
    <w:rPr>
      <w:rFonts w:ascii="Times New Roman" w:eastAsia="Arial Unicode MS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393FA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footnote text"/>
    <w:basedOn w:val="a"/>
    <w:link w:val="a4"/>
    <w:uiPriority w:val="99"/>
    <w:rsid w:val="00393FA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93FAB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rsid w:val="00393FAB"/>
    <w:rPr>
      <w:vertAlign w:val="superscript"/>
    </w:rPr>
  </w:style>
  <w:style w:type="paragraph" w:customStyle="1" w:styleId="14-15">
    <w:name w:val="14-15"/>
    <w:basedOn w:val="a"/>
    <w:uiPriority w:val="99"/>
    <w:rsid w:val="00393FAB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paragraph" w:styleId="a6">
    <w:name w:val="header"/>
    <w:basedOn w:val="a"/>
    <w:link w:val="a7"/>
    <w:uiPriority w:val="99"/>
    <w:semiHidden/>
    <w:unhideWhenUsed/>
    <w:rsid w:val="0039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93FAB"/>
  </w:style>
  <w:style w:type="paragraph" w:styleId="a8">
    <w:name w:val="footer"/>
    <w:basedOn w:val="a"/>
    <w:link w:val="a9"/>
    <w:uiPriority w:val="99"/>
    <w:semiHidden/>
    <w:unhideWhenUsed/>
    <w:rsid w:val="0039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93FAB"/>
  </w:style>
  <w:style w:type="character" w:customStyle="1" w:styleId="10">
    <w:name w:val="Заголовок 1 Знак"/>
    <w:basedOn w:val="a0"/>
    <w:link w:val="1"/>
    <w:rsid w:val="000C5E29"/>
    <w:rPr>
      <w:rFonts w:ascii="Times New Roman" w:eastAsia="Arial Unicode MS" w:hAnsi="Times New Roman"/>
      <w:sz w:val="28"/>
    </w:rPr>
  </w:style>
  <w:style w:type="character" w:customStyle="1" w:styleId="20">
    <w:name w:val="Заголовок 2 Знак"/>
    <w:basedOn w:val="a0"/>
    <w:link w:val="2"/>
    <w:rsid w:val="000C5E29"/>
    <w:rPr>
      <w:rFonts w:ascii="Times New Roman" w:eastAsia="Arial Unicode MS" w:hAnsi="Times New Roman"/>
      <w:sz w:val="28"/>
      <w:szCs w:val="24"/>
    </w:rPr>
  </w:style>
  <w:style w:type="table" w:styleId="aa">
    <w:name w:val="Table Grid"/>
    <w:basedOn w:val="a1"/>
    <w:uiPriority w:val="59"/>
    <w:rsid w:val="004412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unhideWhenUsed/>
    <w:rsid w:val="004412D2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4412D2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adry\258200071431\&#1089;&#1086;&#1089;&#1090;&#1072;&#1074;%20&#1059;&#1048;&#1050;%202%20NEW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CE736-700C-4EFB-A63B-C2ED48077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состав УИК 2 NEW.dot</Template>
  <TotalTime>3</TotalTime>
  <Pages>21</Pages>
  <Words>3550</Words>
  <Characters>20236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2018-06-08T07:52:00Z</dcterms:created>
  <dcterms:modified xsi:type="dcterms:W3CDTF">2018-06-08T07:52:00Z</dcterms:modified>
</cp:coreProperties>
</file>