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11" w:type="dxa"/>
        <w:tblInd w:w="5353" w:type="dxa"/>
        <w:tblLook w:val="0000"/>
      </w:tblPr>
      <w:tblGrid>
        <w:gridCol w:w="4111"/>
      </w:tblGrid>
      <w:tr w:rsidR="00E117F1" w:rsidRPr="00D23655" w:rsidTr="00E117F1">
        <w:trPr>
          <w:trHeight w:val="359"/>
        </w:trPr>
        <w:tc>
          <w:tcPr>
            <w:tcW w:w="4111" w:type="dxa"/>
          </w:tcPr>
          <w:p w:rsidR="00E117F1" w:rsidRPr="00D23655" w:rsidRDefault="00E117F1" w:rsidP="005B42C5">
            <w:pPr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</w:tc>
      </w:tr>
      <w:tr w:rsidR="00E117F1" w:rsidRPr="00D23655" w:rsidTr="00E117F1">
        <w:tc>
          <w:tcPr>
            <w:tcW w:w="4111" w:type="dxa"/>
          </w:tcPr>
          <w:p w:rsidR="00E117F1" w:rsidRPr="00D23655" w:rsidRDefault="00E117F1" w:rsidP="00E117F1">
            <w:pPr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Pr="00D23655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ю</w:t>
            </w:r>
          </w:p>
        </w:tc>
      </w:tr>
      <w:tr w:rsidR="00E117F1" w:rsidRPr="00D23655" w:rsidTr="00E117F1">
        <w:tc>
          <w:tcPr>
            <w:tcW w:w="4111" w:type="dxa"/>
          </w:tcPr>
          <w:p w:rsidR="00E117F1" w:rsidRPr="00D23655" w:rsidRDefault="00E117F1" w:rsidP="005B42C5">
            <w:pPr>
              <w:ind w:left="-108" w:right="-108" w:hanging="108"/>
              <w:jc w:val="center"/>
              <w:rPr>
                <w:sz w:val="28"/>
                <w:szCs w:val="28"/>
              </w:rPr>
            </w:pPr>
            <w:r w:rsidRPr="00D23655">
              <w:rPr>
                <w:sz w:val="28"/>
                <w:szCs w:val="28"/>
              </w:rPr>
              <w:t>Избирательной комиссии</w:t>
            </w:r>
          </w:p>
        </w:tc>
      </w:tr>
      <w:tr w:rsidR="00E117F1" w:rsidRPr="00D23655" w:rsidTr="00E117F1">
        <w:tc>
          <w:tcPr>
            <w:tcW w:w="4111" w:type="dxa"/>
          </w:tcPr>
          <w:p w:rsidR="00E117F1" w:rsidRPr="00D23655" w:rsidRDefault="00E117F1" w:rsidP="005B42C5">
            <w:pPr>
              <w:ind w:hanging="108"/>
              <w:jc w:val="center"/>
              <w:rPr>
                <w:sz w:val="28"/>
                <w:szCs w:val="28"/>
              </w:rPr>
            </w:pPr>
            <w:r w:rsidRPr="00D23655">
              <w:rPr>
                <w:sz w:val="28"/>
                <w:szCs w:val="28"/>
              </w:rPr>
              <w:t>Пензенской области</w:t>
            </w:r>
          </w:p>
        </w:tc>
      </w:tr>
      <w:tr w:rsidR="00E117F1" w:rsidRPr="00D23655" w:rsidTr="00E117F1">
        <w:trPr>
          <w:trHeight w:val="266"/>
        </w:trPr>
        <w:tc>
          <w:tcPr>
            <w:tcW w:w="4111" w:type="dxa"/>
          </w:tcPr>
          <w:p w:rsidR="00E117F1" w:rsidRPr="00D23655" w:rsidRDefault="00E117F1" w:rsidP="007A710F">
            <w:pPr>
              <w:jc w:val="center"/>
              <w:rPr>
                <w:sz w:val="28"/>
                <w:szCs w:val="28"/>
              </w:rPr>
            </w:pPr>
            <w:r w:rsidRPr="00D23655">
              <w:rPr>
                <w:sz w:val="28"/>
                <w:szCs w:val="28"/>
              </w:rPr>
              <w:t>от</w:t>
            </w:r>
            <w:r w:rsidR="007A710F">
              <w:rPr>
                <w:sz w:val="28"/>
                <w:szCs w:val="28"/>
              </w:rPr>
              <w:t xml:space="preserve"> 11.01.2019 </w:t>
            </w:r>
            <w:r w:rsidRPr="00D23655">
              <w:rPr>
                <w:sz w:val="28"/>
                <w:szCs w:val="28"/>
              </w:rPr>
              <w:t>№</w:t>
            </w:r>
            <w:r w:rsidR="007A710F">
              <w:rPr>
                <w:sz w:val="28"/>
                <w:szCs w:val="28"/>
              </w:rPr>
              <w:t xml:space="preserve"> 64/432-6</w:t>
            </w:r>
            <w:r w:rsidRPr="00D23655">
              <w:rPr>
                <w:sz w:val="28"/>
                <w:szCs w:val="28"/>
              </w:rPr>
              <w:t xml:space="preserve">     </w:t>
            </w:r>
          </w:p>
        </w:tc>
      </w:tr>
    </w:tbl>
    <w:p w:rsidR="00E117F1" w:rsidRDefault="00E117F1" w:rsidP="00E117F1">
      <w:pPr>
        <w:pStyle w:val="21"/>
        <w:ind w:firstLine="0"/>
        <w:jc w:val="left"/>
      </w:pPr>
    </w:p>
    <w:p w:rsidR="00AB5445" w:rsidRDefault="00730AE8" w:rsidP="00605146">
      <w:pPr>
        <w:pStyle w:val="21"/>
        <w:ind w:firstLine="0"/>
      </w:pPr>
      <w:r>
        <w:t>Методические рекомендации о порядке и формах учета и отчетности о поступлении средств  избирательных фондов и расходовании этих средств, в том числе по каждой операции при проведении выборов депутатов представительного органа муниципального образования в Пензенской области</w:t>
      </w:r>
    </w:p>
    <w:p w:rsidR="00730AE8" w:rsidRPr="00D23655" w:rsidRDefault="00730AE8" w:rsidP="000A4B26">
      <w:pPr>
        <w:pStyle w:val="21"/>
        <w:ind w:firstLine="709"/>
        <w:rPr>
          <w:b w:val="0"/>
        </w:rPr>
      </w:pPr>
    </w:p>
    <w:p w:rsidR="00730AE8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730AE8">
        <w:rPr>
          <w:b w:val="0"/>
        </w:rPr>
        <w:t xml:space="preserve"> </w:t>
      </w:r>
      <w:r w:rsidRPr="00730AE8">
        <w:rPr>
          <w:b w:val="0"/>
          <w:szCs w:val="28"/>
        </w:rPr>
        <w:t>Настоящи</w:t>
      </w:r>
      <w:r w:rsidR="00730AE8" w:rsidRPr="00730AE8">
        <w:rPr>
          <w:b w:val="0"/>
          <w:szCs w:val="28"/>
        </w:rPr>
        <w:t xml:space="preserve">е </w:t>
      </w:r>
      <w:r w:rsidR="00E117F1">
        <w:rPr>
          <w:b w:val="0"/>
          <w:szCs w:val="28"/>
        </w:rPr>
        <w:t>М</w:t>
      </w:r>
      <w:r w:rsidR="00730AE8" w:rsidRPr="00730AE8">
        <w:rPr>
          <w:b w:val="0"/>
          <w:szCs w:val="28"/>
        </w:rPr>
        <w:t>етодические рекомендации</w:t>
      </w:r>
      <w:r w:rsidRPr="00730AE8">
        <w:rPr>
          <w:b w:val="0"/>
          <w:szCs w:val="28"/>
        </w:rPr>
        <w:t xml:space="preserve"> разработан</w:t>
      </w:r>
      <w:r w:rsidR="00730AE8" w:rsidRPr="00730AE8">
        <w:rPr>
          <w:b w:val="0"/>
          <w:szCs w:val="28"/>
        </w:rPr>
        <w:t>ы</w:t>
      </w:r>
      <w:r w:rsidRPr="00730AE8">
        <w:rPr>
          <w:b w:val="0"/>
          <w:szCs w:val="28"/>
        </w:rPr>
        <w:t xml:space="preserve"> в соответствии с Федеральным законом от 12 июня 2002</w:t>
      </w:r>
      <w:r w:rsidRPr="00D23655">
        <w:rPr>
          <w:b w:val="0"/>
          <w:szCs w:val="28"/>
        </w:rPr>
        <w:t xml:space="preserve"> года </w:t>
      </w:r>
      <w:r w:rsidR="007F2A2C" w:rsidRPr="00D23655">
        <w:rPr>
          <w:b w:val="0"/>
          <w:szCs w:val="28"/>
        </w:rPr>
        <w:t>№</w:t>
      </w:r>
      <w:r w:rsidRPr="00D23655">
        <w:rPr>
          <w:b w:val="0"/>
          <w:szCs w:val="28"/>
        </w:rPr>
        <w:t xml:space="preserve"> 67-ФЗ </w:t>
      </w:r>
      <w:r w:rsidR="00D23655" w:rsidRPr="00D23655">
        <w:rPr>
          <w:b w:val="0"/>
          <w:szCs w:val="28"/>
        </w:rPr>
        <w:t>«</w:t>
      </w:r>
      <w:r w:rsidRPr="00D23655">
        <w:rPr>
          <w:b w:val="0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D23655" w:rsidRPr="00D23655">
        <w:rPr>
          <w:b w:val="0"/>
          <w:szCs w:val="28"/>
        </w:rPr>
        <w:t>»</w:t>
      </w:r>
      <w:r w:rsidRPr="00D23655">
        <w:rPr>
          <w:b w:val="0"/>
          <w:szCs w:val="28"/>
        </w:rPr>
        <w:t xml:space="preserve">, Законом Пензенской области от 26 февраля 2006 года </w:t>
      </w:r>
      <w:r w:rsidR="007F2A2C" w:rsidRPr="00D23655">
        <w:rPr>
          <w:b w:val="0"/>
          <w:szCs w:val="28"/>
        </w:rPr>
        <w:t>№</w:t>
      </w:r>
      <w:r w:rsidRPr="00D23655">
        <w:rPr>
          <w:b w:val="0"/>
          <w:szCs w:val="28"/>
        </w:rPr>
        <w:t xml:space="preserve"> 976-ЗПО </w:t>
      </w:r>
      <w:r w:rsidR="00D23655" w:rsidRPr="00D23655">
        <w:rPr>
          <w:b w:val="0"/>
          <w:szCs w:val="28"/>
        </w:rPr>
        <w:t>«</w:t>
      </w:r>
      <w:r w:rsidRPr="00D23655">
        <w:rPr>
          <w:b w:val="0"/>
          <w:szCs w:val="28"/>
        </w:rPr>
        <w:t>О выборах депутатов представительного органа муниципального образования в Пензенской области</w:t>
      </w:r>
      <w:r w:rsidR="00606A5B">
        <w:rPr>
          <w:b w:val="0"/>
          <w:szCs w:val="28"/>
        </w:rPr>
        <w:t xml:space="preserve"> </w:t>
      </w:r>
      <w:r w:rsidR="00606A5B" w:rsidRPr="00606A5B">
        <w:rPr>
          <w:b w:val="0"/>
          <w:szCs w:val="28"/>
        </w:rPr>
        <w:t>по одном</w:t>
      </w:r>
      <w:r w:rsidR="00606A5B">
        <w:rPr>
          <w:b w:val="0"/>
          <w:szCs w:val="28"/>
        </w:rPr>
        <w:t>а</w:t>
      </w:r>
      <w:r w:rsidR="00606A5B" w:rsidRPr="00606A5B">
        <w:rPr>
          <w:b w:val="0"/>
          <w:szCs w:val="28"/>
        </w:rPr>
        <w:t xml:space="preserve">ндатным </w:t>
      </w:r>
      <w:r w:rsidR="00606A5B" w:rsidRPr="00E117F1">
        <w:rPr>
          <w:b w:val="0"/>
          <w:szCs w:val="28"/>
        </w:rPr>
        <w:t>избирательным округам</w:t>
      </w:r>
      <w:r w:rsidR="00D23655" w:rsidRPr="00E117F1">
        <w:rPr>
          <w:b w:val="0"/>
          <w:szCs w:val="28"/>
        </w:rPr>
        <w:t>»</w:t>
      </w:r>
      <w:r w:rsidRPr="00E117F1">
        <w:rPr>
          <w:b w:val="0"/>
          <w:szCs w:val="28"/>
        </w:rPr>
        <w:t xml:space="preserve"> (далее </w:t>
      </w:r>
      <w:r w:rsidR="00D23655" w:rsidRPr="00E117F1">
        <w:rPr>
          <w:b w:val="0"/>
          <w:szCs w:val="28"/>
        </w:rPr>
        <w:t>–</w:t>
      </w:r>
      <w:r w:rsidRPr="00E117F1">
        <w:rPr>
          <w:b w:val="0"/>
          <w:szCs w:val="28"/>
        </w:rPr>
        <w:t xml:space="preserve"> Закон</w:t>
      </w:r>
      <w:r w:rsidR="00D23655" w:rsidRPr="00E117F1">
        <w:rPr>
          <w:b w:val="0"/>
          <w:szCs w:val="28"/>
        </w:rPr>
        <w:t xml:space="preserve"> Пензенской области № 976-ЗПО</w:t>
      </w:r>
      <w:r w:rsidRPr="00E117F1">
        <w:rPr>
          <w:b w:val="0"/>
          <w:szCs w:val="28"/>
        </w:rPr>
        <w:t>)</w:t>
      </w:r>
      <w:r w:rsidR="00D23655" w:rsidRPr="00E117F1">
        <w:rPr>
          <w:b w:val="0"/>
          <w:szCs w:val="28"/>
        </w:rPr>
        <w:t>, Законом Пензенской области от 22 мая 2006 года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 (далее – Закон Пензенской области № 1048-ЗПО)</w:t>
      </w:r>
      <w:r w:rsidR="00D23655" w:rsidRPr="00D23655">
        <w:rPr>
          <w:b w:val="0"/>
          <w:szCs w:val="28"/>
        </w:rPr>
        <w:t xml:space="preserve"> </w:t>
      </w:r>
      <w:r w:rsidRPr="00D23655">
        <w:rPr>
          <w:b w:val="0"/>
          <w:szCs w:val="28"/>
        </w:rPr>
        <w:t>и устанавлива</w:t>
      </w:r>
      <w:r w:rsidR="00730AE8">
        <w:rPr>
          <w:b w:val="0"/>
          <w:szCs w:val="28"/>
        </w:rPr>
        <w:t>ют</w:t>
      </w:r>
      <w:r w:rsidRPr="00D23655">
        <w:rPr>
          <w:b w:val="0"/>
          <w:szCs w:val="28"/>
        </w:rPr>
        <w:t xml:space="preserve"> следующий порядок </w:t>
      </w:r>
      <w:r w:rsidR="00730AE8">
        <w:rPr>
          <w:b w:val="0"/>
          <w:szCs w:val="28"/>
        </w:rPr>
        <w:t>и формы учета и отчетности о поступлении средств избирательных фондов и расходовании этих средств,</w:t>
      </w:r>
      <w:r w:rsidR="00730FED">
        <w:rPr>
          <w:b w:val="0"/>
          <w:szCs w:val="28"/>
        </w:rPr>
        <w:t xml:space="preserve"> </w:t>
      </w:r>
      <w:r w:rsidR="00730FED" w:rsidRPr="00730FED">
        <w:rPr>
          <w:b w:val="0"/>
          <w:szCs w:val="28"/>
        </w:rPr>
        <w:t>в том числе по каждой операции при проведении выборов депутатов представительного органа муниципального образования в Пензенской области</w:t>
      </w:r>
      <w:r w:rsidR="00730FED">
        <w:rPr>
          <w:b w:val="0"/>
          <w:szCs w:val="28"/>
        </w:rPr>
        <w:t>.</w:t>
      </w:r>
    </w:p>
    <w:p w:rsidR="00AB5445" w:rsidRPr="007F2A2C" w:rsidRDefault="00AB5445" w:rsidP="000A4B26">
      <w:pPr>
        <w:pStyle w:val="21"/>
        <w:ind w:firstLine="709"/>
        <w:jc w:val="both"/>
        <w:rPr>
          <w:b w:val="0"/>
          <w:szCs w:val="28"/>
          <w:highlight w:val="yellow"/>
        </w:rPr>
      </w:pPr>
    </w:p>
    <w:p w:rsidR="00AB5445" w:rsidRPr="00F53B03" w:rsidRDefault="00730FED" w:rsidP="00605146">
      <w:pPr>
        <w:pStyle w:val="21"/>
        <w:ind w:firstLine="0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F53B03">
        <w:rPr>
          <w:b w:val="0"/>
          <w:szCs w:val="28"/>
        </w:rPr>
        <w:t>. Учет поступлений средств в избирательный</w:t>
      </w:r>
    </w:p>
    <w:p w:rsidR="00AB5445" w:rsidRPr="00F53B03" w:rsidRDefault="00AB5445" w:rsidP="00605146">
      <w:pPr>
        <w:pStyle w:val="21"/>
        <w:ind w:firstLine="0"/>
        <w:rPr>
          <w:b w:val="0"/>
          <w:szCs w:val="28"/>
        </w:rPr>
      </w:pPr>
      <w:r w:rsidRPr="00F53B03">
        <w:rPr>
          <w:b w:val="0"/>
          <w:szCs w:val="28"/>
        </w:rPr>
        <w:t>фонд и их расходования</w:t>
      </w:r>
    </w:p>
    <w:p w:rsidR="00AB5445" w:rsidRPr="00F53B03" w:rsidRDefault="00AB5445" w:rsidP="000A4B26">
      <w:pPr>
        <w:pStyle w:val="21"/>
        <w:ind w:firstLine="709"/>
        <w:jc w:val="both"/>
        <w:rPr>
          <w:b w:val="0"/>
          <w:szCs w:val="28"/>
          <w:highlight w:val="magenta"/>
        </w:rPr>
      </w:pPr>
    </w:p>
    <w:p w:rsidR="00AB5445" w:rsidRPr="00E117F1" w:rsidRDefault="00730FED" w:rsidP="000A4B26">
      <w:pPr>
        <w:pStyle w:val="21"/>
        <w:ind w:firstLine="709"/>
        <w:jc w:val="both"/>
        <w:rPr>
          <w:b w:val="0"/>
          <w:szCs w:val="28"/>
        </w:rPr>
      </w:pPr>
      <w:r w:rsidRPr="00E117F1">
        <w:rPr>
          <w:b w:val="0"/>
          <w:szCs w:val="28"/>
        </w:rPr>
        <w:t>1</w:t>
      </w:r>
      <w:r w:rsidR="00AB5445" w:rsidRPr="00E117F1">
        <w:rPr>
          <w:b w:val="0"/>
          <w:szCs w:val="28"/>
        </w:rPr>
        <w:t xml:space="preserve">.1. </w:t>
      </w:r>
      <w:r w:rsidR="00F53B03" w:rsidRPr="00E117F1">
        <w:rPr>
          <w:b w:val="0"/>
          <w:szCs w:val="28"/>
        </w:rPr>
        <w:t>Все средства зачисляются на специальный избирательный счет в валюте Российской Федерации.</w:t>
      </w:r>
    </w:p>
    <w:p w:rsidR="00812914" w:rsidRPr="00E117F1" w:rsidRDefault="00730FED" w:rsidP="00812914">
      <w:pPr>
        <w:pStyle w:val="21"/>
        <w:ind w:firstLine="709"/>
        <w:jc w:val="both"/>
        <w:rPr>
          <w:b w:val="0"/>
          <w:szCs w:val="28"/>
        </w:rPr>
      </w:pPr>
      <w:r w:rsidRPr="00E117F1">
        <w:rPr>
          <w:b w:val="0"/>
          <w:szCs w:val="28"/>
        </w:rPr>
        <w:t>1</w:t>
      </w:r>
      <w:r w:rsidR="00AB5445" w:rsidRPr="00E117F1">
        <w:rPr>
          <w:b w:val="0"/>
          <w:szCs w:val="28"/>
        </w:rPr>
        <w:t xml:space="preserve">.2. </w:t>
      </w:r>
      <w:r w:rsidR="00812914" w:rsidRPr="00E117F1">
        <w:rPr>
          <w:b w:val="0"/>
          <w:szCs w:val="28"/>
        </w:rPr>
        <w:t>Избирательный фонд кандидата в депутаты представительного органа, избирательного объединения, выдвинувшего список кандидатов в депутаты представительного органа, может создаваться за счет:</w:t>
      </w:r>
    </w:p>
    <w:p w:rsidR="00812914" w:rsidRPr="00E117F1" w:rsidRDefault="00812914" w:rsidP="00812914">
      <w:pPr>
        <w:pStyle w:val="21"/>
        <w:ind w:firstLine="709"/>
        <w:jc w:val="both"/>
        <w:rPr>
          <w:b w:val="0"/>
          <w:szCs w:val="28"/>
        </w:rPr>
      </w:pPr>
      <w:r w:rsidRPr="00E117F1">
        <w:rPr>
          <w:b w:val="0"/>
          <w:szCs w:val="28"/>
        </w:rPr>
        <w:t>1) собственных средств кандидата, избирательного объединения, выдвинувшего список кандидатов в депутаты представительного органа;</w:t>
      </w:r>
    </w:p>
    <w:p w:rsidR="00812914" w:rsidRPr="00E117F1" w:rsidRDefault="00812914" w:rsidP="00812914">
      <w:pPr>
        <w:pStyle w:val="21"/>
        <w:ind w:firstLine="709"/>
        <w:jc w:val="both"/>
        <w:rPr>
          <w:b w:val="0"/>
          <w:szCs w:val="28"/>
        </w:rPr>
      </w:pPr>
      <w:r w:rsidRPr="00E117F1">
        <w:rPr>
          <w:b w:val="0"/>
          <w:szCs w:val="28"/>
        </w:rPr>
        <w:t>2) средств, выделенных кандидату выдвинувшим его избирательным объединением;</w:t>
      </w:r>
    </w:p>
    <w:p w:rsidR="00812914" w:rsidRPr="00E117F1" w:rsidRDefault="00812914" w:rsidP="00812914">
      <w:pPr>
        <w:pStyle w:val="21"/>
        <w:ind w:firstLine="709"/>
        <w:jc w:val="both"/>
        <w:rPr>
          <w:b w:val="0"/>
          <w:szCs w:val="28"/>
        </w:rPr>
      </w:pPr>
      <w:r w:rsidRPr="00E117F1">
        <w:rPr>
          <w:b w:val="0"/>
          <w:szCs w:val="28"/>
        </w:rPr>
        <w:t>3) добровольных пожертвований граждан;</w:t>
      </w:r>
    </w:p>
    <w:p w:rsidR="00812914" w:rsidRPr="00812914" w:rsidRDefault="00812914" w:rsidP="00812914">
      <w:pPr>
        <w:pStyle w:val="21"/>
        <w:ind w:firstLine="709"/>
        <w:jc w:val="both"/>
        <w:rPr>
          <w:b w:val="0"/>
          <w:szCs w:val="28"/>
        </w:rPr>
      </w:pPr>
      <w:r w:rsidRPr="00E117F1">
        <w:rPr>
          <w:b w:val="0"/>
          <w:szCs w:val="28"/>
        </w:rPr>
        <w:t>4) добровольных пожертвований юридических лиц.</w:t>
      </w:r>
    </w:p>
    <w:p w:rsidR="00044987" w:rsidRPr="00044987" w:rsidRDefault="00044987" w:rsidP="00044987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1</w:t>
      </w:r>
      <w:r w:rsidR="00812914" w:rsidRPr="00FC2CDE">
        <w:rPr>
          <w:b w:val="0"/>
          <w:szCs w:val="28"/>
        </w:rPr>
        <w:t>.2.1</w:t>
      </w:r>
      <w:r w:rsidR="00F55DB7">
        <w:rPr>
          <w:b w:val="0"/>
          <w:szCs w:val="28"/>
        </w:rPr>
        <w:t>.</w:t>
      </w:r>
      <w:r w:rsidR="00812914" w:rsidRPr="00FC2CDE">
        <w:rPr>
          <w:b w:val="0"/>
          <w:szCs w:val="28"/>
        </w:rPr>
        <w:t xml:space="preserve"> </w:t>
      </w:r>
      <w:r w:rsidRPr="00044987">
        <w:rPr>
          <w:b w:val="0"/>
          <w:szCs w:val="28"/>
        </w:rPr>
        <w:t>Сумма денежных перечислений в избирательный фонд кандидата в депутаты представительного органа муниципального района и городского округа не должна превышать:</w:t>
      </w:r>
    </w:p>
    <w:p w:rsidR="00044987" w:rsidRPr="00044987" w:rsidRDefault="00044987" w:rsidP="00044987">
      <w:pPr>
        <w:pStyle w:val="21"/>
        <w:ind w:firstLine="709"/>
        <w:jc w:val="both"/>
        <w:rPr>
          <w:b w:val="0"/>
          <w:szCs w:val="28"/>
        </w:rPr>
      </w:pPr>
      <w:r w:rsidRPr="00044987">
        <w:rPr>
          <w:b w:val="0"/>
          <w:szCs w:val="28"/>
        </w:rPr>
        <w:t xml:space="preserve">- за счет собственных средств кандидата </w:t>
      </w:r>
      <w:r w:rsidR="00AD0225">
        <w:rPr>
          <w:b w:val="0"/>
          <w:szCs w:val="28"/>
        </w:rPr>
        <w:t>–</w:t>
      </w:r>
      <w:r w:rsidRPr="00044987">
        <w:rPr>
          <w:b w:val="0"/>
          <w:szCs w:val="28"/>
        </w:rPr>
        <w:t xml:space="preserve"> 50</w:t>
      </w:r>
      <w:r w:rsidR="00AD0225">
        <w:rPr>
          <w:b w:val="0"/>
          <w:szCs w:val="28"/>
        </w:rPr>
        <w:t xml:space="preserve">0 </w:t>
      </w:r>
      <w:r w:rsidR="00DC6D72">
        <w:rPr>
          <w:b w:val="0"/>
          <w:szCs w:val="28"/>
        </w:rPr>
        <w:t>000</w:t>
      </w:r>
      <w:r w:rsidR="00AD0225">
        <w:rPr>
          <w:b w:val="0"/>
          <w:szCs w:val="28"/>
        </w:rPr>
        <w:t xml:space="preserve"> руб</w:t>
      </w:r>
      <w:r w:rsidR="00DC6D72">
        <w:rPr>
          <w:b w:val="0"/>
          <w:szCs w:val="28"/>
        </w:rPr>
        <w:t>лей</w:t>
      </w:r>
      <w:r w:rsidRPr="00044987">
        <w:rPr>
          <w:b w:val="0"/>
          <w:szCs w:val="28"/>
        </w:rPr>
        <w:t>;</w:t>
      </w:r>
    </w:p>
    <w:p w:rsidR="00044987" w:rsidRPr="00044987" w:rsidRDefault="00044987" w:rsidP="00044987">
      <w:pPr>
        <w:pStyle w:val="21"/>
        <w:ind w:firstLine="709"/>
        <w:jc w:val="both"/>
        <w:rPr>
          <w:b w:val="0"/>
          <w:szCs w:val="28"/>
        </w:rPr>
      </w:pPr>
      <w:r w:rsidRPr="00044987">
        <w:rPr>
          <w:b w:val="0"/>
          <w:szCs w:val="28"/>
        </w:rPr>
        <w:t xml:space="preserve">- за счет средств, выделенных кандидату выдвинувшим его избирательным объединением, - </w:t>
      </w:r>
      <w:r w:rsidR="00AD0225">
        <w:rPr>
          <w:b w:val="0"/>
          <w:szCs w:val="28"/>
        </w:rPr>
        <w:t>500</w:t>
      </w:r>
      <w:r w:rsidR="00DC6D72">
        <w:rPr>
          <w:b w:val="0"/>
          <w:szCs w:val="28"/>
        </w:rPr>
        <w:t xml:space="preserve"> 000 </w:t>
      </w:r>
      <w:r w:rsidR="00AD0225">
        <w:rPr>
          <w:b w:val="0"/>
          <w:szCs w:val="28"/>
        </w:rPr>
        <w:t>руб</w:t>
      </w:r>
      <w:r w:rsidR="00DC6D72">
        <w:rPr>
          <w:b w:val="0"/>
          <w:szCs w:val="28"/>
        </w:rPr>
        <w:t>лей</w:t>
      </w:r>
      <w:r w:rsidRPr="00044987">
        <w:rPr>
          <w:b w:val="0"/>
          <w:szCs w:val="28"/>
        </w:rPr>
        <w:t>;</w:t>
      </w:r>
    </w:p>
    <w:p w:rsidR="00044987" w:rsidRPr="00044987" w:rsidRDefault="00044987" w:rsidP="00044987">
      <w:pPr>
        <w:pStyle w:val="21"/>
        <w:ind w:firstLine="709"/>
        <w:jc w:val="both"/>
        <w:rPr>
          <w:b w:val="0"/>
          <w:szCs w:val="28"/>
        </w:rPr>
      </w:pPr>
      <w:r w:rsidRPr="00044987">
        <w:rPr>
          <w:b w:val="0"/>
          <w:szCs w:val="28"/>
        </w:rPr>
        <w:t xml:space="preserve">- за счет пожертвований одного юридического лица </w:t>
      </w:r>
      <w:r w:rsidR="00AD0225">
        <w:rPr>
          <w:b w:val="0"/>
          <w:szCs w:val="28"/>
        </w:rPr>
        <w:t>–</w:t>
      </w:r>
      <w:r w:rsidRPr="00044987">
        <w:rPr>
          <w:b w:val="0"/>
          <w:szCs w:val="28"/>
        </w:rPr>
        <w:t xml:space="preserve"> </w:t>
      </w:r>
      <w:r w:rsidR="00AD0225">
        <w:rPr>
          <w:b w:val="0"/>
          <w:szCs w:val="28"/>
        </w:rPr>
        <w:t xml:space="preserve">70 </w:t>
      </w:r>
      <w:r w:rsidR="00DC6D72">
        <w:rPr>
          <w:b w:val="0"/>
          <w:szCs w:val="28"/>
        </w:rPr>
        <w:t>000</w:t>
      </w:r>
      <w:r w:rsidR="00AD0225">
        <w:rPr>
          <w:b w:val="0"/>
          <w:szCs w:val="28"/>
        </w:rPr>
        <w:t xml:space="preserve"> руб</w:t>
      </w:r>
      <w:r w:rsidR="00DC6D72">
        <w:rPr>
          <w:b w:val="0"/>
          <w:szCs w:val="28"/>
        </w:rPr>
        <w:t>лей</w:t>
      </w:r>
      <w:r w:rsidRPr="00044987">
        <w:rPr>
          <w:b w:val="0"/>
          <w:szCs w:val="28"/>
        </w:rPr>
        <w:t>;</w:t>
      </w:r>
    </w:p>
    <w:p w:rsidR="00044987" w:rsidRPr="00044987" w:rsidRDefault="00044987" w:rsidP="00044987">
      <w:pPr>
        <w:pStyle w:val="21"/>
        <w:ind w:firstLine="709"/>
        <w:jc w:val="both"/>
        <w:rPr>
          <w:b w:val="0"/>
          <w:szCs w:val="28"/>
        </w:rPr>
      </w:pPr>
      <w:r w:rsidRPr="00044987">
        <w:rPr>
          <w:b w:val="0"/>
          <w:szCs w:val="28"/>
        </w:rPr>
        <w:t xml:space="preserve">- за счет пожертвований одного гражданина </w:t>
      </w:r>
      <w:r w:rsidR="00F21321">
        <w:rPr>
          <w:b w:val="0"/>
          <w:szCs w:val="28"/>
        </w:rPr>
        <w:t>–</w:t>
      </w:r>
      <w:r w:rsidRPr="00044987">
        <w:rPr>
          <w:b w:val="0"/>
          <w:szCs w:val="28"/>
        </w:rPr>
        <w:t xml:space="preserve"> </w:t>
      </w:r>
      <w:r w:rsidR="00F21321">
        <w:rPr>
          <w:b w:val="0"/>
          <w:szCs w:val="28"/>
        </w:rPr>
        <w:t xml:space="preserve">20 </w:t>
      </w:r>
      <w:r w:rsidR="00DC6D72">
        <w:rPr>
          <w:b w:val="0"/>
          <w:szCs w:val="28"/>
        </w:rPr>
        <w:t>000</w:t>
      </w:r>
      <w:r w:rsidR="00F21321">
        <w:rPr>
          <w:b w:val="0"/>
          <w:szCs w:val="28"/>
        </w:rPr>
        <w:t xml:space="preserve"> руб</w:t>
      </w:r>
      <w:r w:rsidR="00DC6D72">
        <w:rPr>
          <w:b w:val="0"/>
          <w:szCs w:val="28"/>
        </w:rPr>
        <w:t>лей.</w:t>
      </w:r>
    </w:p>
    <w:p w:rsidR="00F21321" w:rsidRPr="00044987" w:rsidRDefault="00044987" w:rsidP="00DC6D72">
      <w:pPr>
        <w:pStyle w:val="21"/>
        <w:ind w:firstLine="709"/>
        <w:jc w:val="both"/>
        <w:rPr>
          <w:b w:val="0"/>
          <w:szCs w:val="28"/>
        </w:rPr>
      </w:pPr>
      <w:r w:rsidRPr="00044987">
        <w:rPr>
          <w:b w:val="0"/>
          <w:szCs w:val="28"/>
        </w:rPr>
        <w:t>Предельная сумма расходов кандидата в депутаты представительного органа муниципального района и городского округа за счет средств избирательного фонда не должна превышать 1</w:t>
      </w:r>
      <w:r w:rsidR="002274CA">
        <w:rPr>
          <w:b w:val="0"/>
          <w:szCs w:val="28"/>
        </w:rPr>
        <w:t xml:space="preserve"> </w:t>
      </w:r>
      <w:r w:rsidRPr="00044987">
        <w:rPr>
          <w:b w:val="0"/>
          <w:szCs w:val="28"/>
        </w:rPr>
        <w:t>000</w:t>
      </w:r>
      <w:r w:rsidR="002274CA">
        <w:rPr>
          <w:b w:val="0"/>
          <w:szCs w:val="28"/>
        </w:rPr>
        <w:t xml:space="preserve"> </w:t>
      </w:r>
      <w:r w:rsidRPr="00044987">
        <w:rPr>
          <w:b w:val="0"/>
          <w:szCs w:val="28"/>
        </w:rPr>
        <w:t>000 рублей.</w:t>
      </w:r>
    </w:p>
    <w:p w:rsidR="002274CA" w:rsidRPr="002274CA" w:rsidRDefault="00044987" w:rsidP="002274CA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1.2.2. </w:t>
      </w:r>
      <w:r w:rsidR="002274CA" w:rsidRPr="002274CA">
        <w:rPr>
          <w:b w:val="0"/>
          <w:szCs w:val="28"/>
        </w:rPr>
        <w:t>Сумма денежных перечислений в избирательный фонд кандидата в депутаты представительного органа поселения не должна превышать: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 xml:space="preserve">- за счет собственных средств кандидата </w:t>
      </w:r>
      <w:r w:rsidR="00DC6D72">
        <w:rPr>
          <w:b w:val="0"/>
          <w:szCs w:val="28"/>
        </w:rPr>
        <w:t>– 250 000 рублей</w:t>
      </w:r>
      <w:r w:rsidRPr="002274CA">
        <w:rPr>
          <w:b w:val="0"/>
          <w:szCs w:val="28"/>
        </w:rPr>
        <w:t>;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 xml:space="preserve">- за счет средств, выделенных кандидату выдвинувшим его избирательным объединением, - </w:t>
      </w:r>
      <w:r w:rsidR="00566F18">
        <w:rPr>
          <w:b w:val="0"/>
          <w:szCs w:val="28"/>
        </w:rPr>
        <w:t>250 000 рублей</w:t>
      </w:r>
      <w:r w:rsidRPr="002274CA">
        <w:rPr>
          <w:b w:val="0"/>
          <w:szCs w:val="28"/>
        </w:rPr>
        <w:t>;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 xml:space="preserve">- за счет пожертвований одного юридического лица </w:t>
      </w:r>
      <w:r w:rsidR="00566F18">
        <w:rPr>
          <w:b w:val="0"/>
          <w:szCs w:val="28"/>
        </w:rPr>
        <w:t>–</w:t>
      </w:r>
      <w:r w:rsidRPr="002274CA">
        <w:rPr>
          <w:b w:val="0"/>
          <w:szCs w:val="28"/>
        </w:rPr>
        <w:t xml:space="preserve"> </w:t>
      </w:r>
      <w:r w:rsidR="00566F18">
        <w:rPr>
          <w:b w:val="0"/>
          <w:szCs w:val="28"/>
        </w:rPr>
        <w:t>35 000 рублей</w:t>
      </w:r>
      <w:r w:rsidRPr="002274CA">
        <w:rPr>
          <w:b w:val="0"/>
          <w:szCs w:val="28"/>
        </w:rPr>
        <w:t>;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 xml:space="preserve">- за счет пожертвований одного гражданина </w:t>
      </w:r>
      <w:r w:rsidR="00566F18">
        <w:rPr>
          <w:b w:val="0"/>
          <w:szCs w:val="28"/>
        </w:rPr>
        <w:t>–</w:t>
      </w:r>
      <w:r w:rsidRPr="002274CA">
        <w:rPr>
          <w:b w:val="0"/>
          <w:szCs w:val="28"/>
        </w:rPr>
        <w:t xml:space="preserve"> </w:t>
      </w:r>
      <w:r w:rsidR="00566F18">
        <w:rPr>
          <w:b w:val="0"/>
          <w:szCs w:val="28"/>
        </w:rPr>
        <w:t>10 000 рублей</w:t>
      </w:r>
      <w:r w:rsidRPr="002274CA">
        <w:rPr>
          <w:b w:val="0"/>
          <w:szCs w:val="28"/>
        </w:rPr>
        <w:t>.</w:t>
      </w:r>
    </w:p>
    <w:p w:rsidR="00044987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>Предельная сумма расходов кандидата в депутаты представительного органа поселения за счет средств избирательного фонда не должна превышать 500</w:t>
      </w:r>
      <w:r w:rsidR="00DC6D72">
        <w:rPr>
          <w:b w:val="0"/>
          <w:szCs w:val="28"/>
        </w:rPr>
        <w:t xml:space="preserve"> </w:t>
      </w:r>
      <w:r w:rsidRPr="002274CA">
        <w:rPr>
          <w:b w:val="0"/>
          <w:szCs w:val="28"/>
        </w:rPr>
        <w:t>000 рублей.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1.2.3. </w:t>
      </w:r>
      <w:r w:rsidRPr="002274CA">
        <w:rPr>
          <w:b w:val="0"/>
          <w:szCs w:val="28"/>
        </w:rPr>
        <w:t>Сумма денежных перечислений в избирательный фонд избирательного объединения, выдвинувшего список кандидатов в депутаты представительного органа муниципального района и городского округа, не должна превышать: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 xml:space="preserve">- за счет собственных средств избирательного объединения, выдвинувшего список кандидатов в депутаты представительного органа муниципального образования, - </w:t>
      </w:r>
      <w:r w:rsidR="005A46D7">
        <w:rPr>
          <w:b w:val="0"/>
          <w:szCs w:val="28"/>
        </w:rPr>
        <w:t>5 000 000 рублей</w:t>
      </w:r>
      <w:r w:rsidRPr="002274CA">
        <w:rPr>
          <w:b w:val="0"/>
          <w:szCs w:val="28"/>
        </w:rPr>
        <w:t>;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 xml:space="preserve">- за счет пожертвований одного юридического лица </w:t>
      </w:r>
      <w:r w:rsidR="005A46D7">
        <w:rPr>
          <w:b w:val="0"/>
          <w:szCs w:val="28"/>
        </w:rPr>
        <w:t>–</w:t>
      </w:r>
      <w:r w:rsidRPr="002274CA">
        <w:rPr>
          <w:b w:val="0"/>
          <w:szCs w:val="28"/>
        </w:rPr>
        <w:t xml:space="preserve"> </w:t>
      </w:r>
      <w:r w:rsidR="005A46D7">
        <w:rPr>
          <w:b w:val="0"/>
          <w:szCs w:val="28"/>
        </w:rPr>
        <w:t>70 000 рублей</w:t>
      </w:r>
      <w:r w:rsidRPr="002274CA">
        <w:rPr>
          <w:b w:val="0"/>
          <w:szCs w:val="28"/>
        </w:rPr>
        <w:t>;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 xml:space="preserve">- за счет пожертвований одного гражданина </w:t>
      </w:r>
      <w:r w:rsidR="005A46D7">
        <w:rPr>
          <w:b w:val="0"/>
          <w:szCs w:val="28"/>
        </w:rPr>
        <w:t>–</w:t>
      </w:r>
      <w:r w:rsidRPr="002274CA">
        <w:rPr>
          <w:b w:val="0"/>
          <w:szCs w:val="28"/>
        </w:rPr>
        <w:t xml:space="preserve"> </w:t>
      </w:r>
      <w:r w:rsidR="005A46D7">
        <w:rPr>
          <w:b w:val="0"/>
          <w:szCs w:val="28"/>
        </w:rPr>
        <w:t>20 000 рублей</w:t>
      </w:r>
      <w:r w:rsidRPr="002274CA">
        <w:rPr>
          <w:b w:val="0"/>
          <w:szCs w:val="28"/>
        </w:rPr>
        <w:t>.</w:t>
      </w:r>
    </w:p>
    <w:p w:rsid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>Предельная сумма расходов избирательного объединения, выдвинувшего список кандидатов в депутаты представительного органа муниципального района и городского округа, за счет средств избирательного фонда не должна превышать 10</w:t>
      </w:r>
      <w:r>
        <w:rPr>
          <w:b w:val="0"/>
          <w:szCs w:val="28"/>
        </w:rPr>
        <w:t xml:space="preserve"> </w:t>
      </w:r>
      <w:r w:rsidRPr="002274CA">
        <w:rPr>
          <w:b w:val="0"/>
          <w:szCs w:val="28"/>
        </w:rPr>
        <w:t>000</w:t>
      </w:r>
      <w:r>
        <w:rPr>
          <w:b w:val="0"/>
          <w:szCs w:val="28"/>
        </w:rPr>
        <w:t xml:space="preserve"> </w:t>
      </w:r>
      <w:r w:rsidRPr="002274CA">
        <w:rPr>
          <w:b w:val="0"/>
          <w:szCs w:val="28"/>
        </w:rPr>
        <w:t>000 рублей.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1.2.4. </w:t>
      </w:r>
      <w:r w:rsidRPr="002274CA">
        <w:rPr>
          <w:b w:val="0"/>
          <w:szCs w:val="28"/>
        </w:rPr>
        <w:t>Сумма денежных перечислений в избирательный фонд избирательного объединения, выдвинувшего список кандидатов в депутаты представительного органа поселения, не должна превышать: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 xml:space="preserve">- за счет собственных средств избирательного объединения, выдвинувшего список кандидатов в депутаты представительного органа муниципального образования, - </w:t>
      </w:r>
      <w:r w:rsidR="000A17A6">
        <w:rPr>
          <w:b w:val="0"/>
          <w:szCs w:val="28"/>
        </w:rPr>
        <w:t>2 500 000 рублей</w:t>
      </w:r>
      <w:r w:rsidRPr="002274CA">
        <w:rPr>
          <w:b w:val="0"/>
          <w:szCs w:val="28"/>
        </w:rPr>
        <w:t>;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 xml:space="preserve">- за счет пожертвований одного юридического лица </w:t>
      </w:r>
      <w:r w:rsidR="000A17A6">
        <w:rPr>
          <w:b w:val="0"/>
          <w:szCs w:val="28"/>
        </w:rPr>
        <w:t>–</w:t>
      </w:r>
      <w:r w:rsidRPr="002274CA">
        <w:rPr>
          <w:b w:val="0"/>
          <w:szCs w:val="28"/>
        </w:rPr>
        <w:t xml:space="preserve"> </w:t>
      </w:r>
      <w:r w:rsidR="000A17A6">
        <w:rPr>
          <w:b w:val="0"/>
          <w:szCs w:val="28"/>
        </w:rPr>
        <w:t>35 000 рублей</w:t>
      </w:r>
      <w:r w:rsidRPr="002274CA">
        <w:rPr>
          <w:b w:val="0"/>
          <w:szCs w:val="28"/>
        </w:rPr>
        <w:t>;</w:t>
      </w:r>
    </w:p>
    <w:p w:rsidR="002274CA" w:rsidRPr="002274CA" w:rsidRDefault="002274CA" w:rsidP="002274CA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 xml:space="preserve">- за счет пожертвований одного гражданина </w:t>
      </w:r>
      <w:r w:rsidR="000A17A6">
        <w:rPr>
          <w:b w:val="0"/>
          <w:szCs w:val="28"/>
        </w:rPr>
        <w:t>–</w:t>
      </w:r>
      <w:r w:rsidRPr="002274CA">
        <w:rPr>
          <w:b w:val="0"/>
          <w:szCs w:val="28"/>
        </w:rPr>
        <w:t xml:space="preserve"> </w:t>
      </w:r>
      <w:r w:rsidR="000A17A6">
        <w:rPr>
          <w:b w:val="0"/>
          <w:szCs w:val="28"/>
        </w:rPr>
        <w:t>10 000 рублей</w:t>
      </w:r>
      <w:r w:rsidRPr="002274CA">
        <w:rPr>
          <w:b w:val="0"/>
          <w:szCs w:val="28"/>
        </w:rPr>
        <w:t>.</w:t>
      </w:r>
    </w:p>
    <w:p w:rsidR="00044987" w:rsidRPr="00E117F1" w:rsidRDefault="002274CA" w:rsidP="000A17A6">
      <w:pPr>
        <w:pStyle w:val="21"/>
        <w:ind w:firstLine="709"/>
        <w:jc w:val="both"/>
        <w:rPr>
          <w:b w:val="0"/>
          <w:szCs w:val="28"/>
        </w:rPr>
      </w:pPr>
      <w:r w:rsidRPr="002274CA">
        <w:rPr>
          <w:b w:val="0"/>
          <w:szCs w:val="28"/>
        </w:rPr>
        <w:t xml:space="preserve">Предельная сумма расходов избирательного объединения, выдвинувшего список кандидатов в депутаты представительного органа </w:t>
      </w:r>
      <w:r w:rsidRPr="002274CA">
        <w:rPr>
          <w:b w:val="0"/>
          <w:szCs w:val="28"/>
        </w:rPr>
        <w:lastRenderedPageBreak/>
        <w:t xml:space="preserve">поселения, за счет средств избирательного фонда не должна превышать </w:t>
      </w:r>
      <w:r w:rsidR="009C603B" w:rsidRPr="009C603B">
        <w:rPr>
          <w:b w:val="0"/>
          <w:szCs w:val="28"/>
        </w:rPr>
        <w:t xml:space="preserve">                 </w:t>
      </w:r>
      <w:r w:rsidRPr="002274CA">
        <w:rPr>
          <w:b w:val="0"/>
          <w:szCs w:val="28"/>
        </w:rPr>
        <w:t>5</w:t>
      </w:r>
      <w:r>
        <w:rPr>
          <w:b w:val="0"/>
          <w:szCs w:val="28"/>
        </w:rPr>
        <w:t xml:space="preserve"> </w:t>
      </w:r>
      <w:r w:rsidRPr="002274CA">
        <w:rPr>
          <w:b w:val="0"/>
          <w:szCs w:val="28"/>
        </w:rPr>
        <w:t>000</w:t>
      </w:r>
      <w:r>
        <w:rPr>
          <w:b w:val="0"/>
          <w:szCs w:val="28"/>
        </w:rPr>
        <w:t xml:space="preserve"> </w:t>
      </w:r>
      <w:r w:rsidRPr="002274CA">
        <w:rPr>
          <w:b w:val="0"/>
          <w:szCs w:val="28"/>
        </w:rPr>
        <w:t xml:space="preserve">000 </w:t>
      </w:r>
      <w:r w:rsidRPr="00E117F1">
        <w:rPr>
          <w:b w:val="0"/>
          <w:szCs w:val="28"/>
        </w:rPr>
        <w:t>рублей.</w:t>
      </w:r>
    </w:p>
    <w:p w:rsidR="00F372E4" w:rsidRPr="00F372E4" w:rsidRDefault="00CA0A99" w:rsidP="00C613BF">
      <w:pPr>
        <w:pStyle w:val="21"/>
        <w:ind w:firstLine="709"/>
        <w:jc w:val="both"/>
        <w:rPr>
          <w:b w:val="0"/>
          <w:color w:val="FF0000"/>
          <w:szCs w:val="28"/>
        </w:rPr>
      </w:pPr>
      <w:r w:rsidRPr="00E117F1">
        <w:rPr>
          <w:b w:val="0"/>
          <w:szCs w:val="28"/>
        </w:rPr>
        <w:t>1.3</w:t>
      </w:r>
      <w:r w:rsidR="00F372E4" w:rsidRPr="00E117F1">
        <w:rPr>
          <w:b w:val="0"/>
          <w:szCs w:val="28"/>
        </w:rPr>
        <w:t>.</w:t>
      </w:r>
      <w:r w:rsidR="00F372E4" w:rsidRPr="00E117F1">
        <w:rPr>
          <w:b w:val="0"/>
          <w:color w:val="FF0000"/>
          <w:szCs w:val="28"/>
        </w:rPr>
        <w:t xml:space="preserve"> </w:t>
      </w:r>
      <w:r w:rsidR="00F372E4" w:rsidRPr="00E117F1">
        <w:rPr>
          <w:b w:val="0"/>
          <w:szCs w:val="28"/>
        </w:rPr>
        <w:t>Кандидат, выдвинутый одновременно в нескольких избирательных округах на разных выборах, если эти выборы проводятся на одной и той же территории либо на территориях, одна из которых включена в другую, создает избирательный фонд, однако предельный размер расходования средств этого избирательного фонда исчисляется в совокупности, по наибольшему из указанных предельных размеров.</w:t>
      </w:r>
    </w:p>
    <w:p w:rsidR="00AB5445" w:rsidRPr="00E117F1" w:rsidRDefault="00CA0A99" w:rsidP="000A4B26">
      <w:pPr>
        <w:pStyle w:val="21"/>
        <w:ind w:firstLine="709"/>
        <w:jc w:val="both"/>
        <w:rPr>
          <w:b w:val="0"/>
          <w:szCs w:val="28"/>
        </w:rPr>
      </w:pPr>
      <w:r w:rsidRPr="00E117F1">
        <w:rPr>
          <w:b w:val="0"/>
          <w:szCs w:val="28"/>
        </w:rPr>
        <w:t>1.4</w:t>
      </w:r>
      <w:r w:rsidR="00AB5445" w:rsidRPr="00E117F1">
        <w:rPr>
          <w:b w:val="0"/>
          <w:szCs w:val="28"/>
        </w:rPr>
        <w:t>. На выборах депутатов представительного органа сельского поселения избирательного фонда кандидата</w:t>
      </w:r>
      <w:r w:rsidRPr="00E117F1">
        <w:rPr>
          <w:b w:val="0"/>
          <w:szCs w:val="28"/>
        </w:rPr>
        <w:t xml:space="preserve"> создается без открытия</w:t>
      </w:r>
      <w:r w:rsidR="00AB5445" w:rsidRPr="00E117F1">
        <w:rPr>
          <w:b w:val="0"/>
          <w:szCs w:val="28"/>
        </w:rPr>
        <w:t xml:space="preserve"> специальн</w:t>
      </w:r>
      <w:r w:rsidRPr="00E117F1">
        <w:rPr>
          <w:b w:val="0"/>
          <w:szCs w:val="28"/>
        </w:rPr>
        <w:t>ого</w:t>
      </w:r>
      <w:r w:rsidR="00AB5445" w:rsidRPr="00E117F1">
        <w:rPr>
          <w:b w:val="0"/>
          <w:szCs w:val="28"/>
        </w:rPr>
        <w:t xml:space="preserve"> избирательн</w:t>
      </w:r>
      <w:r w:rsidRPr="00E117F1">
        <w:rPr>
          <w:b w:val="0"/>
          <w:szCs w:val="28"/>
        </w:rPr>
        <w:t>ого</w:t>
      </w:r>
      <w:r w:rsidR="00AB5445" w:rsidRPr="00E117F1">
        <w:rPr>
          <w:b w:val="0"/>
          <w:szCs w:val="28"/>
        </w:rPr>
        <w:t xml:space="preserve"> счет</w:t>
      </w:r>
      <w:r w:rsidRPr="00E117F1">
        <w:rPr>
          <w:b w:val="0"/>
          <w:szCs w:val="28"/>
        </w:rPr>
        <w:t>а</w:t>
      </w:r>
      <w:r w:rsidR="00AB5445" w:rsidRPr="00E117F1">
        <w:rPr>
          <w:b w:val="0"/>
          <w:szCs w:val="28"/>
        </w:rPr>
        <w:t xml:space="preserve"> в случае, если расходы на финансирование избирательной кампании кандидата не превышают </w:t>
      </w:r>
      <w:r w:rsidR="00CF592D" w:rsidRPr="007A710F">
        <w:rPr>
          <w:b w:val="0"/>
          <w:szCs w:val="28"/>
        </w:rPr>
        <w:t>пятнадцати</w:t>
      </w:r>
      <w:r w:rsidR="00AB5445" w:rsidRPr="007A710F">
        <w:rPr>
          <w:b w:val="0"/>
          <w:szCs w:val="28"/>
        </w:rPr>
        <w:t xml:space="preserve"> тысяч рублей.</w:t>
      </w:r>
      <w:r w:rsidRPr="007A710F">
        <w:rPr>
          <w:b w:val="0"/>
          <w:szCs w:val="28"/>
        </w:rPr>
        <w:t xml:space="preserve"> В</w:t>
      </w:r>
      <w:r w:rsidRPr="00E117F1">
        <w:rPr>
          <w:b w:val="0"/>
          <w:szCs w:val="28"/>
        </w:rPr>
        <w:t xml:space="preserve"> этом случае избирательный фонд создается только за счет собственных средств кандидата.</w:t>
      </w:r>
    </w:p>
    <w:p w:rsidR="00AB5445" w:rsidRPr="00420A03" w:rsidRDefault="00CA0A99" w:rsidP="000A4B26">
      <w:pPr>
        <w:pStyle w:val="21"/>
        <w:ind w:firstLine="709"/>
        <w:jc w:val="both"/>
        <w:rPr>
          <w:b w:val="0"/>
          <w:szCs w:val="28"/>
        </w:rPr>
      </w:pPr>
      <w:r w:rsidRPr="00E117F1">
        <w:rPr>
          <w:b w:val="0"/>
          <w:szCs w:val="28"/>
        </w:rPr>
        <w:t>1.5</w:t>
      </w:r>
      <w:r w:rsidR="00AB5445" w:rsidRPr="00E117F1">
        <w:rPr>
          <w:b w:val="0"/>
          <w:szCs w:val="28"/>
        </w:rPr>
        <w:t xml:space="preserve">. </w:t>
      </w:r>
      <w:r w:rsidR="00420A03" w:rsidRPr="00E117F1">
        <w:rPr>
          <w:b w:val="0"/>
          <w:szCs w:val="28"/>
        </w:rPr>
        <w:t>Собственные средства кандидата, д</w:t>
      </w:r>
      <w:r w:rsidR="00AB5445" w:rsidRPr="00E117F1">
        <w:rPr>
          <w:b w:val="0"/>
          <w:szCs w:val="28"/>
        </w:rPr>
        <w:t>обровольное пожертвование</w:t>
      </w:r>
      <w:r w:rsidR="00AB5445" w:rsidRPr="00420A03">
        <w:rPr>
          <w:b w:val="0"/>
          <w:szCs w:val="28"/>
        </w:rPr>
        <w:t xml:space="preserve"> гражданина Российской Федерации в избирательный фонд вносится им лично на специальный избирательный счет соответствующего избирательного фонда через отделение связи, кредитную организацию из собственных средств по предъявлении паспорта или документа, заменяющего паспорт гражданина.</w:t>
      </w:r>
    </w:p>
    <w:p w:rsidR="00AB5445" w:rsidRPr="00420A03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420A03">
        <w:rPr>
          <w:b w:val="0"/>
          <w:szCs w:val="28"/>
        </w:rPr>
        <w:t>При внесении собственных средств гражданин указывает в платежном документе следующие сведения о себе: фамилию, имя и отчество, дату рождения, адрес места жительства, серию и номер паспорта или документа, заменяющего паспорт гражданина, сведения о гражданстве.</w:t>
      </w:r>
    </w:p>
    <w:p w:rsidR="00AB5445" w:rsidRPr="00420A03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420A03">
        <w:rPr>
          <w:b w:val="0"/>
          <w:szCs w:val="28"/>
        </w:rPr>
        <w:t xml:space="preserve">При внесении собственных средств кандидат дополнительно указывает: </w:t>
      </w:r>
      <w:r w:rsidR="00E117F1">
        <w:rPr>
          <w:b w:val="0"/>
          <w:szCs w:val="28"/>
        </w:rPr>
        <w:t>«</w:t>
      </w:r>
      <w:r w:rsidRPr="00420A03">
        <w:rPr>
          <w:b w:val="0"/>
          <w:szCs w:val="28"/>
        </w:rPr>
        <w:t>Собств</w:t>
      </w:r>
      <w:r w:rsidR="00E117F1">
        <w:rPr>
          <w:b w:val="0"/>
          <w:szCs w:val="28"/>
        </w:rPr>
        <w:t>енные средства»</w:t>
      </w:r>
      <w:r w:rsidRPr="00420A03">
        <w:rPr>
          <w:b w:val="0"/>
          <w:szCs w:val="28"/>
        </w:rPr>
        <w:t>.</w:t>
      </w:r>
    </w:p>
    <w:p w:rsidR="00420A03" w:rsidRPr="00420A03" w:rsidRDefault="00420A03" w:rsidP="000A4B26">
      <w:pPr>
        <w:pStyle w:val="21"/>
        <w:ind w:firstLine="709"/>
        <w:jc w:val="both"/>
        <w:rPr>
          <w:b w:val="0"/>
          <w:szCs w:val="28"/>
        </w:rPr>
      </w:pPr>
      <w:r w:rsidRPr="00E117F1">
        <w:rPr>
          <w:b w:val="0"/>
          <w:szCs w:val="28"/>
        </w:rPr>
        <w:t>Избирательное объединение вносит собственные средства на специальный избирательный счет по безналичному расчету, в платежном поручении в поле «Назначение платежа» указывается: «Собственные средства» и наименование избирательного объединения.</w:t>
      </w:r>
    </w:p>
    <w:p w:rsidR="00AB5445" w:rsidRPr="00420A03" w:rsidRDefault="00CA0A99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1.6</w:t>
      </w:r>
      <w:r w:rsidR="00AB5445" w:rsidRPr="00420A03">
        <w:rPr>
          <w:b w:val="0"/>
          <w:szCs w:val="28"/>
        </w:rPr>
        <w:t>. Добровольное пожертвование юридического лица в избирательный фонд осуществляется в безналичном порядке путем перечисления средств на специальный избирательный счет.</w:t>
      </w:r>
    </w:p>
    <w:p w:rsidR="00AB5445" w:rsidRPr="00E117F1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420A03">
        <w:rPr>
          <w:b w:val="0"/>
          <w:szCs w:val="28"/>
        </w:rPr>
        <w:t xml:space="preserve">Платежные поручения на перечисление добровольных пожертвований на специальный избирательный счет заполняются юридическими лицами в соответствии с требованиями нормативных актов Центрального банка Российской Федерации, регулирующих порядок осуществления безналичных расчетов и заполнения расчетных документов, с учетом следующих особенностей: в поле </w:t>
      </w:r>
      <w:r w:rsidR="00953FBE">
        <w:rPr>
          <w:b w:val="0"/>
          <w:szCs w:val="28"/>
        </w:rPr>
        <w:t>«</w:t>
      </w:r>
      <w:r w:rsidRPr="00420A03">
        <w:rPr>
          <w:b w:val="0"/>
          <w:szCs w:val="28"/>
        </w:rPr>
        <w:t>Назначение платежа</w:t>
      </w:r>
      <w:r w:rsidR="00953FBE">
        <w:rPr>
          <w:b w:val="0"/>
          <w:szCs w:val="28"/>
        </w:rPr>
        <w:t>»</w:t>
      </w:r>
      <w:r w:rsidRPr="00420A03">
        <w:rPr>
          <w:b w:val="0"/>
          <w:szCs w:val="28"/>
        </w:rPr>
        <w:t xml:space="preserve"> указываются дата регистрации юридического лица и отметка об отсутствии ограничений, предусмотренных </w:t>
      </w:r>
      <w:r w:rsidRPr="00E117F1">
        <w:rPr>
          <w:b w:val="0"/>
          <w:szCs w:val="28"/>
        </w:rPr>
        <w:t xml:space="preserve">пунктом </w:t>
      </w:r>
      <w:r w:rsidR="00143C33" w:rsidRPr="00E117F1">
        <w:rPr>
          <w:b w:val="0"/>
          <w:szCs w:val="28"/>
        </w:rPr>
        <w:t>1.9</w:t>
      </w:r>
      <w:r w:rsidRPr="00E117F1">
        <w:rPr>
          <w:b w:val="0"/>
          <w:szCs w:val="28"/>
        </w:rPr>
        <w:t xml:space="preserve"> настоящего Порядка.</w:t>
      </w:r>
    </w:p>
    <w:p w:rsidR="00AB5445" w:rsidRPr="00420A03" w:rsidRDefault="00CA0A99" w:rsidP="000A4B26">
      <w:pPr>
        <w:pStyle w:val="21"/>
        <w:ind w:firstLine="709"/>
        <w:jc w:val="both"/>
        <w:rPr>
          <w:b w:val="0"/>
          <w:szCs w:val="28"/>
        </w:rPr>
      </w:pPr>
      <w:r w:rsidRPr="00E117F1">
        <w:rPr>
          <w:b w:val="0"/>
          <w:szCs w:val="28"/>
        </w:rPr>
        <w:t>1.7</w:t>
      </w:r>
      <w:r w:rsidR="00AB5445" w:rsidRPr="00E117F1">
        <w:rPr>
          <w:b w:val="0"/>
          <w:szCs w:val="28"/>
        </w:rPr>
        <w:t xml:space="preserve">. </w:t>
      </w:r>
      <w:r w:rsidR="00420A03" w:rsidRPr="00E117F1">
        <w:rPr>
          <w:b w:val="0"/>
          <w:szCs w:val="28"/>
        </w:rPr>
        <w:t>Индивидуальный предприниматель</w:t>
      </w:r>
      <w:r w:rsidR="00AB5445" w:rsidRPr="00E117F1">
        <w:rPr>
          <w:b w:val="0"/>
          <w:szCs w:val="28"/>
        </w:rPr>
        <w:t xml:space="preserve"> при внесении</w:t>
      </w:r>
      <w:r w:rsidR="00AB5445" w:rsidRPr="00420A03">
        <w:rPr>
          <w:b w:val="0"/>
          <w:szCs w:val="28"/>
        </w:rPr>
        <w:t xml:space="preserve"> пожертвования в платежных документах указывает реквизиты, обязательные для граждан - жертвователей.</w:t>
      </w:r>
    </w:p>
    <w:p w:rsidR="00CA0A99" w:rsidRPr="00E117F1" w:rsidRDefault="00CA0A99" w:rsidP="003B0359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1.8</w:t>
      </w:r>
      <w:r w:rsidR="00AB5445" w:rsidRPr="00420A03">
        <w:rPr>
          <w:b w:val="0"/>
          <w:szCs w:val="28"/>
        </w:rPr>
        <w:t xml:space="preserve">. Добровольным </w:t>
      </w:r>
      <w:r w:rsidR="00AB5445" w:rsidRPr="00E117F1">
        <w:rPr>
          <w:b w:val="0"/>
          <w:szCs w:val="28"/>
        </w:rPr>
        <w:t>пожертвованием признается: для юридического лица - безвозмездное перечисление средств со своего расчетного счета на специальный избирательный счет кандидата</w:t>
      </w:r>
      <w:r w:rsidRPr="00E117F1">
        <w:rPr>
          <w:b w:val="0"/>
          <w:szCs w:val="28"/>
        </w:rPr>
        <w:t>, избирательного объединения</w:t>
      </w:r>
      <w:r w:rsidR="00AB5445" w:rsidRPr="00E117F1">
        <w:rPr>
          <w:b w:val="0"/>
          <w:szCs w:val="28"/>
        </w:rPr>
        <w:t>; для гражданина - безвозмездное внесение собственных средств на специальный избирательный счет кандидата</w:t>
      </w:r>
      <w:r w:rsidRPr="00E117F1">
        <w:rPr>
          <w:b w:val="0"/>
          <w:szCs w:val="28"/>
        </w:rPr>
        <w:t>, избирательного объединения.</w:t>
      </w:r>
    </w:p>
    <w:p w:rsidR="00AB5445" w:rsidRPr="00A239C7" w:rsidRDefault="003B0359" w:rsidP="000A4B26">
      <w:pPr>
        <w:pStyle w:val="21"/>
        <w:ind w:firstLine="709"/>
        <w:jc w:val="both"/>
        <w:rPr>
          <w:b w:val="0"/>
          <w:szCs w:val="28"/>
        </w:rPr>
      </w:pPr>
      <w:r w:rsidRPr="00E117F1">
        <w:rPr>
          <w:b w:val="0"/>
          <w:szCs w:val="28"/>
        </w:rPr>
        <w:t>1</w:t>
      </w:r>
      <w:r w:rsidR="00AB5445" w:rsidRPr="00E117F1">
        <w:rPr>
          <w:b w:val="0"/>
          <w:szCs w:val="28"/>
        </w:rPr>
        <w:t>.</w:t>
      </w:r>
      <w:r w:rsidRPr="00E117F1">
        <w:rPr>
          <w:b w:val="0"/>
          <w:szCs w:val="28"/>
        </w:rPr>
        <w:t>9</w:t>
      </w:r>
      <w:r w:rsidR="00AB5445" w:rsidRPr="00E117F1">
        <w:rPr>
          <w:b w:val="0"/>
          <w:szCs w:val="28"/>
        </w:rPr>
        <w:t>. Запрещается вносить пожертвования в избирательны</w:t>
      </w:r>
      <w:r w:rsidR="00420A03" w:rsidRPr="00E117F1">
        <w:rPr>
          <w:b w:val="0"/>
          <w:szCs w:val="28"/>
        </w:rPr>
        <w:t>е</w:t>
      </w:r>
      <w:r w:rsidR="00AB5445" w:rsidRPr="00E117F1">
        <w:rPr>
          <w:b w:val="0"/>
          <w:szCs w:val="28"/>
        </w:rPr>
        <w:t xml:space="preserve"> фонд</w:t>
      </w:r>
      <w:r w:rsidR="00420A03" w:rsidRPr="00E117F1">
        <w:rPr>
          <w:b w:val="0"/>
          <w:szCs w:val="28"/>
        </w:rPr>
        <w:t>ы</w:t>
      </w:r>
      <w:r w:rsidR="00AB5445" w:rsidRPr="00A239C7">
        <w:rPr>
          <w:b w:val="0"/>
          <w:szCs w:val="28"/>
        </w:rPr>
        <w:t xml:space="preserve"> </w:t>
      </w:r>
      <w:r w:rsidR="00AB5445" w:rsidRPr="00E117F1">
        <w:rPr>
          <w:b w:val="0"/>
          <w:szCs w:val="28"/>
        </w:rPr>
        <w:t>кандидат</w:t>
      </w:r>
      <w:r w:rsidR="00420A03" w:rsidRPr="00E117F1">
        <w:rPr>
          <w:b w:val="0"/>
          <w:szCs w:val="28"/>
        </w:rPr>
        <w:t>ов, зарегистрированных кандидатов, избирательных объединений</w:t>
      </w:r>
      <w:r w:rsidR="00AB5445" w:rsidRPr="00E117F1">
        <w:rPr>
          <w:b w:val="0"/>
          <w:szCs w:val="28"/>
        </w:rPr>
        <w:t>: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1) иностранным государствам и иностранным организациям;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2) лицам без гражданства;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3) гражданам Российской Федерации, не достигшим возраста 18 лет на день голосования;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4) российским юридическим лицам с иностранным участием, если доля (вклад) иностранного участия в их уставном (складочном) капитале превышает 30 процентов на день официального опубликования (публикации) решения о назначении выборов (для открытых акционерных обществ - на день составления списка лиц, имеющих право участвовать в годовом общем собрании акционеров за предыдущий финансовый год);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5) международным организациям и международным общественным движениям;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6) органам государственной власти, иным государственным органам, органам местного самоуправления;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7) государственным и муниципальным учреждениям, государственным и муниципальным унитарным предприятиям;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8) юридическим лицам, в уставном (складочном) капитале которых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 (для открытых акционерных обществ - на день составления списка лиц, имеющих право участвовать в годовом общем собрании акционеров за предыдущий финансовый год);</w:t>
      </w:r>
    </w:p>
    <w:p w:rsidR="00AB5445" w:rsidRPr="00E117F1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9) организациям, учрежденным государственными органами и (или) органами местного самоуправления (за исключением акционерных обществ, учрежденных в порядке приватизации); организациям, учрежденным юридическими лицами, указанными в подпунктах 4 и 8 настоящего пункта; организациям, имеющим в своем уставном (складочном) капитале долю (вклад) юридических лиц, указанных в подпунктах 4 и 8 настоящего пункта, превышающую (превышающий) 30 процентов на день официального опубликования (публикации) решения о назначении выборов (для открытых акционерных</w:t>
      </w:r>
      <w:r w:rsidR="003B0359" w:rsidRPr="00E117F1">
        <w:rPr>
          <w:b w:val="0"/>
          <w:szCs w:val="28"/>
        </w:rPr>
        <w:t>, обществ – на день составления списка лиц, имеющих право участвовать в годовом общем собрании акционеров за предыдущий финансовый год)</w:t>
      </w:r>
      <w:r w:rsidRPr="00E117F1">
        <w:rPr>
          <w:b w:val="0"/>
          <w:szCs w:val="28"/>
        </w:rPr>
        <w:t>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10) воинским частям, военным учреждениям и организациям, правоохранительным органам;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11) благотворительным и религиозным организациям, а также учрежденным ими организациям;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lastRenderedPageBreak/>
        <w:t>12) анонимным жертвователям. Под анонимным жертвователем понимается гражданин, который не указал в платежном документе на внесение пожертвования любое из следующих сведений: фамилию, имя и отчество, адрес места жительства - или указал недостоверные сведения, либо юридическое лицо, о котором в платежном документе на внесение пожертвования не указано любое из следующих сведений: идентификационный номер налогоплательщика, наименование, банковские реквизиты - или указаны недостоверные сведения;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13) юридическим лицам, зарегистрированным менее чем за один год до дня голосования на выборах депутатов представительного органа муниципального образования;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 xml:space="preserve">14) иностранным гражданам, за исключением случая, предусмотренного частью 10 статьи </w:t>
      </w:r>
      <w:r w:rsidRPr="00E117F1">
        <w:rPr>
          <w:b w:val="0"/>
          <w:szCs w:val="28"/>
        </w:rPr>
        <w:t>2 Закона</w:t>
      </w:r>
      <w:r w:rsidR="003B0359" w:rsidRPr="00E117F1">
        <w:rPr>
          <w:b w:val="0"/>
          <w:szCs w:val="28"/>
        </w:rPr>
        <w:t xml:space="preserve"> Пензенской области </w:t>
      </w:r>
      <w:r w:rsidR="009C603B" w:rsidRPr="009C603B">
        <w:rPr>
          <w:b w:val="0"/>
          <w:szCs w:val="28"/>
        </w:rPr>
        <w:t xml:space="preserve">                 </w:t>
      </w:r>
      <w:r w:rsidR="003B0359" w:rsidRPr="00E117F1">
        <w:rPr>
          <w:b w:val="0"/>
          <w:szCs w:val="28"/>
        </w:rPr>
        <w:t>№ 1048-ЗПО</w:t>
      </w:r>
      <w:r w:rsidR="005D1A3A" w:rsidRPr="00E117F1">
        <w:rPr>
          <w:b w:val="0"/>
          <w:szCs w:val="28"/>
        </w:rPr>
        <w:t xml:space="preserve"> и </w:t>
      </w:r>
      <w:r w:rsidR="00E117F1" w:rsidRPr="00E117F1">
        <w:rPr>
          <w:b w:val="0"/>
          <w:szCs w:val="28"/>
        </w:rPr>
        <w:t xml:space="preserve">частью 10 статьи 2 </w:t>
      </w:r>
      <w:r w:rsidR="005D1A3A" w:rsidRPr="00E117F1">
        <w:rPr>
          <w:b w:val="0"/>
          <w:szCs w:val="28"/>
        </w:rPr>
        <w:t>Закона Пензенской области № 976-ЗПО</w:t>
      </w:r>
      <w:r w:rsidRPr="00E117F1">
        <w:rPr>
          <w:b w:val="0"/>
          <w:szCs w:val="28"/>
        </w:rPr>
        <w:t>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15) некоммерческим организациям, получавшим в течение года, предшествующего дню внесения пожертвования в избирательный фонд, денежные средства либо иное имущество от: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иностранных государств, а также от указанных в подпунктах 1 - 3, 5 - 7, 10 - 14 настоящего пункта органов, организаций или физических лиц;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российских юридических лиц с иностранным участием, если доля (вклад) иностранного участия в их уставном (складочном) капитале превышала (превышал) 30 процентов на день перечисления этих денежных средств либо передачи иного имущества (для открытых акционерных обществ - на день составления списка лиц, имеющих право участвовать в годовом общем собрании акционеров за предыдущий финансовый год);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юридических лиц, в уставном (складочном) капитале которых доля (вклад) Российской Федерации, субъектов Российской Федерации и (или) муниципальных образований превышала (превышал) 30 процентов на день перечисления этих денежных средств либо передачи иного имущества (для открытых акционерных обществ - на день составления списка лиц, имеющих право участвовать в годовом общем собрании акционеров за предыдущий финансовый год);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организаций, учрежденных государственными органами и (или) органами местного самоуправления (за исключением акционерных обществ, учрежденных в порядке приватизации);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организаций, учрежденных юридическими лицами, указанными в абзацах третьем и четвертом настоящего подпункта;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t>организаций, в уставном (складочном) капитале которых доля (вклад) юридических лиц, указанных в абзацах третьем и четвертом настоящего подпункта, превышала (превышал) 30 процентов на день перечисления этих денежных средств либо передачи иного имущества (для открытых акционерных обществ - на день составления списка лиц, имеющих право участвовать в годовом общем собрании акционеров за предыдущий финансовый год).</w:t>
      </w:r>
    </w:p>
    <w:p w:rsidR="00AB5445" w:rsidRPr="00A239C7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239C7">
        <w:rPr>
          <w:b w:val="0"/>
          <w:szCs w:val="28"/>
        </w:rPr>
        <w:lastRenderedPageBreak/>
        <w:t xml:space="preserve">Некоммерческие организации, указанные в подпункте 15 пункта </w:t>
      </w:r>
      <w:r w:rsidR="00143C33">
        <w:rPr>
          <w:b w:val="0"/>
          <w:szCs w:val="28"/>
        </w:rPr>
        <w:t>1.9</w:t>
      </w:r>
      <w:r w:rsidRPr="00A239C7">
        <w:rPr>
          <w:b w:val="0"/>
          <w:szCs w:val="28"/>
        </w:rPr>
        <w:t xml:space="preserve"> настоящ</w:t>
      </w:r>
      <w:r w:rsidR="00143C33">
        <w:rPr>
          <w:b w:val="0"/>
          <w:szCs w:val="28"/>
        </w:rPr>
        <w:t>их</w:t>
      </w:r>
      <w:r w:rsidRPr="00A239C7">
        <w:rPr>
          <w:b w:val="0"/>
          <w:szCs w:val="28"/>
        </w:rPr>
        <w:t xml:space="preserve"> </w:t>
      </w:r>
      <w:r w:rsidR="00143C33">
        <w:rPr>
          <w:b w:val="0"/>
          <w:szCs w:val="28"/>
        </w:rPr>
        <w:t>методических рекомендаций</w:t>
      </w:r>
      <w:r w:rsidRPr="00A239C7">
        <w:rPr>
          <w:b w:val="0"/>
          <w:szCs w:val="28"/>
        </w:rPr>
        <w:t>, не вправе вносить пожертвования в избирательный фонд кандидата, зарегистрированного кандидата в депутаты представительного органа муниципального образования</w:t>
      </w:r>
      <w:r w:rsidR="005D1A3A" w:rsidRPr="00E117F1">
        <w:rPr>
          <w:b w:val="0"/>
          <w:szCs w:val="28"/>
        </w:rPr>
        <w:t>, избирательного объединения</w:t>
      </w:r>
      <w:r w:rsidRPr="00E117F1">
        <w:rPr>
          <w:b w:val="0"/>
          <w:szCs w:val="28"/>
        </w:rPr>
        <w:t xml:space="preserve"> только в случае,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государствам, органам, организациям</w:t>
      </w:r>
      <w:r w:rsidRPr="00A239C7">
        <w:rPr>
          <w:b w:val="0"/>
          <w:szCs w:val="28"/>
        </w:rPr>
        <w:t xml:space="preserve"> или физическим лицам, указанным в абзацах втором - седьмом подпункта 15 (в случае невозможности возврата не были перечислены (переданы) в доход Российской Федерации), до дня внесения пожертвования в избирательный фонд.</w:t>
      </w:r>
    </w:p>
    <w:p w:rsidR="00AB5445" w:rsidRPr="00A16578" w:rsidRDefault="005D1A3A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A16578">
        <w:rPr>
          <w:b w:val="0"/>
          <w:szCs w:val="28"/>
        </w:rPr>
        <w:t>.1</w:t>
      </w:r>
      <w:r>
        <w:rPr>
          <w:b w:val="0"/>
          <w:szCs w:val="28"/>
        </w:rPr>
        <w:t>0</w:t>
      </w:r>
      <w:r w:rsidR="00AB5445" w:rsidRPr="00A16578">
        <w:rPr>
          <w:b w:val="0"/>
          <w:szCs w:val="28"/>
        </w:rPr>
        <w:t>. Кандидат</w:t>
      </w:r>
      <w:r w:rsidR="00A16578" w:rsidRPr="00A16578">
        <w:rPr>
          <w:b w:val="0"/>
          <w:szCs w:val="28"/>
        </w:rPr>
        <w:t xml:space="preserve">, </w:t>
      </w:r>
      <w:r w:rsidR="00A16578" w:rsidRPr="00E117F1">
        <w:rPr>
          <w:b w:val="0"/>
          <w:szCs w:val="28"/>
        </w:rPr>
        <w:t>избирательное объединение</w:t>
      </w:r>
      <w:r w:rsidR="00AB5445" w:rsidRPr="00E117F1">
        <w:rPr>
          <w:b w:val="0"/>
          <w:szCs w:val="28"/>
        </w:rPr>
        <w:t xml:space="preserve"> вправе</w:t>
      </w:r>
      <w:r w:rsidR="00AB5445" w:rsidRPr="00A16578">
        <w:rPr>
          <w:b w:val="0"/>
          <w:szCs w:val="28"/>
        </w:rPr>
        <w:t xml:space="preserve"> возвратить жертвователю любое </w:t>
      </w:r>
      <w:r w:rsidR="00AB5445" w:rsidRPr="00E117F1">
        <w:rPr>
          <w:b w:val="0"/>
          <w:szCs w:val="28"/>
        </w:rPr>
        <w:t>пожертвование</w:t>
      </w:r>
      <w:r w:rsidRPr="00E117F1">
        <w:rPr>
          <w:b w:val="0"/>
          <w:szCs w:val="28"/>
        </w:rPr>
        <w:t xml:space="preserve"> в избирательный фонд</w:t>
      </w:r>
      <w:r w:rsidR="00AB5445" w:rsidRPr="00E117F1">
        <w:rPr>
          <w:b w:val="0"/>
          <w:szCs w:val="28"/>
        </w:rPr>
        <w:t>, за исключением внесенного анонимным жертвователем.</w:t>
      </w:r>
    </w:p>
    <w:p w:rsidR="00AB5445" w:rsidRPr="00812914" w:rsidRDefault="005D1A3A" w:rsidP="000A4B26">
      <w:pPr>
        <w:pStyle w:val="21"/>
        <w:ind w:firstLine="709"/>
        <w:jc w:val="both"/>
        <w:rPr>
          <w:b w:val="0"/>
          <w:color w:val="00B050"/>
          <w:szCs w:val="28"/>
        </w:rPr>
      </w:pPr>
      <w:r>
        <w:rPr>
          <w:b w:val="0"/>
          <w:szCs w:val="28"/>
        </w:rPr>
        <w:t>1</w:t>
      </w:r>
      <w:r w:rsidR="00AB5445" w:rsidRPr="00420A03">
        <w:rPr>
          <w:b w:val="0"/>
          <w:szCs w:val="28"/>
        </w:rPr>
        <w:t>.1</w:t>
      </w:r>
      <w:r>
        <w:rPr>
          <w:b w:val="0"/>
          <w:szCs w:val="28"/>
        </w:rPr>
        <w:t>1</w:t>
      </w:r>
      <w:r w:rsidR="00AB5445" w:rsidRPr="00420A03">
        <w:rPr>
          <w:b w:val="0"/>
          <w:szCs w:val="28"/>
        </w:rPr>
        <w:t>. Избирательная комиссия муниципального образования осуществляет контроль за порядком формирования и расходования средств избирательных фондов.</w:t>
      </w:r>
      <w:r w:rsidR="00AB5445" w:rsidRPr="00812914">
        <w:rPr>
          <w:b w:val="0"/>
          <w:color w:val="00B050"/>
          <w:szCs w:val="28"/>
        </w:rPr>
        <w:t xml:space="preserve"> </w:t>
      </w:r>
      <w:r w:rsidR="00AB5445" w:rsidRPr="00E86AC3">
        <w:rPr>
          <w:b w:val="0"/>
          <w:szCs w:val="28"/>
        </w:rPr>
        <w:t xml:space="preserve">При поступлении в избирательную комиссию муниципального образования сведений о перечислении добровольных пожертвований с нарушением </w:t>
      </w:r>
      <w:r w:rsidR="00AB5445" w:rsidRPr="00DB066F">
        <w:rPr>
          <w:b w:val="0"/>
          <w:szCs w:val="28"/>
        </w:rPr>
        <w:t xml:space="preserve">пунктов </w:t>
      </w:r>
      <w:r w:rsidR="00DB066F" w:rsidRPr="00DB066F">
        <w:rPr>
          <w:b w:val="0"/>
          <w:szCs w:val="28"/>
        </w:rPr>
        <w:t>1</w:t>
      </w:r>
      <w:r w:rsidR="00AB5445" w:rsidRPr="00DB066F">
        <w:rPr>
          <w:b w:val="0"/>
          <w:szCs w:val="28"/>
        </w:rPr>
        <w:t xml:space="preserve">.2 и </w:t>
      </w:r>
      <w:r w:rsidR="00DB066F" w:rsidRPr="00DB066F">
        <w:rPr>
          <w:b w:val="0"/>
          <w:szCs w:val="28"/>
        </w:rPr>
        <w:t>1</w:t>
      </w:r>
      <w:r w:rsidR="00AB5445" w:rsidRPr="00DB066F">
        <w:rPr>
          <w:b w:val="0"/>
          <w:szCs w:val="28"/>
        </w:rPr>
        <w:t>.</w:t>
      </w:r>
      <w:r w:rsidR="00DB066F" w:rsidRPr="00DB066F">
        <w:rPr>
          <w:b w:val="0"/>
          <w:szCs w:val="28"/>
        </w:rPr>
        <w:t>9</w:t>
      </w:r>
      <w:r w:rsidR="00AB5445" w:rsidRPr="0061595A">
        <w:rPr>
          <w:b w:val="0"/>
          <w:szCs w:val="28"/>
        </w:rPr>
        <w:t xml:space="preserve"> настоящ</w:t>
      </w:r>
      <w:r w:rsidR="00BE7E13">
        <w:rPr>
          <w:b w:val="0"/>
          <w:szCs w:val="28"/>
        </w:rPr>
        <w:t>их</w:t>
      </w:r>
      <w:r w:rsidR="00AB5445" w:rsidRPr="0061595A">
        <w:rPr>
          <w:b w:val="0"/>
          <w:szCs w:val="28"/>
        </w:rPr>
        <w:t xml:space="preserve"> </w:t>
      </w:r>
      <w:r w:rsidR="00BE7E13">
        <w:rPr>
          <w:b w:val="0"/>
          <w:szCs w:val="28"/>
        </w:rPr>
        <w:t xml:space="preserve">методических рекомендаций </w:t>
      </w:r>
      <w:r w:rsidR="00AB5445" w:rsidRPr="0061595A">
        <w:rPr>
          <w:b w:val="0"/>
          <w:szCs w:val="28"/>
        </w:rPr>
        <w:t>указанная информация в письменном виде незамедлительно</w:t>
      </w:r>
      <w:r w:rsidR="00AB5445" w:rsidRPr="00E86AC3">
        <w:rPr>
          <w:b w:val="0"/>
          <w:szCs w:val="28"/>
        </w:rPr>
        <w:t xml:space="preserve"> сообщается кандидатам.</w:t>
      </w:r>
    </w:p>
    <w:p w:rsidR="00AB5445" w:rsidRPr="00CE4C88" w:rsidRDefault="005D1A3A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A16578">
        <w:rPr>
          <w:b w:val="0"/>
          <w:szCs w:val="28"/>
        </w:rPr>
        <w:t>.1</w:t>
      </w:r>
      <w:r>
        <w:rPr>
          <w:b w:val="0"/>
          <w:szCs w:val="28"/>
        </w:rPr>
        <w:t>2</w:t>
      </w:r>
      <w:r w:rsidR="00AB5445" w:rsidRPr="00A16578">
        <w:rPr>
          <w:b w:val="0"/>
          <w:szCs w:val="28"/>
        </w:rPr>
        <w:t xml:space="preserve">. Если добровольное пожертвование поступило в избирательный фонд от гражданина или юридического лица, не имеющих права осуществлять такое пожертвование, или если пожертвование было внесено с нарушением частей </w:t>
      </w:r>
      <w:r w:rsidR="00AB5445" w:rsidRPr="00771224">
        <w:rPr>
          <w:b w:val="0"/>
          <w:szCs w:val="28"/>
        </w:rPr>
        <w:t>5, 6 статьи 55 Закона</w:t>
      </w:r>
      <w:r w:rsidR="00771224" w:rsidRPr="00771224">
        <w:rPr>
          <w:b w:val="0"/>
          <w:szCs w:val="28"/>
        </w:rPr>
        <w:t xml:space="preserve"> Пензенской области № 976-ЗПО и</w:t>
      </w:r>
      <w:r w:rsidR="00771224" w:rsidRPr="00771224">
        <w:rPr>
          <w:b w:val="0"/>
          <w:color w:val="FF0000"/>
          <w:szCs w:val="28"/>
        </w:rPr>
        <w:t xml:space="preserve"> </w:t>
      </w:r>
      <w:r w:rsidR="00771224" w:rsidRPr="00CE4C88">
        <w:rPr>
          <w:b w:val="0"/>
          <w:szCs w:val="28"/>
        </w:rPr>
        <w:t>частей 7, 8 статьи 55 Закона Пензенской области № 1048-ЗПО</w:t>
      </w:r>
      <w:r w:rsidR="00771224" w:rsidRPr="00CE4C88">
        <w:rPr>
          <w:b w:val="0"/>
          <w:color w:val="FF0000"/>
          <w:szCs w:val="28"/>
        </w:rPr>
        <w:t xml:space="preserve"> </w:t>
      </w:r>
      <w:r w:rsidR="00AB5445" w:rsidRPr="00CE4C88">
        <w:rPr>
          <w:b w:val="0"/>
          <w:szCs w:val="28"/>
        </w:rPr>
        <w:t xml:space="preserve"> либо в размерах, превышающих размеры, предусмотренные пунктом </w:t>
      </w:r>
      <w:r w:rsidR="00DB066F" w:rsidRPr="00CE4C88">
        <w:rPr>
          <w:b w:val="0"/>
          <w:szCs w:val="28"/>
        </w:rPr>
        <w:t>1</w:t>
      </w:r>
      <w:r w:rsidR="00AB5445" w:rsidRPr="00CE4C88">
        <w:rPr>
          <w:b w:val="0"/>
          <w:szCs w:val="28"/>
        </w:rPr>
        <w:t>.2 настоящего Порядка, кандидат</w:t>
      </w:r>
      <w:r w:rsidR="00A16578" w:rsidRPr="00CE4C88">
        <w:rPr>
          <w:b w:val="0"/>
          <w:szCs w:val="28"/>
        </w:rPr>
        <w:t>, избирательное объединение</w:t>
      </w:r>
      <w:r w:rsidR="00AB5445" w:rsidRPr="00CE4C88">
        <w:rPr>
          <w:b w:val="0"/>
          <w:szCs w:val="28"/>
        </w:rPr>
        <w:t xml:space="preserve"> обязан</w:t>
      </w:r>
      <w:r w:rsidR="00A16578" w:rsidRPr="00CE4C88">
        <w:rPr>
          <w:b w:val="0"/>
          <w:szCs w:val="28"/>
        </w:rPr>
        <w:t>ы</w:t>
      </w:r>
      <w:r w:rsidR="00AB5445" w:rsidRPr="00CE4C88">
        <w:rPr>
          <w:b w:val="0"/>
          <w:szCs w:val="28"/>
        </w:rPr>
        <w:t xml:space="preserve"> возвратить эти пожертвования жертвователю соответственно полностью или ту их часть, которая превышает установленный максимальный размер пожертвования не позднее чем через 10 дней со дня поступления на специальный избирательный счет с указанием в платежных (расчетных) документах причины возврата.</w:t>
      </w:r>
    </w:p>
    <w:p w:rsidR="00AB5445" w:rsidRPr="00CE4C88" w:rsidRDefault="005D1A3A" w:rsidP="000A4B26">
      <w:pPr>
        <w:pStyle w:val="21"/>
        <w:ind w:firstLine="709"/>
        <w:jc w:val="both"/>
        <w:rPr>
          <w:b w:val="0"/>
          <w:szCs w:val="28"/>
        </w:rPr>
      </w:pPr>
      <w:r w:rsidRPr="00CE4C88">
        <w:rPr>
          <w:b w:val="0"/>
          <w:szCs w:val="28"/>
        </w:rPr>
        <w:t>1</w:t>
      </w:r>
      <w:r w:rsidR="00AB5445" w:rsidRPr="00CE4C88">
        <w:rPr>
          <w:b w:val="0"/>
          <w:szCs w:val="28"/>
        </w:rPr>
        <w:t>.1</w:t>
      </w:r>
      <w:r w:rsidRPr="00CE4C88">
        <w:rPr>
          <w:b w:val="0"/>
          <w:szCs w:val="28"/>
        </w:rPr>
        <w:t>3</w:t>
      </w:r>
      <w:r w:rsidR="00AB5445" w:rsidRPr="00CE4C88">
        <w:rPr>
          <w:b w:val="0"/>
          <w:szCs w:val="28"/>
        </w:rPr>
        <w:t>. Пожертвования, внесенные анонимными жертвователями не позднее чем через 10 дней со дня поступления на специальный избирательный счет должны перечисляться кандидатом</w:t>
      </w:r>
      <w:r w:rsidR="00A16578" w:rsidRPr="00CE4C88">
        <w:rPr>
          <w:b w:val="0"/>
          <w:szCs w:val="28"/>
        </w:rPr>
        <w:t>, избирательным объединением</w:t>
      </w:r>
      <w:r w:rsidR="00AB5445" w:rsidRPr="00CE4C88">
        <w:rPr>
          <w:b w:val="0"/>
          <w:szCs w:val="28"/>
        </w:rPr>
        <w:t xml:space="preserve"> в доход соответствующего бюджета муниципального образования.</w:t>
      </w:r>
    </w:p>
    <w:p w:rsidR="00AB5445" w:rsidRPr="00CE4C88" w:rsidRDefault="005D1A3A" w:rsidP="000A4B26">
      <w:pPr>
        <w:pStyle w:val="21"/>
        <w:ind w:firstLine="709"/>
        <w:jc w:val="both"/>
        <w:rPr>
          <w:b w:val="0"/>
          <w:szCs w:val="28"/>
        </w:rPr>
      </w:pPr>
      <w:r w:rsidRPr="00CE4C88">
        <w:rPr>
          <w:b w:val="0"/>
          <w:szCs w:val="28"/>
        </w:rPr>
        <w:t>1</w:t>
      </w:r>
      <w:r w:rsidR="00AB5445" w:rsidRPr="00CE4C88">
        <w:rPr>
          <w:b w:val="0"/>
          <w:szCs w:val="28"/>
        </w:rPr>
        <w:t>.1</w:t>
      </w:r>
      <w:r w:rsidRPr="00CE4C88">
        <w:rPr>
          <w:b w:val="0"/>
          <w:szCs w:val="28"/>
        </w:rPr>
        <w:t>4</w:t>
      </w:r>
      <w:r w:rsidR="00AB5445" w:rsidRPr="00CE4C88">
        <w:rPr>
          <w:b w:val="0"/>
          <w:szCs w:val="28"/>
        </w:rPr>
        <w:t>. Кандидат</w:t>
      </w:r>
      <w:r w:rsidRPr="00CE4C88">
        <w:rPr>
          <w:b w:val="0"/>
          <w:szCs w:val="28"/>
        </w:rPr>
        <w:t xml:space="preserve">, </w:t>
      </w:r>
      <w:r w:rsidR="00A16578" w:rsidRPr="00CE4C88">
        <w:rPr>
          <w:b w:val="0"/>
          <w:szCs w:val="28"/>
        </w:rPr>
        <w:t>избирательное объединение</w:t>
      </w:r>
      <w:r w:rsidRPr="00CE4C88">
        <w:rPr>
          <w:b w:val="0"/>
          <w:szCs w:val="28"/>
        </w:rPr>
        <w:t xml:space="preserve"> </w:t>
      </w:r>
      <w:r w:rsidR="00AB5445" w:rsidRPr="00CE4C88">
        <w:rPr>
          <w:b w:val="0"/>
          <w:szCs w:val="28"/>
        </w:rPr>
        <w:t>не нес</w:t>
      </w:r>
      <w:r w:rsidR="00E86AC3" w:rsidRPr="00CE4C88">
        <w:rPr>
          <w:b w:val="0"/>
          <w:szCs w:val="28"/>
        </w:rPr>
        <w:t>у</w:t>
      </w:r>
      <w:r w:rsidR="00422A17" w:rsidRPr="00CE4C88">
        <w:rPr>
          <w:b w:val="0"/>
          <w:szCs w:val="28"/>
        </w:rPr>
        <w:t>т</w:t>
      </w:r>
      <w:r w:rsidR="00AB5445" w:rsidRPr="00CE4C88">
        <w:rPr>
          <w:b w:val="0"/>
          <w:szCs w:val="28"/>
        </w:rPr>
        <w:t xml:space="preserve"> ответственност</w:t>
      </w:r>
      <w:r w:rsidRPr="00CE4C88">
        <w:rPr>
          <w:b w:val="0"/>
          <w:szCs w:val="28"/>
        </w:rPr>
        <w:t>ь</w:t>
      </w:r>
      <w:r w:rsidR="00AB5445" w:rsidRPr="00CE4C88">
        <w:rPr>
          <w:b w:val="0"/>
          <w:szCs w:val="28"/>
        </w:rPr>
        <w:t xml:space="preserve"> за принятие пожертвований, при внесении которых жертвователи указали сведения, предусмотренные частями </w:t>
      </w:r>
      <w:r w:rsidR="00771224" w:rsidRPr="00CE4C88">
        <w:rPr>
          <w:b w:val="0"/>
          <w:szCs w:val="28"/>
        </w:rPr>
        <w:t>5, 6 статьи 55 Закона Пензенской области № 976-ЗПО и</w:t>
      </w:r>
      <w:r w:rsidR="00771224" w:rsidRPr="00CE4C88">
        <w:rPr>
          <w:b w:val="0"/>
          <w:color w:val="FF0000"/>
          <w:szCs w:val="28"/>
        </w:rPr>
        <w:t xml:space="preserve"> </w:t>
      </w:r>
      <w:r w:rsidR="00771224" w:rsidRPr="00CE4C88">
        <w:rPr>
          <w:b w:val="0"/>
          <w:szCs w:val="28"/>
        </w:rPr>
        <w:t>частями 7, 8 статьи 55 Закона Пензенской области № 1048-ЗПО</w:t>
      </w:r>
      <w:r w:rsidR="00AB5445" w:rsidRPr="00CE4C88">
        <w:rPr>
          <w:b w:val="0"/>
          <w:szCs w:val="28"/>
        </w:rPr>
        <w:t>, оказавшиеся нед</w:t>
      </w:r>
      <w:r w:rsidRPr="00CE4C88">
        <w:rPr>
          <w:b w:val="0"/>
          <w:szCs w:val="28"/>
        </w:rPr>
        <w:t xml:space="preserve">остоверными, если кандидат, </w:t>
      </w:r>
      <w:r w:rsidR="00E345EE" w:rsidRPr="00CE4C88">
        <w:rPr>
          <w:b w:val="0"/>
          <w:szCs w:val="28"/>
        </w:rPr>
        <w:t xml:space="preserve">избирательное </w:t>
      </w:r>
      <w:r w:rsidR="00E345EE" w:rsidRPr="00CE4C88">
        <w:rPr>
          <w:b w:val="0"/>
          <w:szCs w:val="28"/>
        </w:rPr>
        <w:lastRenderedPageBreak/>
        <w:t>объединение</w:t>
      </w:r>
      <w:r w:rsidR="00AB5445" w:rsidRPr="00CE4C88">
        <w:rPr>
          <w:b w:val="0"/>
          <w:szCs w:val="28"/>
        </w:rPr>
        <w:t xml:space="preserve"> своевременно не получил</w:t>
      </w:r>
      <w:r w:rsidR="00E345EE" w:rsidRPr="00CE4C88">
        <w:rPr>
          <w:b w:val="0"/>
          <w:szCs w:val="28"/>
        </w:rPr>
        <w:t>и</w:t>
      </w:r>
      <w:r w:rsidR="00AB5445" w:rsidRPr="00CE4C88">
        <w:rPr>
          <w:b w:val="0"/>
          <w:szCs w:val="28"/>
        </w:rPr>
        <w:t xml:space="preserve"> информацию о неправомерности этих пожертвований.</w:t>
      </w:r>
    </w:p>
    <w:p w:rsidR="00AB5445" w:rsidRPr="00F104D7" w:rsidRDefault="00E345EE" w:rsidP="000A4B26">
      <w:pPr>
        <w:pStyle w:val="21"/>
        <w:ind w:firstLine="709"/>
        <w:jc w:val="both"/>
        <w:rPr>
          <w:b w:val="0"/>
          <w:szCs w:val="28"/>
        </w:rPr>
      </w:pPr>
      <w:r w:rsidRPr="00CE4C88">
        <w:rPr>
          <w:b w:val="0"/>
          <w:szCs w:val="28"/>
        </w:rPr>
        <w:t>1</w:t>
      </w:r>
      <w:r w:rsidR="00AB5445" w:rsidRPr="00CE4C88">
        <w:rPr>
          <w:b w:val="0"/>
          <w:szCs w:val="28"/>
        </w:rPr>
        <w:t>.1</w:t>
      </w:r>
      <w:r w:rsidRPr="00CE4C88">
        <w:rPr>
          <w:b w:val="0"/>
          <w:szCs w:val="28"/>
        </w:rPr>
        <w:t>5</w:t>
      </w:r>
      <w:r w:rsidR="00AB5445" w:rsidRPr="00CE4C88">
        <w:rPr>
          <w:b w:val="0"/>
          <w:szCs w:val="28"/>
        </w:rPr>
        <w:t>. Кандидат</w:t>
      </w:r>
      <w:r w:rsidRPr="00CE4C88">
        <w:rPr>
          <w:b w:val="0"/>
          <w:szCs w:val="28"/>
        </w:rPr>
        <w:t>, избирательное объединение</w:t>
      </w:r>
      <w:r w:rsidR="00AB5445" w:rsidRPr="00CE4C88">
        <w:rPr>
          <w:b w:val="0"/>
          <w:szCs w:val="28"/>
        </w:rPr>
        <w:t xml:space="preserve"> обязан</w:t>
      </w:r>
      <w:r w:rsidRPr="00CE4C88">
        <w:rPr>
          <w:b w:val="0"/>
          <w:szCs w:val="28"/>
        </w:rPr>
        <w:t>ы</w:t>
      </w:r>
      <w:r w:rsidR="00AB5445" w:rsidRPr="00CE4C88">
        <w:rPr>
          <w:b w:val="0"/>
          <w:szCs w:val="28"/>
        </w:rPr>
        <w:t xml:space="preserve"> вести учет поступления и расходования средств избирательного фонда по форме, приведенной в приложении</w:t>
      </w:r>
      <w:r w:rsidR="00254CBD" w:rsidRPr="00CE4C88">
        <w:rPr>
          <w:b w:val="0"/>
          <w:szCs w:val="28"/>
        </w:rPr>
        <w:t xml:space="preserve"> 3</w:t>
      </w:r>
      <w:r w:rsidR="00AB5445" w:rsidRPr="00CE4C88">
        <w:rPr>
          <w:b w:val="0"/>
          <w:szCs w:val="28"/>
        </w:rPr>
        <w:t>.</w:t>
      </w:r>
    </w:p>
    <w:p w:rsidR="00AB5445" w:rsidRPr="00CE4C88" w:rsidRDefault="00E345EE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E86AC3">
        <w:rPr>
          <w:b w:val="0"/>
          <w:szCs w:val="28"/>
        </w:rPr>
        <w:t>.1</w:t>
      </w:r>
      <w:r>
        <w:rPr>
          <w:b w:val="0"/>
          <w:szCs w:val="28"/>
        </w:rPr>
        <w:t>6</w:t>
      </w:r>
      <w:r w:rsidR="00AB5445" w:rsidRPr="00E86AC3">
        <w:rPr>
          <w:b w:val="0"/>
          <w:szCs w:val="28"/>
        </w:rPr>
        <w:t xml:space="preserve">. Избирательная комиссия муниципального образования обязана один раз </w:t>
      </w:r>
      <w:r w:rsidR="00AB5445" w:rsidRPr="00771224">
        <w:rPr>
          <w:b w:val="0"/>
          <w:szCs w:val="28"/>
        </w:rPr>
        <w:t>в две недели с использованием</w:t>
      </w:r>
      <w:r w:rsidR="00AB5445" w:rsidRPr="00E86AC3">
        <w:rPr>
          <w:b w:val="0"/>
          <w:szCs w:val="28"/>
        </w:rPr>
        <w:t xml:space="preserve"> каналов ГАС "Выборы" представлять в Избирательную комиссию Пензенской области в обобщенном виде оперативные сведения о поступлении и расходовании денежных средств избирательных </w:t>
      </w:r>
      <w:r w:rsidR="00AB5445" w:rsidRPr="00DB066F">
        <w:rPr>
          <w:b w:val="0"/>
          <w:szCs w:val="28"/>
        </w:rPr>
        <w:t>фондов кандидатов</w:t>
      </w:r>
      <w:r w:rsidRPr="00DB066F">
        <w:rPr>
          <w:b w:val="0"/>
          <w:szCs w:val="28"/>
        </w:rPr>
        <w:t xml:space="preserve">, </w:t>
      </w:r>
      <w:r w:rsidRPr="00CE4C88">
        <w:rPr>
          <w:b w:val="0"/>
          <w:szCs w:val="28"/>
        </w:rPr>
        <w:t>избирательных объединений</w:t>
      </w:r>
      <w:r w:rsidR="00AB5445" w:rsidRPr="00CE4C88">
        <w:rPr>
          <w:b w:val="0"/>
          <w:szCs w:val="28"/>
        </w:rPr>
        <w:t xml:space="preserve"> по формам, приведенным в приложениях </w:t>
      </w:r>
      <w:r w:rsidR="00DB066F" w:rsidRPr="00CE4C88">
        <w:rPr>
          <w:b w:val="0"/>
          <w:szCs w:val="28"/>
        </w:rPr>
        <w:t>2</w:t>
      </w:r>
      <w:r w:rsidR="00AB5445" w:rsidRPr="00CE4C88">
        <w:rPr>
          <w:b w:val="0"/>
          <w:szCs w:val="28"/>
        </w:rPr>
        <w:t xml:space="preserve"> и </w:t>
      </w:r>
      <w:r w:rsidR="00DB066F" w:rsidRPr="00CE4C88">
        <w:rPr>
          <w:b w:val="0"/>
          <w:szCs w:val="28"/>
        </w:rPr>
        <w:t>3</w:t>
      </w:r>
      <w:r w:rsidR="00AB5445" w:rsidRPr="00CE4C88">
        <w:rPr>
          <w:b w:val="0"/>
          <w:szCs w:val="28"/>
        </w:rPr>
        <w:t>.</w:t>
      </w:r>
    </w:p>
    <w:p w:rsidR="00AB5445" w:rsidRPr="00CE4C88" w:rsidRDefault="00E345EE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E86AC3">
        <w:rPr>
          <w:b w:val="0"/>
          <w:szCs w:val="28"/>
        </w:rPr>
        <w:t>.1</w:t>
      </w:r>
      <w:r>
        <w:rPr>
          <w:b w:val="0"/>
          <w:szCs w:val="28"/>
        </w:rPr>
        <w:t>7</w:t>
      </w:r>
      <w:r w:rsidR="00AB5445" w:rsidRPr="00E86AC3">
        <w:rPr>
          <w:b w:val="0"/>
          <w:szCs w:val="28"/>
        </w:rPr>
        <w:t xml:space="preserve">. Граждане и юридические лица вправе оказывать финансовую поддержку кандидатам только через соответствующие избирательные </w:t>
      </w:r>
      <w:r w:rsidR="00AB5445" w:rsidRPr="00CE4C88">
        <w:rPr>
          <w:b w:val="0"/>
          <w:szCs w:val="28"/>
        </w:rPr>
        <w:t>фонды.</w:t>
      </w:r>
    </w:p>
    <w:p w:rsidR="00AB5445" w:rsidRPr="007B2611" w:rsidRDefault="00E345EE" w:rsidP="000A4B26">
      <w:pPr>
        <w:pStyle w:val="21"/>
        <w:ind w:firstLine="709"/>
        <w:jc w:val="both"/>
        <w:rPr>
          <w:b w:val="0"/>
          <w:szCs w:val="28"/>
        </w:rPr>
      </w:pPr>
      <w:r w:rsidRPr="00CE4C88">
        <w:rPr>
          <w:b w:val="0"/>
          <w:szCs w:val="28"/>
        </w:rPr>
        <w:t>1</w:t>
      </w:r>
      <w:r w:rsidR="00AB5445" w:rsidRPr="00CE4C88">
        <w:rPr>
          <w:b w:val="0"/>
          <w:szCs w:val="28"/>
        </w:rPr>
        <w:t>.1</w:t>
      </w:r>
      <w:r w:rsidRPr="00CE4C88">
        <w:rPr>
          <w:b w:val="0"/>
          <w:szCs w:val="28"/>
        </w:rPr>
        <w:t>8</w:t>
      </w:r>
      <w:r w:rsidR="00AB5445" w:rsidRPr="00CE4C88">
        <w:rPr>
          <w:b w:val="0"/>
          <w:szCs w:val="28"/>
        </w:rPr>
        <w:t xml:space="preserve">. </w:t>
      </w:r>
      <w:r w:rsidR="00B70F64" w:rsidRPr="00CE4C88">
        <w:rPr>
          <w:b w:val="0"/>
          <w:szCs w:val="28"/>
        </w:rPr>
        <w:t>Средства избирательного фонда имеют целевое назначение. Средства избирательного фонда могут использоваться кандидатом в депутаты представительного органа, избирательным объединением, выдвинувшим список кандидатов в депутаты представительного органа, только на покрытие расходов, связанных с проведением своей избирательной кампании:</w:t>
      </w:r>
    </w:p>
    <w:p w:rsidR="00AB5445" w:rsidRPr="00CE4C88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7B2611">
        <w:rPr>
          <w:b w:val="0"/>
          <w:szCs w:val="28"/>
        </w:rPr>
        <w:t>на финансовое обеспечение организационно-технических мероприятий по сбору подписей</w:t>
      </w:r>
      <w:r w:rsidR="00E345EE" w:rsidRPr="00CE4C88">
        <w:rPr>
          <w:b w:val="0"/>
          <w:szCs w:val="28"/>
        </w:rPr>
        <w:t>, в том числе на оплату труда лиц, привлекаемых для сбора подписей избирателей</w:t>
      </w:r>
      <w:r w:rsidRPr="00CE4C88">
        <w:rPr>
          <w:b w:val="0"/>
          <w:szCs w:val="28"/>
        </w:rPr>
        <w:t>;</w:t>
      </w:r>
      <w:r w:rsidR="00407643" w:rsidRPr="00CE4C88">
        <w:rPr>
          <w:b w:val="0"/>
          <w:szCs w:val="28"/>
        </w:rPr>
        <w:t xml:space="preserve"> </w:t>
      </w:r>
    </w:p>
    <w:p w:rsidR="00AB5445" w:rsidRPr="007B2611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CE4C88">
        <w:rPr>
          <w:b w:val="0"/>
          <w:szCs w:val="28"/>
        </w:rPr>
        <w:t>на проведение предвыборной</w:t>
      </w:r>
      <w:r w:rsidRPr="007B2611">
        <w:rPr>
          <w:b w:val="0"/>
          <w:szCs w:val="28"/>
        </w:rPr>
        <w:t xml:space="preserve"> агитации, а также на оплату работ (услуг) информационного и консультационного характера;</w:t>
      </w:r>
    </w:p>
    <w:p w:rsidR="00AB5445" w:rsidRPr="007B2611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7B2611">
        <w:rPr>
          <w:b w:val="0"/>
          <w:szCs w:val="28"/>
        </w:rPr>
        <w:t xml:space="preserve">на оплату других работ (услуг), выполненных (оказанных) гражданами </w:t>
      </w:r>
      <w:r w:rsidR="00E345EE" w:rsidRPr="00F34EE6">
        <w:rPr>
          <w:b w:val="0"/>
          <w:szCs w:val="28"/>
        </w:rPr>
        <w:t>ил</w:t>
      </w:r>
      <w:r w:rsidRPr="00F34EE6">
        <w:rPr>
          <w:b w:val="0"/>
          <w:szCs w:val="28"/>
        </w:rPr>
        <w:t>и юридическими</w:t>
      </w:r>
      <w:r w:rsidRPr="007B2611">
        <w:rPr>
          <w:b w:val="0"/>
          <w:szCs w:val="28"/>
        </w:rPr>
        <w:t xml:space="preserve"> лицами, а также иных расходов, связанных с подготовкой и про</w:t>
      </w:r>
      <w:r w:rsidR="00C67E41" w:rsidRPr="007B2611">
        <w:rPr>
          <w:b w:val="0"/>
          <w:szCs w:val="28"/>
        </w:rPr>
        <w:t>ведением избирательной кампании.</w:t>
      </w:r>
    </w:p>
    <w:p w:rsidR="005C2201" w:rsidRPr="00E345EE" w:rsidRDefault="00456C4A" w:rsidP="000A4B26">
      <w:pPr>
        <w:pStyle w:val="21"/>
        <w:ind w:firstLine="709"/>
        <w:jc w:val="both"/>
        <w:rPr>
          <w:color w:val="FF0000"/>
          <w:szCs w:val="28"/>
        </w:rPr>
      </w:pPr>
      <w:r w:rsidRPr="00CE4C88">
        <w:rPr>
          <w:b w:val="0"/>
          <w:szCs w:val="28"/>
        </w:rPr>
        <w:t>1.19</w:t>
      </w:r>
      <w:r w:rsidR="00AB5445" w:rsidRPr="00CE4C88">
        <w:rPr>
          <w:b w:val="0"/>
          <w:szCs w:val="28"/>
        </w:rPr>
        <w:t>.</w:t>
      </w:r>
      <w:r w:rsidR="00AB5445" w:rsidRPr="00CE4C88">
        <w:rPr>
          <w:b w:val="0"/>
          <w:color w:val="FF0000"/>
          <w:szCs w:val="28"/>
        </w:rPr>
        <w:t xml:space="preserve"> </w:t>
      </w:r>
      <w:r w:rsidR="005C2201" w:rsidRPr="00CE4C88">
        <w:rPr>
          <w:b w:val="0"/>
          <w:bCs w:val="0"/>
          <w:color w:val="000000"/>
          <w:szCs w:val="28"/>
        </w:rPr>
        <w:t>Договоры (соглашения) с гражданами и юридическими лицами о выполнении определенных работ (об оказании услуг), связанных с избирательной кампанией кандидата</w:t>
      </w:r>
      <w:r w:rsidR="00E345EE" w:rsidRPr="00CE4C88">
        <w:rPr>
          <w:b w:val="0"/>
          <w:bCs w:val="0"/>
          <w:color w:val="000000"/>
          <w:szCs w:val="28"/>
        </w:rPr>
        <w:t>, избирательного объединения</w:t>
      </w:r>
      <w:r w:rsidR="005C2201" w:rsidRPr="00CE4C88">
        <w:rPr>
          <w:b w:val="0"/>
          <w:bCs w:val="0"/>
          <w:color w:val="000000"/>
          <w:szCs w:val="28"/>
        </w:rPr>
        <w:t>, заключаются лично кандидатом либо его уполномоченным предст</w:t>
      </w:r>
      <w:r w:rsidR="00E345EE" w:rsidRPr="00CE4C88">
        <w:rPr>
          <w:b w:val="0"/>
          <w:bCs w:val="0"/>
          <w:color w:val="000000"/>
          <w:szCs w:val="28"/>
        </w:rPr>
        <w:t xml:space="preserve">авителем по финансовым вопросам, </w:t>
      </w:r>
      <w:r w:rsidR="005C2201" w:rsidRPr="00CE4C88">
        <w:rPr>
          <w:b w:val="0"/>
          <w:bCs w:val="0"/>
          <w:color w:val="000000"/>
          <w:szCs w:val="28"/>
        </w:rPr>
        <w:t>уполномоченным представителем по финансовым вопр</w:t>
      </w:r>
      <w:r w:rsidR="00E345EE" w:rsidRPr="00CE4C88">
        <w:rPr>
          <w:b w:val="0"/>
          <w:bCs w:val="0"/>
          <w:color w:val="000000"/>
          <w:szCs w:val="28"/>
        </w:rPr>
        <w:t>осам избирательного объединения</w:t>
      </w:r>
      <w:r w:rsidR="005C2201" w:rsidRPr="00CE4C88">
        <w:rPr>
          <w:b w:val="0"/>
          <w:bCs w:val="0"/>
          <w:color w:val="000000"/>
          <w:szCs w:val="28"/>
        </w:rPr>
        <w:t>. Расчеты между кандидатом, избирательным объединением и юридическими лицами за выполнение указанных работ (оказание услуг) осуществляются только в безналичном порядке</w:t>
      </w:r>
      <w:r w:rsidR="00E345EE" w:rsidRPr="00CE4C88">
        <w:rPr>
          <w:b w:val="0"/>
          <w:bCs w:val="0"/>
          <w:color w:val="000000"/>
          <w:szCs w:val="28"/>
        </w:rPr>
        <w:t>, за исключением случая, если избирательный фонд создан без открытия специального избирательного счета.</w:t>
      </w:r>
    </w:p>
    <w:p w:rsidR="00AB5445" w:rsidRPr="00CE4C88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5C2201">
        <w:rPr>
          <w:b w:val="0"/>
          <w:szCs w:val="28"/>
        </w:rPr>
        <w:t>Реализация товаров, выполнение платных работ и оказание платных услуг гражданами и юридическими лицами для кандидатов</w:t>
      </w:r>
      <w:r w:rsidR="00E345EE">
        <w:rPr>
          <w:b w:val="0"/>
          <w:szCs w:val="28"/>
        </w:rPr>
        <w:t xml:space="preserve">, </w:t>
      </w:r>
      <w:r w:rsidR="00E345EE" w:rsidRPr="00CE4C88">
        <w:rPr>
          <w:b w:val="0"/>
          <w:szCs w:val="28"/>
        </w:rPr>
        <w:t>избирательных объединений</w:t>
      </w:r>
      <w:r w:rsidRPr="00CE4C88">
        <w:rPr>
          <w:b w:val="0"/>
          <w:szCs w:val="28"/>
        </w:rPr>
        <w:t xml:space="preserve"> должны оформляться договором в письменной форме с указанием реквизитов сторон, сведений об объеме поручаемой работы, ее стоимости, расценок по видам работ, порядка оплаты, сроков выполнения работ. Договоры о привлечении кандидатом</w:t>
      </w:r>
      <w:r w:rsidR="00134E39" w:rsidRPr="00CE4C88">
        <w:rPr>
          <w:b w:val="0"/>
          <w:szCs w:val="28"/>
        </w:rPr>
        <w:t>,</w:t>
      </w:r>
      <w:r w:rsidR="00456C4A" w:rsidRPr="00CE4C88">
        <w:rPr>
          <w:b w:val="0"/>
          <w:szCs w:val="28"/>
        </w:rPr>
        <w:t xml:space="preserve"> избирательным объединением</w:t>
      </w:r>
      <w:r w:rsidRPr="005C2201">
        <w:rPr>
          <w:b w:val="0"/>
          <w:szCs w:val="28"/>
        </w:rPr>
        <w:t xml:space="preserve"> граждан к выполнению работ и оказанию услуг могут быть заключены лично </w:t>
      </w:r>
      <w:r w:rsidRPr="005C2201">
        <w:rPr>
          <w:b w:val="0"/>
          <w:szCs w:val="28"/>
        </w:rPr>
        <w:lastRenderedPageBreak/>
        <w:t>кандидатом либо его уполномоченным представителем по финансовым вопросам</w:t>
      </w:r>
      <w:r w:rsidR="00456C4A">
        <w:rPr>
          <w:b w:val="0"/>
          <w:szCs w:val="28"/>
        </w:rPr>
        <w:t xml:space="preserve">, </w:t>
      </w:r>
      <w:r w:rsidR="00456C4A" w:rsidRPr="00CE4C88">
        <w:rPr>
          <w:b w:val="0"/>
          <w:szCs w:val="28"/>
        </w:rPr>
        <w:t>уполномоченным представителем избирательного объединения</w:t>
      </w:r>
      <w:r w:rsidRPr="00CE4C88">
        <w:rPr>
          <w:b w:val="0"/>
          <w:szCs w:val="28"/>
        </w:rPr>
        <w:t xml:space="preserve"> только с гражданами Российской Федерации, достигшими возраста 18 лет.</w:t>
      </w:r>
    </w:p>
    <w:p w:rsidR="00AB5445" w:rsidRPr="005C2201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5C2201">
        <w:rPr>
          <w:b w:val="0"/>
          <w:szCs w:val="28"/>
        </w:rPr>
        <w:t>Выполненные работы и услуги должны подтверждаться актами их приемки, накладными документами на отпущенную продукцию, подписанными кандидатом</w:t>
      </w:r>
      <w:r w:rsidR="00456C4A">
        <w:rPr>
          <w:b w:val="0"/>
          <w:szCs w:val="28"/>
        </w:rPr>
        <w:t xml:space="preserve">, </w:t>
      </w:r>
      <w:r w:rsidR="00456C4A" w:rsidRPr="00CE4C88">
        <w:rPr>
          <w:b w:val="0"/>
          <w:szCs w:val="28"/>
        </w:rPr>
        <w:t>уполномоченным представителем избирательного объединения</w:t>
      </w:r>
      <w:r w:rsidRPr="005C2201">
        <w:rPr>
          <w:b w:val="0"/>
          <w:szCs w:val="28"/>
        </w:rPr>
        <w:t xml:space="preserve"> и исполнителем.</w:t>
      </w:r>
    </w:p>
    <w:p w:rsidR="00AB5445" w:rsidRPr="00E86AC3" w:rsidRDefault="00456C4A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E86AC3">
        <w:rPr>
          <w:b w:val="0"/>
          <w:szCs w:val="28"/>
        </w:rPr>
        <w:t>.2</w:t>
      </w:r>
      <w:r>
        <w:rPr>
          <w:b w:val="0"/>
          <w:szCs w:val="28"/>
        </w:rPr>
        <w:t>0</w:t>
      </w:r>
      <w:r w:rsidR="00AB5445" w:rsidRPr="00E86AC3">
        <w:rPr>
          <w:b w:val="0"/>
          <w:szCs w:val="28"/>
        </w:rPr>
        <w:t xml:space="preserve">. Граждане и юридические лица при формировании заказов, связанных с производством, размещением и распространением агитационных </w:t>
      </w:r>
      <w:r w:rsidRPr="00CE4C88">
        <w:rPr>
          <w:b w:val="0"/>
          <w:szCs w:val="28"/>
        </w:rPr>
        <w:t xml:space="preserve">предвыборных </w:t>
      </w:r>
      <w:r w:rsidR="00AB5445" w:rsidRPr="00CE4C88">
        <w:rPr>
          <w:b w:val="0"/>
          <w:szCs w:val="28"/>
        </w:rPr>
        <w:t>материалов</w:t>
      </w:r>
      <w:r w:rsidR="00AB5445" w:rsidRPr="00E86AC3">
        <w:rPr>
          <w:b w:val="0"/>
          <w:szCs w:val="28"/>
        </w:rPr>
        <w:t xml:space="preserve"> по форме, приведенной в </w:t>
      </w:r>
      <w:r w:rsidR="00AB5445" w:rsidRPr="00DB066F">
        <w:rPr>
          <w:b w:val="0"/>
          <w:szCs w:val="28"/>
        </w:rPr>
        <w:t xml:space="preserve">приложении </w:t>
      </w:r>
      <w:r w:rsidR="00DB066F" w:rsidRPr="00DB066F">
        <w:rPr>
          <w:b w:val="0"/>
          <w:szCs w:val="28"/>
        </w:rPr>
        <w:t>4</w:t>
      </w:r>
      <w:r w:rsidR="00AB5445" w:rsidRPr="00DB066F">
        <w:rPr>
          <w:b w:val="0"/>
          <w:szCs w:val="28"/>
        </w:rPr>
        <w:t>, представляют в редакцию периодического печатного издания, организацию</w:t>
      </w:r>
      <w:r w:rsidR="00AB5445" w:rsidRPr="00E86AC3">
        <w:rPr>
          <w:b w:val="0"/>
          <w:szCs w:val="28"/>
        </w:rPr>
        <w:t xml:space="preserve"> телерадиовещания, на предприятие,</w:t>
      </w:r>
      <w:r>
        <w:rPr>
          <w:b w:val="0"/>
          <w:szCs w:val="28"/>
        </w:rPr>
        <w:t xml:space="preserve"> </w:t>
      </w:r>
      <w:r w:rsidRPr="00CE4C88">
        <w:rPr>
          <w:b w:val="0"/>
          <w:szCs w:val="28"/>
        </w:rPr>
        <w:t>индивидуальному предпринимателю</w:t>
      </w:r>
      <w:r w:rsidR="00CE4C88">
        <w:rPr>
          <w:b w:val="0"/>
          <w:szCs w:val="28"/>
        </w:rPr>
        <w:t>,</w:t>
      </w:r>
      <w:r w:rsidR="00AB5445" w:rsidRPr="00E86AC3">
        <w:rPr>
          <w:b w:val="0"/>
          <w:szCs w:val="28"/>
        </w:rPr>
        <w:t xml:space="preserve"> осуществляющ</w:t>
      </w:r>
      <w:r w:rsidR="00CE4C88">
        <w:rPr>
          <w:b w:val="0"/>
          <w:szCs w:val="28"/>
        </w:rPr>
        <w:t>их</w:t>
      </w:r>
      <w:r w:rsidR="00AB5445" w:rsidRPr="00E86AC3">
        <w:rPr>
          <w:b w:val="0"/>
          <w:szCs w:val="28"/>
        </w:rPr>
        <w:t xml:space="preserve"> выпуск агитационной продукции, письменное подтверждение согласия кандидата</w:t>
      </w:r>
      <w:r>
        <w:rPr>
          <w:b w:val="0"/>
          <w:szCs w:val="28"/>
        </w:rPr>
        <w:t xml:space="preserve">, </w:t>
      </w:r>
      <w:r w:rsidRPr="00CE4C88">
        <w:rPr>
          <w:b w:val="0"/>
          <w:szCs w:val="28"/>
        </w:rPr>
        <w:t>избирательного объединения</w:t>
      </w:r>
      <w:r w:rsidR="00AB5445" w:rsidRPr="00E86AC3">
        <w:rPr>
          <w:b w:val="0"/>
          <w:szCs w:val="28"/>
        </w:rPr>
        <w:t xml:space="preserve"> на выполнение данных работ и их оплату за счет средств избирательного фонда.</w:t>
      </w:r>
    </w:p>
    <w:p w:rsidR="00AB5445" w:rsidRPr="00E86AC3" w:rsidRDefault="00456C4A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E86AC3">
        <w:rPr>
          <w:b w:val="0"/>
          <w:szCs w:val="28"/>
        </w:rPr>
        <w:t>.2</w:t>
      </w:r>
      <w:r>
        <w:rPr>
          <w:b w:val="0"/>
          <w:szCs w:val="28"/>
        </w:rPr>
        <w:t>1. Расчеты кандидатов</w:t>
      </w:r>
      <w:r w:rsidRPr="00CE4C88">
        <w:rPr>
          <w:b w:val="0"/>
          <w:szCs w:val="28"/>
        </w:rPr>
        <w:t xml:space="preserve">, </w:t>
      </w:r>
      <w:r w:rsidR="00E86AC3" w:rsidRPr="00CE4C88">
        <w:rPr>
          <w:b w:val="0"/>
          <w:szCs w:val="28"/>
        </w:rPr>
        <w:t xml:space="preserve">избирательных объединений </w:t>
      </w:r>
      <w:r w:rsidR="00AB5445" w:rsidRPr="00CE4C88">
        <w:rPr>
          <w:b w:val="0"/>
          <w:szCs w:val="28"/>
        </w:rPr>
        <w:t>с</w:t>
      </w:r>
      <w:r w:rsidR="00AB5445" w:rsidRPr="00E86AC3">
        <w:rPr>
          <w:b w:val="0"/>
          <w:szCs w:val="28"/>
        </w:rPr>
        <w:t xml:space="preserve"> юридическими лицами за выполнение работ (оказание услуг) производятся только в безналичном порядке. Оплата изготовления, а также распространения каждого тиража предвыборного агитационного материала должна производиться отдельным платежным поручением.</w:t>
      </w:r>
    </w:p>
    <w:p w:rsidR="00AB5445" w:rsidRPr="00E86AC3" w:rsidRDefault="00456C4A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E86AC3">
        <w:rPr>
          <w:b w:val="0"/>
          <w:szCs w:val="28"/>
        </w:rPr>
        <w:t>.2</w:t>
      </w:r>
      <w:r>
        <w:rPr>
          <w:b w:val="0"/>
          <w:szCs w:val="28"/>
        </w:rPr>
        <w:t>2</w:t>
      </w:r>
      <w:r w:rsidR="00AB5445" w:rsidRPr="00E86AC3">
        <w:rPr>
          <w:b w:val="0"/>
          <w:szCs w:val="28"/>
        </w:rPr>
        <w:t>. Все агитационные материалы должны изготавливаться на территории Российской Федерации.</w:t>
      </w:r>
    </w:p>
    <w:p w:rsidR="00AB5445" w:rsidRPr="00E86AC3" w:rsidRDefault="00456C4A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E86AC3">
        <w:rPr>
          <w:b w:val="0"/>
          <w:szCs w:val="28"/>
        </w:rPr>
        <w:t>.2</w:t>
      </w:r>
      <w:r>
        <w:rPr>
          <w:b w:val="0"/>
          <w:szCs w:val="28"/>
        </w:rPr>
        <w:t>3</w:t>
      </w:r>
      <w:r w:rsidR="00AB5445" w:rsidRPr="00E86AC3">
        <w:rPr>
          <w:b w:val="0"/>
          <w:szCs w:val="28"/>
        </w:rPr>
        <w:t xml:space="preserve">. Запрещается изготовление агитационных материалов без предварительной оплаты из средств соответствующего избирательного фонда и с нарушением требований, </w:t>
      </w:r>
      <w:r w:rsidR="00AB5445" w:rsidRPr="00CE4C88">
        <w:rPr>
          <w:b w:val="0"/>
          <w:szCs w:val="28"/>
        </w:rPr>
        <w:t>установленных част</w:t>
      </w:r>
      <w:r w:rsidR="00771224" w:rsidRPr="00CE4C88">
        <w:rPr>
          <w:b w:val="0"/>
          <w:szCs w:val="28"/>
        </w:rPr>
        <w:t>ью</w:t>
      </w:r>
      <w:r w:rsidR="00AB5445" w:rsidRPr="00CE4C88">
        <w:rPr>
          <w:b w:val="0"/>
          <w:szCs w:val="28"/>
        </w:rPr>
        <w:t xml:space="preserve"> 3 статьи 52 Закона </w:t>
      </w:r>
      <w:r w:rsidR="00771224" w:rsidRPr="00CE4C88">
        <w:rPr>
          <w:b w:val="0"/>
          <w:szCs w:val="28"/>
        </w:rPr>
        <w:t xml:space="preserve">Пензенской области № 976-ЗПО (частью 3 статьи 52 Закона Пензенской области № 1048-ЗПО) </w:t>
      </w:r>
      <w:r w:rsidR="00AB5445" w:rsidRPr="00CE4C88">
        <w:rPr>
          <w:b w:val="0"/>
          <w:szCs w:val="28"/>
        </w:rPr>
        <w:t xml:space="preserve">и пунктом </w:t>
      </w:r>
      <w:r w:rsidR="00254CBD" w:rsidRPr="00CE4C88">
        <w:rPr>
          <w:b w:val="0"/>
          <w:szCs w:val="28"/>
        </w:rPr>
        <w:t>1</w:t>
      </w:r>
      <w:r w:rsidR="00AB5445" w:rsidRPr="00CE4C88">
        <w:rPr>
          <w:b w:val="0"/>
          <w:szCs w:val="28"/>
        </w:rPr>
        <w:t>.2</w:t>
      </w:r>
      <w:r w:rsidR="00254CBD" w:rsidRPr="00CE4C88">
        <w:rPr>
          <w:b w:val="0"/>
          <w:szCs w:val="28"/>
        </w:rPr>
        <w:t>1</w:t>
      </w:r>
      <w:r w:rsidR="00AB5445" w:rsidRPr="00CE4C88">
        <w:rPr>
          <w:b w:val="0"/>
          <w:szCs w:val="28"/>
        </w:rPr>
        <w:t xml:space="preserve"> настоящ</w:t>
      </w:r>
      <w:r w:rsidR="00BE7E13" w:rsidRPr="00CE4C88">
        <w:rPr>
          <w:b w:val="0"/>
          <w:szCs w:val="28"/>
        </w:rPr>
        <w:t>их методических рекомендаций</w:t>
      </w:r>
      <w:r w:rsidR="00AB5445" w:rsidRPr="00CE4C88">
        <w:rPr>
          <w:b w:val="0"/>
          <w:szCs w:val="28"/>
        </w:rPr>
        <w:t>.</w:t>
      </w:r>
    </w:p>
    <w:p w:rsidR="00AB5445" w:rsidRPr="00E86AC3" w:rsidRDefault="00456C4A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E86AC3">
        <w:rPr>
          <w:b w:val="0"/>
          <w:szCs w:val="28"/>
        </w:rPr>
        <w:t>.2</w:t>
      </w:r>
      <w:r>
        <w:rPr>
          <w:b w:val="0"/>
          <w:szCs w:val="28"/>
        </w:rPr>
        <w:t>4</w:t>
      </w:r>
      <w:r w:rsidR="00AB5445" w:rsidRPr="00E86AC3">
        <w:rPr>
          <w:b w:val="0"/>
          <w:szCs w:val="28"/>
        </w:rPr>
        <w:t xml:space="preserve">. Платежный документ о перечислении в полном объеме средств в оплату стоимости эфирного времени, предоставляемого кандидату, передается </w:t>
      </w:r>
      <w:r w:rsidR="00AB5445" w:rsidRPr="00CE4C88">
        <w:rPr>
          <w:b w:val="0"/>
          <w:szCs w:val="28"/>
        </w:rPr>
        <w:t xml:space="preserve">в филиал </w:t>
      </w:r>
      <w:r w:rsidR="008215C6" w:rsidRPr="00CE4C88">
        <w:rPr>
          <w:b w:val="0"/>
          <w:szCs w:val="28"/>
        </w:rPr>
        <w:t xml:space="preserve">публичного акционерного общества </w:t>
      </w:r>
      <w:r w:rsidR="00953FBE">
        <w:rPr>
          <w:b w:val="0"/>
          <w:szCs w:val="28"/>
        </w:rPr>
        <w:t>«</w:t>
      </w:r>
      <w:r w:rsidR="008215C6" w:rsidRPr="00CE4C88">
        <w:rPr>
          <w:b w:val="0"/>
          <w:szCs w:val="28"/>
        </w:rPr>
        <w:t>Сбербанк России</w:t>
      </w:r>
      <w:r w:rsidR="00953FBE">
        <w:rPr>
          <w:b w:val="0"/>
          <w:szCs w:val="28"/>
        </w:rPr>
        <w:t xml:space="preserve">» </w:t>
      </w:r>
      <w:r w:rsidR="00AB5445" w:rsidRPr="00CE4C88">
        <w:rPr>
          <w:b w:val="0"/>
          <w:szCs w:val="28"/>
        </w:rPr>
        <w:t>кандидатом</w:t>
      </w:r>
      <w:r w:rsidRPr="00CE4C88">
        <w:rPr>
          <w:b w:val="0"/>
          <w:szCs w:val="28"/>
        </w:rPr>
        <w:t>, избирательным объединением</w:t>
      </w:r>
      <w:r w:rsidR="00AB5445" w:rsidRPr="00CE4C88">
        <w:rPr>
          <w:b w:val="0"/>
          <w:szCs w:val="28"/>
        </w:rPr>
        <w:t xml:space="preserve"> не позднее чем за два дня до дня предоставления эфирного времени. Копия платежного документа с отметкой филиала </w:t>
      </w:r>
      <w:r w:rsidR="008215C6" w:rsidRPr="00CE4C88">
        <w:rPr>
          <w:b w:val="0"/>
          <w:szCs w:val="28"/>
        </w:rPr>
        <w:t xml:space="preserve">публичного акционерного общества </w:t>
      </w:r>
      <w:r w:rsidR="00953FBE">
        <w:rPr>
          <w:b w:val="0"/>
          <w:szCs w:val="28"/>
        </w:rPr>
        <w:t>«</w:t>
      </w:r>
      <w:r w:rsidR="008215C6" w:rsidRPr="00CE4C88">
        <w:rPr>
          <w:b w:val="0"/>
          <w:szCs w:val="28"/>
        </w:rPr>
        <w:t>Сбербанк России</w:t>
      </w:r>
      <w:r w:rsidR="00953FBE">
        <w:rPr>
          <w:b w:val="0"/>
          <w:szCs w:val="28"/>
        </w:rPr>
        <w:t xml:space="preserve">» </w:t>
      </w:r>
      <w:r w:rsidR="00AB5445" w:rsidRPr="00CE4C88">
        <w:rPr>
          <w:b w:val="0"/>
          <w:szCs w:val="28"/>
        </w:rPr>
        <w:t>представляется кандидатом в организацию телерадиовещания до предоставления эфирного времени. В случае нарушения этого условия предоставление эфирного времени не допускается</w:t>
      </w:r>
      <w:r w:rsidR="00AB5445" w:rsidRPr="00E86AC3">
        <w:rPr>
          <w:b w:val="0"/>
          <w:szCs w:val="28"/>
        </w:rPr>
        <w:t>.</w:t>
      </w:r>
    </w:p>
    <w:p w:rsidR="005C2201" w:rsidRPr="005C2201" w:rsidRDefault="00456C4A" w:rsidP="000A4B26">
      <w:pPr>
        <w:pStyle w:val="21"/>
        <w:ind w:firstLine="709"/>
        <w:jc w:val="both"/>
        <w:rPr>
          <w:b w:val="0"/>
          <w:szCs w:val="28"/>
        </w:rPr>
      </w:pPr>
      <w:r w:rsidRPr="00CE4C88">
        <w:rPr>
          <w:b w:val="0"/>
          <w:szCs w:val="28"/>
        </w:rPr>
        <w:t>1</w:t>
      </w:r>
      <w:r w:rsidR="00AB5445" w:rsidRPr="00CE4C88">
        <w:rPr>
          <w:b w:val="0"/>
          <w:szCs w:val="28"/>
        </w:rPr>
        <w:t>.2</w:t>
      </w:r>
      <w:r w:rsidRPr="00CE4C88">
        <w:rPr>
          <w:b w:val="0"/>
          <w:szCs w:val="28"/>
        </w:rPr>
        <w:t>5</w:t>
      </w:r>
      <w:r w:rsidR="00AB5445" w:rsidRPr="00CE4C88">
        <w:rPr>
          <w:b w:val="0"/>
          <w:szCs w:val="28"/>
        </w:rPr>
        <w:t xml:space="preserve">. </w:t>
      </w:r>
      <w:r w:rsidRPr="00CE4C88">
        <w:rPr>
          <w:b w:val="0"/>
          <w:szCs w:val="28"/>
        </w:rPr>
        <w:t xml:space="preserve">В договоре между кандидатом, </w:t>
      </w:r>
      <w:r w:rsidR="005C2201" w:rsidRPr="00CE4C88">
        <w:rPr>
          <w:b w:val="0"/>
          <w:szCs w:val="28"/>
        </w:rPr>
        <w:t xml:space="preserve">избирательным объединением, с одной стороны, и организацией телерадиовещания, с другой, на предоставление эфирного времени за плату должны быть указаны следующие условия: вид предвыборной агитации, время выхода в эфир, продолжительность предоставляемого времени, порядок оплаты и стоимость предоставляемого эфирного времени, срок представления материалов для размещения в эфир, а также другие условия. Оплата эфирного времени должна производиться до его предоставления. При отсутствии документов, </w:t>
      </w:r>
      <w:r w:rsidR="005C2201" w:rsidRPr="00CE4C88">
        <w:rPr>
          <w:b w:val="0"/>
          <w:szCs w:val="28"/>
        </w:rPr>
        <w:lastRenderedPageBreak/>
        <w:t>подтверждающих оплату эфирного времени, предоставление эфирного времени не допускается. После выполнения условий договора оформляются акт об оказании услуг и справка об использованном эфирном времени, в которых отмечается выполнение обязательств по договору с указанием программы вещания, названия передачи и времени ее выхода в эфир.</w:t>
      </w:r>
    </w:p>
    <w:p w:rsidR="00AB5445" w:rsidRPr="00A605F5" w:rsidRDefault="00456C4A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A605F5">
        <w:rPr>
          <w:b w:val="0"/>
          <w:szCs w:val="28"/>
        </w:rPr>
        <w:t>.2</w:t>
      </w:r>
      <w:r>
        <w:rPr>
          <w:b w:val="0"/>
          <w:szCs w:val="28"/>
        </w:rPr>
        <w:t>6</w:t>
      </w:r>
      <w:r w:rsidR="00AB5445" w:rsidRPr="00A605F5">
        <w:rPr>
          <w:b w:val="0"/>
          <w:szCs w:val="28"/>
        </w:rPr>
        <w:t>. Платежный документ о перечислении в полном объеме средств в оплату стоимости печатной площади, предоставляемой кандидату,</w:t>
      </w:r>
      <w:r>
        <w:rPr>
          <w:b w:val="0"/>
          <w:szCs w:val="28"/>
        </w:rPr>
        <w:t xml:space="preserve"> </w:t>
      </w:r>
      <w:r w:rsidRPr="00CE4C88">
        <w:rPr>
          <w:b w:val="0"/>
          <w:szCs w:val="28"/>
        </w:rPr>
        <w:t>избирательному объединению</w:t>
      </w:r>
      <w:r w:rsidR="00AB5445" w:rsidRPr="00A605F5">
        <w:rPr>
          <w:b w:val="0"/>
          <w:szCs w:val="28"/>
        </w:rPr>
        <w:t xml:space="preserve"> </w:t>
      </w:r>
      <w:r w:rsidR="00AB5445" w:rsidRPr="00CE4C88">
        <w:rPr>
          <w:b w:val="0"/>
          <w:szCs w:val="28"/>
        </w:rPr>
        <w:t xml:space="preserve">передается в филиал </w:t>
      </w:r>
      <w:r w:rsidR="008215C6" w:rsidRPr="00CE4C88">
        <w:rPr>
          <w:b w:val="0"/>
          <w:szCs w:val="28"/>
        </w:rPr>
        <w:t xml:space="preserve">публичного акционерного общества </w:t>
      </w:r>
      <w:r w:rsidR="00CE4C88" w:rsidRPr="00CE4C88">
        <w:rPr>
          <w:b w:val="0"/>
          <w:szCs w:val="28"/>
        </w:rPr>
        <w:t>«</w:t>
      </w:r>
      <w:r w:rsidR="008215C6" w:rsidRPr="00CE4C88">
        <w:rPr>
          <w:b w:val="0"/>
          <w:szCs w:val="28"/>
        </w:rPr>
        <w:t>Сбербанк России</w:t>
      </w:r>
      <w:r w:rsidR="00CE4C88" w:rsidRPr="00CE4C88">
        <w:rPr>
          <w:b w:val="0"/>
          <w:szCs w:val="28"/>
        </w:rPr>
        <w:t xml:space="preserve">» </w:t>
      </w:r>
      <w:r w:rsidRPr="00CE4C88">
        <w:rPr>
          <w:b w:val="0"/>
          <w:szCs w:val="28"/>
        </w:rPr>
        <w:t xml:space="preserve">кандидатом, </w:t>
      </w:r>
      <w:r w:rsidR="00A605F5" w:rsidRPr="00CE4C88">
        <w:rPr>
          <w:b w:val="0"/>
          <w:szCs w:val="28"/>
        </w:rPr>
        <w:t xml:space="preserve">избирательным объединением </w:t>
      </w:r>
      <w:r w:rsidR="00AB5445" w:rsidRPr="00CE4C88">
        <w:rPr>
          <w:b w:val="0"/>
          <w:szCs w:val="28"/>
        </w:rPr>
        <w:t xml:space="preserve">не позднее чем за два дня до дня опубликования агитационного материала. Копия платежного документа с отметкой филиала </w:t>
      </w:r>
      <w:r w:rsidR="008215C6" w:rsidRPr="00CE4C88">
        <w:rPr>
          <w:b w:val="0"/>
          <w:szCs w:val="28"/>
        </w:rPr>
        <w:t xml:space="preserve">публичного акционерного общества </w:t>
      </w:r>
      <w:r w:rsidR="00CE4C88" w:rsidRPr="00CE4C88">
        <w:rPr>
          <w:b w:val="0"/>
          <w:szCs w:val="28"/>
        </w:rPr>
        <w:t>«</w:t>
      </w:r>
      <w:r w:rsidR="008215C6" w:rsidRPr="00CE4C88">
        <w:rPr>
          <w:b w:val="0"/>
          <w:szCs w:val="28"/>
        </w:rPr>
        <w:t>Сбербанк России</w:t>
      </w:r>
      <w:r w:rsidR="00CE4C88" w:rsidRPr="00CE4C88">
        <w:rPr>
          <w:b w:val="0"/>
          <w:szCs w:val="28"/>
        </w:rPr>
        <w:t>»</w:t>
      </w:r>
      <w:r w:rsidRPr="00CE4C88">
        <w:rPr>
          <w:b w:val="0"/>
          <w:szCs w:val="28"/>
        </w:rPr>
        <w:t xml:space="preserve"> представляется кандидатом, </w:t>
      </w:r>
      <w:r w:rsidR="00A605F5" w:rsidRPr="00CE4C88">
        <w:rPr>
          <w:b w:val="0"/>
          <w:szCs w:val="28"/>
        </w:rPr>
        <w:t xml:space="preserve">избирательным объединением </w:t>
      </w:r>
      <w:r w:rsidR="00AB5445" w:rsidRPr="00CE4C88">
        <w:rPr>
          <w:b w:val="0"/>
          <w:szCs w:val="28"/>
        </w:rPr>
        <w:t>в редакцию периодического печатного издания до предоставления печатной</w:t>
      </w:r>
      <w:r w:rsidR="00AB5445" w:rsidRPr="00A605F5">
        <w:rPr>
          <w:b w:val="0"/>
          <w:szCs w:val="28"/>
        </w:rPr>
        <w:t xml:space="preserve"> площади. В случае нарушения этого условия предоставление печатной площади не допускается.</w:t>
      </w:r>
    </w:p>
    <w:p w:rsidR="00AB5445" w:rsidRPr="00A605F5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605F5">
        <w:rPr>
          <w:b w:val="0"/>
          <w:szCs w:val="28"/>
        </w:rPr>
        <w:t>При перечислении кандидатами</w:t>
      </w:r>
      <w:r w:rsidR="00456C4A">
        <w:rPr>
          <w:b w:val="0"/>
          <w:szCs w:val="28"/>
        </w:rPr>
        <w:t xml:space="preserve">, </w:t>
      </w:r>
      <w:r w:rsidR="00456C4A" w:rsidRPr="00CE4C88">
        <w:rPr>
          <w:b w:val="0"/>
          <w:szCs w:val="28"/>
        </w:rPr>
        <w:t>избирательным объединением</w:t>
      </w:r>
      <w:r w:rsidRPr="00CE4C88">
        <w:rPr>
          <w:b w:val="0"/>
          <w:szCs w:val="28"/>
        </w:rPr>
        <w:t xml:space="preserve"> </w:t>
      </w:r>
      <w:r w:rsidRPr="00A605F5">
        <w:rPr>
          <w:b w:val="0"/>
          <w:szCs w:val="28"/>
        </w:rPr>
        <w:t>денежных средств за изготовление предвыборных агитационных материалов в платежном поручении в поле 24 (</w:t>
      </w:r>
      <w:r w:rsidR="00CE4C88">
        <w:rPr>
          <w:b w:val="0"/>
          <w:szCs w:val="28"/>
        </w:rPr>
        <w:t>«</w:t>
      </w:r>
      <w:r w:rsidRPr="00A605F5">
        <w:rPr>
          <w:b w:val="0"/>
          <w:szCs w:val="28"/>
        </w:rPr>
        <w:t>Назначение платежа</w:t>
      </w:r>
      <w:r w:rsidR="00CE4C88">
        <w:rPr>
          <w:b w:val="0"/>
          <w:szCs w:val="28"/>
        </w:rPr>
        <w:t>»</w:t>
      </w:r>
      <w:r w:rsidRPr="00A605F5">
        <w:rPr>
          <w:b w:val="0"/>
          <w:szCs w:val="28"/>
        </w:rPr>
        <w:t>) следует указывать код агитационного материала:</w:t>
      </w:r>
    </w:p>
    <w:p w:rsidR="00AB5445" w:rsidRPr="00A605F5" w:rsidRDefault="000B5F3E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«</w:t>
      </w:r>
      <w:r w:rsidR="00AB5445" w:rsidRPr="00A605F5">
        <w:rPr>
          <w:b w:val="0"/>
          <w:szCs w:val="28"/>
        </w:rPr>
        <w:t>М1</w:t>
      </w:r>
      <w:r>
        <w:rPr>
          <w:b w:val="0"/>
          <w:szCs w:val="28"/>
        </w:rPr>
        <w:t>»</w:t>
      </w:r>
      <w:r w:rsidR="00AB5445" w:rsidRPr="00A605F5">
        <w:rPr>
          <w:b w:val="0"/>
          <w:szCs w:val="28"/>
        </w:rPr>
        <w:t xml:space="preserve"> - при изготовлении одного тиража печатного агитационного материала, в случае, если этот агитационный материал изготавливается полиграфической организацией или индивидуальным предпринимателем, выполнившим требования пункта 1.1 статьи 54 Федерального закона </w:t>
      </w:r>
      <w:r w:rsidR="00771224">
        <w:rPr>
          <w:b w:val="0"/>
          <w:szCs w:val="28"/>
        </w:rPr>
        <w:t>«</w:t>
      </w:r>
      <w:r w:rsidR="00AB5445" w:rsidRPr="00A605F5">
        <w:rPr>
          <w:b w:val="0"/>
          <w:szCs w:val="28"/>
        </w:rPr>
        <w:t>Об основных гарантиях избирательных прав и права на участие в референду</w:t>
      </w:r>
      <w:r w:rsidR="00771224">
        <w:rPr>
          <w:b w:val="0"/>
          <w:szCs w:val="28"/>
        </w:rPr>
        <w:t>ме граждан Российской Федерации»</w:t>
      </w:r>
      <w:r w:rsidR="00AB5445" w:rsidRPr="00A605F5">
        <w:rPr>
          <w:b w:val="0"/>
          <w:szCs w:val="28"/>
        </w:rPr>
        <w:t>;</w:t>
      </w:r>
    </w:p>
    <w:p w:rsidR="00AB5445" w:rsidRPr="00A605F5" w:rsidRDefault="000B5F3E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«</w:t>
      </w:r>
      <w:r w:rsidR="00AB5445" w:rsidRPr="00A605F5">
        <w:rPr>
          <w:b w:val="0"/>
          <w:szCs w:val="28"/>
        </w:rPr>
        <w:t>М2</w:t>
      </w:r>
      <w:r>
        <w:rPr>
          <w:b w:val="0"/>
          <w:szCs w:val="28"/>
        </w:rPr>
        <w:t>»</w:t>
      </w:r>
      <w:r w:rsidR="00AB5445" w:rsidRPr="00A605F5">
        <w:rPr>
          <w:b w:val="0"/>
          <w:szCs w:val="28"/>
        </w:rPr>
        <w:t xml:space="preserve"> - при изготовлении аудиовизуального агитационного материала;</w:t>
      </w:r>
    </w:p>
    <w:p w:rsidR="00AB5445" w:rsidRPr="00A605F5" w:rsidRDefault="000B5F3E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«</w:t>
      </w:r>
      <w:r w:rsidR="00AB5445" w:rsidRPr="00A605F5">
        <w:rPr>
          <w:b w:val="0"/>
          <w:szCs w:val="28"/>
        </w:rPr>
        <w:t>М3</w:t>
      </w:r>
      <w:r>
        <w:rPr>
          <w:b w:val="0"/>
          <w:szCs w:val="28"/>
        </w:rPr>
        <w:t>»</w:t>
      </w:r>
      <w:r w:rsidR="00AB5445" w:rsidRPr="00A605F5">
        <w:rPr>
          <w:b w:val="0"/>
          <w:szCs w:val="28"/>
        </w:rPr>
        <w:t xml:space="preserve"> - при изготовлении иного агитационного материала;</w:t>
      </w:r>
    </w:p>
    <w:p w:rsidR="00AB5445" w:rsidRPr="00A605F5" w:rsidRDefault="000B5F3E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«</w:t>
      </w:r>
      <w:r w:rsidR="00AB5445" w:rsidRPr="00A605F5">
        <w:rPr>
          <w:b w:val="0"/>
          <w:szCs w:val="28"/>
        </w:rPr>
        <w:t>М4</w:t>
      </w:r>
      <w:r>
        <w:rPr>
          <w:b w:val="0"/>
          <w:szCs w:val="28"/>
        </w:rPr>
        <w:t>»</w:t>
      </w:r>
      <w:r w:rsidR="00AB5445" w:rsidRPr="00A605F5">
        <w:rPr>
          <w:b w:val="0"/>
          <w:szCs w:val="28"/>
        </w:rPr>
        <w:t xml:space="preserve"> - при оплате расходных материалов за изготовление агитационного материала лично кандидатом на собственном оборудовании.</w:t>
      </w:r>
    </w:p>
    <w:p w:rsidR="00AB5445" w:rsidRPr="00A605F5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605F5">
        <w:rPr>
          <w:b w:val="0"/>
          <w:szCs w:val="28"/>
        </w:rPr>
        <w:t>Наименование агитационного материала определяется кандидатом</w:t>
      </w:r>
      <w:r w:rsidR="00456C4A">
        <w:rPr>
          <w:b w:val="0"/>
          <w:szCs w:val="28"/>
        </w:rPr>
        <w:t xml:space="preserve">, </w:t>
      </w:r>
      <w:r w:rsidR="00456C4A" w:rsidRPr="00CE4C88">
        <w:rPr>
          <w:b w:val="0"/>
          <w:szCs w:val="28"/>
        </w:rPr>
        <w:t>избирательным объединением</w:t>
      </w:r>
      <w:r w:rsidRPr="00A605F5">
        <w:rPr>
          <w:b w:val="0"/>
          <w:szCs w:val="28"/>
        </w:rPr>
        <w:t xml:space="preserve"> самостоятельно, при этом наименование агитационного материала заключается в кавычки. Указанное в платежном поручении наименование агитационного материала должно совпадать с наименованием агитационного материала, указываемого при его представлении в избирательную комиссию </w:t>
      </w:r>
      <w:r w:rsidR="00EF5720">
        <w:rPr>
          <w:b w:val="0"/>
          <w:szCs w:val="28"/>
        </w:rPr>
        <w:t xml:space="preserve">муниципального образования </w:t>
      </w:r>
      <w:r w:rsidRPr="00A605F5">
        <w:rPr>
          <w:b w:val="0"/>
          <w:szCs w:val="28"/>
        </w:rPr>
        <w:t xml:space="preserve">в соответствии с требованиями пункта 3 статьи 54 Федерального закона </w:t>
      </w:r>
      <w:r w:rsidR="00771224">
        <w:rPr>
          <w:b w:val="0"/>
          <w:szCs w:val="28"/>
        </w:rPr>
        <w:t>«</w:t>
      </w:r>
      <w:r w:rsidRPr="00A605F5">
        <w:rPr>
          <w:b w:val="0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771224">
        <w:rPr>
          <w:b w:val="0"/>
          <w:szCs w:val="28"/>
        </w:rPr>
        <w:t>»</w:t>
      </w:r>
      <w:r w:rsidRPr="00A605F5">
        <w:rPr>
          <w:b w:val="0"/>
          <w:szCs w:val="28"/>
        </w:rPr>
        <w:t>.</w:t>
      </w:r>
    </w:p>
    <w:p w:rsidR="00AB5445" w:rsidRPr="00A605F5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605F5">
        <w:rPr>
          <w:b w:val="0"/>
          <w:szCs w:val="28"/>
        </w:rPr>
        <w:t>Образец заполнения платежного поручения приведен в приложении 1</w:t>
      </w:r>
      <w:r w:rsidR="00BE7E13">
        <w:rPr>
          <w:b w:val="0"/>
          <w:szCs w:val="28"/>
        </w:rPr>
        <w:t>0</w:t>
      </w:r>
      <w:r w:rsidRPr="00A605F5">
        <w:rPr>
          <w:b w:val="0"/>
          <w:szCs w:val="28"/>
        </w:rPr>
        <w:t xml:space="preserve"> к настоящему Порядку.</w:t>
      </w:r>
    </w:p>
    <w:p w:rsidR="00AB5445" w:rsidRPr="00A605F5" w:rsidRDefault="00EF5720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A605F5">
        <w:rPr>
          <w:b w:val="0"/>
          <w:szCs w:val="28"/>
        </w:rPr>
        <w:t>.2</w:t>
      </w:r>
      <w:r>
        <w:rPr>
          <w:b w:val="0"/>
          <w:szCs w:val="28"/>
        </w:rPr>
        <w:t>7</w:t>
      </w:r>
      <w:r w:rsidR="00AB5445" w:rsidRPr="00A605F5">
        <w:rPr>
          <w:b w:val="0"/>
          <w:szCs w:val="28"/>
        </w:rPr>
        <w:t xml:space="preserve">. </w:t>
      </w:r>
      <w:r w:rsidR="00AB5445" w:rsidRPr="00CE4C88">
        <w:rPr>
          <w:b w:val="0"/>
          <w:szCs w:val="28"/>
        </w:rPr>
        <w:t xml:space="preserve">Филиал </w:t>
      </w:r>
      <w:r w:rsidR="008215C6" w:rsidRPr="00CE4C88">
        <w:rPr>
          <w:b w:val="0"/>
          <w:szCs w:val="28"/>
        </w:rPr>
        <w:t xml:space="preserve">публичного акционерного общества </w:t>
      </w:r>
      <w:r w:rsidR="00CE4C88" w:rsidRPr="00CE4C88">
        <w:rPr>
          <w:b w:val="0"/>
          <w:szCs w:val="28"/>
        </w:rPr>
        <w:t>«</w:t>
      </w:r>
      <w:r w:rsidR="008215C6" w:rsidRPr="00CE4C88">
        <w:rPr>
          <w:b w:val="0"/>
          <w:szCs w:val="28"/>
        </w:rPr>
        <w:t>Сбербанк России</w:t>
      </w:r>
      <w:r w:rsidR="00CE4C88" w:rsidRPr="00CE4C88">
        <w:rPr>
          <w:b w:val="0"/>
          <w:szCs w:val="28"/>
        </w:rPr>
        <w:t xml:space="preserve">» </w:t>
      </w:r>
      <w:r w:rsidR="00AB5445" w:rsidRPr="00CE4C88">
        <w:rPr>
          <w:b w:val="0"/>
          <w:szCs w:val="28"/>
        </w:rPr>
        <w:t>обязан перечислить средства в оплату стоимости эфирного времени, печатной площади не позднее операционного дня, следующего за днем</w:t>
      </w:r>
      <w:r w:rsidR="00AB5445" w:rsidRPr="00A605F5">
        <w:rPr>
          <w:b w:val="0"/>
          <w:szCs w:val="28"/>
        </w:rPr>
        <w:t xml:space="preserve"> получения платежного документа. При этом срок осуществления безналичного платежа не должен превышать два операционных дня в </w:t>
      </w:r>
      <w:r w:rsidR="00AB5445" w:rsidRPr="00A605F5">
        <w:rPr>
          <w:b w:val="0"/>
          <w:szCs w:val="28"/>
        </w:rPr>
        <w:lastRenderedPageBreak/>
        <w:t>пределах территории Пензенской области и пять операционных дней в пределах территории Российской Федерации.</w:t>
      </w:r>
    </w:p>
    <w:p w:rsidR="00AB5445" w:rsidRPr="00F55DB7" w:rsidRDefault="00EF5720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F55DB7">
        <w:rPr>
          <w:b w:val="0"/>
          <w:szCs w:val="28"/>
        </w:rPr>
        <w:t>.2</w:t>
      </w:r>
      <w:r>
        <w:rPr>
          <w:b w:val="0"/>
          <w:szCs w:val="28"/>
        </w:rPr>
        <w:t>8</w:t>
      </w:r>
      <w:r w:rsidR="00AB5445" w:rsidRPr="00F55DB7">
        <w:rPr>
          <w:b w:val="0"/>
          <w:szCs w:val="28"/>
        </w:rPr>
        <w:t>. Во всех агитационных материалах, размещаемых в периодических печатных изданиях, должна помещаться информация о том, из средств какого избирательного фонда была произведена оплата соответствующей публикации.</w:t>
      </w:r>
    </w:p>
    <w:p w:rsidR="00AB5445" w:rsidRPr="00A605F5" w:rsidRDefault="00EF5720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1.29</w:t>
      </w:r>
      <w:r w:rsidR="00AB5445" w:rsidRPr="00A605F5">
        <w:rPr>
          <w:b w:val="0"/>
          <w:szCs w:val="28"/>
        </w:rPr>
        <w:t>. Все печатные и аудиовизуальные агитационные материалы должны содержать сведения об изготовителе: для юридического лица - наименование и юридический адрес организации, идентификационный номер налогоплательщика, для гражданина - фамилию, имя, отчество, наименование субъекта Российской Федерации, района, города, иного населенного пункта, где находится его место жительства; сведения о заказчике: для юридического лица - наименование организации, для гражданина - фамилия, имя, отчество; а также информацию о тираже, месте его изготовления, дате выпуска, указание об оплате изготовления данных агитационных материалов за счет средств избирательного фонда.</w:t>
      </w:r>
    </w:p>
    <w:p w:rsidR="00AB5445" w:rsidRPr="00174FDD" w:rsidRDefault="00AB5445" w:rsidP="000A4B26">
      <w:pPr>
        <w:pStyle w:val="21"/>
        <w:ind w:firstLine="709"/>
        <w:jc w:val="both"/>
        <w:rPr>
          <w:szCs w:val="28"/>
        </w:rPr>
      </w:pPr>
      <w:r w:rsidRPr="00A605F5">
        <w:rPr>
          <w:b w:val="0"/>
          <w:szCs w:val="28"/>
        </w:rPr>
        <w:t xml:space="preserve">Изготовление агитационных печатных материалов без предварительной оплаты из избирательного фонда запрещается. Экземпляры печатных агитационных материалов или их копии, экземпляры аудиовизуальных агитационных материалов, фотографии </w:t>
      </w:r>
      <w:r w:rsidR="00EF5720" w:rsidRPr="004833CC">
        <w:rPr>
          <w:b w:val="0"/>
          <w:szCs w:val="28"/>
        </w:rPr>
        <w:t xml:space="preserve">или экземпляры </w:t>
      </w:r>
      <w:r w:rsidRPr="004833CC">
        <w:rPr>
          <w:b w:val="0"/>
          <w:szCs w:val="28"/>
        </w:rPr>
        <w:t xml:space="preserve">иных агитационных материалов </w:t>
      </w:r>
      <w:r w:rsidR="00EF5720" w:rsidRPr="004833CC">
        <w:rPr>
          <w:b w:val="0"/>
          <w:szCs w:val="28"/>
        </w:rPr>
        <w:t xml:space="preserve">и копия документа об оплате изготовления данного агитационного материала из соответствующего избирательного фонда </w:t>
      </w:r>
      <w:r w:rsidRPr="004833CC">
        <w:rPr>
          <w:b w:val="0"/>
          <w:szCs w:val="28"/>
        </w:rPr>
        <w:t>до начала их распространения должны быть представлены кандидатом</w:t>
      </w:r>
      <w:r w:rsidR="00EF5720" w:rsidRPr="004833CC">
        <w:rPr>
          <w:b w:val="0"/>
          <w:szCs w:val="28"/>
        </w:rPr>
        <w:t>, избирательным объединением</w:t>
      </w:r>
      <w:r w:rsidRPr="004833CC">
        <w:rPr>
          <w:b w:val="0"/>
          <w:szCs w:val="28"/>
        </w:rPr>
        <w:t xml:space="preserve"> в избирательную комиссию муниципального образования. Вместе с указанными материалами должны быть также представлены сведения</w:t>
      </w:r>
      <w:r w:rsidR="00EF5720" w:rsidRPr="004833CC">
        <w:rPr>
          <w:b w:val="0"/>
          <w:szCs w:val="28"/>
        </w:rPr>
        <w:t xml:space="preserve"> об </w:t>
      </w:r>
      <w:r w:rsidRPr="004833CC">
        <w:rPr>
          <w:b w:val="0"/>
          <w:szCs w:val="28"/>
        </w:rPr>
        <w:t>адрес</w:t>
      </w:r>
      <w:r w:rsidR="00EF5720" w:rsidRPr="004833CC">
        <w:rPr>
          <w:b w:val="0"/>
          <w:szCs w:val="28"/>
        </w:rPr>
        <w:t>е юридического лица, индивидуального предпринимателя, адресе</w:t>
      </w:r>
      <w:r w:rsidRPr="004833CC">
        <w:rPr>
          <w:b w:val="0"/>
          <w:szCs w:val="28"/>
        </w:rPr>
        <w:t xml:space="preserve"> места жительства</w:t>
      </w:r>
      <w:r w:rsidR="00EF5720" w:rsidRPr="004833CC">
        <w:rPr>
          <w:b w:val="0"/>
          <w:szCs w:val="28"/>
        </w:rPr>
        <w:t xml:space="preserve"> физического  лица</w:t>
      </w:r>
      <w:r w:rsidRPr="004833CC">
        <w:rPr>
          <w:b w:val="0"/>
          <w:szCs w:val="28"/>
        </w:rPr>
        <w:t>, изготовивш</w:t>
      </w:r>
      <w:r w:rsidR="00EF5720" w:rsidRPr="004833CC">
        <w:rPr>
          <w:b w:val="0"/>
          <w:szCs w:val="28"/>
        </w:rPr>
        <w:t>их</w:t>
      </w:r>
      <w:r w:rsidRPr="004833CC">
        <w:rPr>
          <w:b w:val="0"/>
          <w:szCs w:val="28"/>
        </w:rPr>
        <w:t xml:space="preserve"> и заказавш</w:t>
      </w:r>
      <w:r w:rsidR="00EF5720" w:rsidRPr="004833CC">
        <w:rPr>
          <w:b w:val="0"/>
          <w:szCs w:val="28"/>
        </w:rPr>
        <w:t>их</w:t>
      </w:r>
      <w:r w:rsidRPr="004833CC">
        <w:rPr>
          <w:b w:val="0"/>
          <w:szCs w:val="28"/>
        </w:rPr>
        <w:t xml:space="preserve"> эти материалы.</w:t>
      </w:r>
      <w:r w:rsidR="00174FDD" w:rsidRPr="004833CC">
        <w:rPr>
          <w:b w:val="0"/>
          <w:szCs w:val="28"/>
        </w:rPr>
        <w:t xml:space="preserve"> </w:t>
      </w:r>
      <w:r w:rsidR="004833CC" w:rsidRPr="004833CC">
        <w:rPr>
          <w:b w:val="0"/>
          <w:szCs w:val="28"/>
        </w:rPr>
        <w:t>В</w:t>
      </w:r>
      <w:r w:rsidR="00585FB0" w:rsidRPr="004833CC">
        <w:rPr>
          <w:b w:val="0"/>
          <w:szCs w:val="28"/>
        </w:rPr>
        <w:t>месте с указан</w:t>
      </w:r>
      <w:r w:rsidR="00174FDD" w:rsidRPr="004833CC">
        <w:rPr>
          <w:b w:val="0"/>
          <w:szCs w:val="28"/>
        </w:rPr>
        <w:t>ными материалами в избирательную комиссию муниципального образования должны быть представлены электронные образцы этих агитационных материалов в машиночитаемом виде.</w:t>
      </w:r>
    </w:p>
    <w:p w:rsidR="00AB5445" w:rsidRPr="00A605F5" w:rsidRDefault="00174FDD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A605F5">
        <w:rPr>
          <w:b w:val="0"/>
          <w:szCs w:val="28"/>
        </w:rPr>
        <w:t>.3</w:t>
      </w:r>
      <w:r>
        <w:rPr>
          <w:b w:val="0"/>
          <w:szCs w:val="28"/>
        </w:rPr>
        <w:t>0</w:t>
      </w:r>
      <w:r w:rsidR="00AB5445" w:rsidRPr="00A605F5">
        <w:rPr>
          <w:b w:val="0"/>
          <w:szCs w:val="28"/>
        </w:rPr>
        <w:t>. В период избирательной кампании оплата рекламы коммерческой и иной не связанной с выборами деятельности с использованием фамилии или изображения кандидата, а также рекламы с использованием наименования, эмблемы, иной символики избирательного объединения, выдвинувшего кандидата,</w:t>
      </w:r>
      <w:r>
        <w:rPr>
          <w:b w:val="0"/>
          <w:szCs w:val="28"/>
        </w:rPr>
        <w:t xml:space="preserve"> список кандидатов</w:t>
      </w:r>
      <w:r w:rsidR="00AB5445" w:rsidRPr="00A605F5">
        <w:rPr>
          <w:b w:val="0"/>
          <w:szCs w:val="28"/>
        </w:rPr>
        <w:t xml:space="preserve"> осуществляется только за счет средств избирательного фонда кандидата.</w:t>
      </w:r>
      <w:r w:rsidR="00A605F5">
        <w:rPr>
          <w:b w:val="0"/>
          <w:szCs w:val="28"/>
        </w:rPr>
        <w:t xml:space="preserve"> </w:t>
      </w:r>
      <w:r w:rsidR="00A605F5" w:rsidRPr="004833CC">
        <w:rPr>
          <w:b w:val="0"/>
          <w:szCs w:val="28"/>
        </w:rPr>
        <w:t>В день голосования и в день, предшествующий дню голосования, такая реклама, в том числе оплаченная за счет средств соответствующего избирательного фонда, не допускается.</w:t>
      </w:r>
    </w:p>
    <w:p w:rsidR="00AB5445" w:rsidRPr="00A605F5" w:rsidRDefault="00174FDD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A605F5">
        <w:rPr>
          <w:b w:val="0"/>
          <w:szCs w:val="28"/>
        </w:rPr>
        <w:t>.3</w:t>
      </w:r>
      <w:r>
        <w:rPr>
          <w:b w:val="0"/>
          <w:szCs w:val="28"/>
        </w:rPr>
        <w:t>1</w:t>
      </w:r>
      <w:r w:rsidR="00AB5445" w:rsidRPr="00A605F5">
        <w:rPr>
          <w:b w:val="0"/>
          <w:szCs w:val="28"/>
        </w:rPr>
        <w:t>. Допускается добровольное бесплатное личное выполнение гражданином работ, оказание услуг кандидатам в ходе избирательной кампании без привлечения третьих лиц.</w:t>
      </w:r>
    </w:p>
    <w:p w:rsidR="00AB5445" w:rsidRPr="00A605F5" w:rsidRDefault="00174FDD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A605F5">
        <w:rPr>
          <w:b w:val="0"/>
          <w:szCs w:val="28"/>
        </w:rPr>
        <w:t>.3</w:t>
      </w:r>
      <w:r>
        <w:rPr>
          <w:b w:val="0"/>
          <w:szCs w:val="28"/>
        </w:rPr>
        <w:t>2</w:t>
      </w:r>
      <w:r w:rsidR="00AB5445" w:rsidRPr="00A605F5">
        <w:rPr>
          <w:b w:val="0"/>
          <w:szCs w:val="28"/>
        </w:rPr>
        <w:t xml:space="preserve">. Обязательства граждан и юридических лиц по договорам возмездного выполнения работ (оказания услуг) в отношении кандидатов </w:t>
      </w:r>
      <w:r w:rsidR="00AB5445" w:rsidRPr="00A605F5">
        <w:rPr>
          <w:b w:val="0"/>
          <w:szCs w:val="28"/>
        </w:rPr>
        <w:lastRenderedPageBreak/>
        <w:t>прекращаются с момента подписания сторонами акта приемки выполненных работ (оказанных услуг).</w:t>
      </w:r>
    </w:p>
    <w:p w:rsidR="00AB5445" w:rsidRPr="00A605F5" w:rsidRDefault="00174FDD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A605F5">
        <w:rPr>
          <w:b w:val="0"/>
          <w:szCs w:val="28"/>
        </w:rPr>
        <w:t>.3</w:t>
      </w:r>
      <w:r>
        <w:rPr>
          <w:b w:val="0"/>
          <w:szCs w:val="28"/>
        </w:rPr>
        <w:t>3</w:t>
      </w:r>
      <w:r w:rsidR="00AB5445" w:rsidRPr="00A605F5">
        <w:rPr>
          <w:b w:val="0"/>
          <w:szCs w:val="28"/>
        </w:rPr>
        <w:t>. Юридические лица и граждане могут осуществлять материальную поддержку кандидатам</w:t>
      </w:r>
      <w:r w:rsidR="00A605F5" w:rsidRPr="00A605F5">
        <w:rPr>
          <w:b w:val="0"/>
          <w:szCs w:val="28"/>
        </w:rPr>
        <w:t xml:space="preserve">, </w:t>
      </w:r>
      <w:r w:rsidR="00A605F5" w:rsidRPr="004833CC">
        <w:rPr>
          <w:b w:val="0"/>
          <w:szCs w:val="28"/>
        </w:rPr>
        <w:t>избирательным объединениями</w:t>
      </w:r>
      <w:r w:rsidR="00AB5445" w:rsidRPr="004833CC">
        <w:rPr>
          <w:b w:val="0"/>
          <w:szCs w:val="28"/>
        </w:rPr>
        <w:t xml:space="preserve"> путем</w:t>
      </w:r>
      <w:r w:rsidR="00AB5445" w:rsidRPr="00A605F5">
        <w:rPr>
          <w:b w:val="0"/>
          <w:szCs w:val="28"/>
        </w:rPr>
        <w:t xml:space="preserve"> предоставления материальных ценностей во временное пользование только при условии заключения договоров и оплаты по этим договорам за счет средств соответствующих избирательных фондов.</w:t>
      </w:r>
    </w:p>
    <w:p w:rsidR="00AB5445" w:rsidRPr="00A605F5" w:rsidRDefault="00174FDD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AB5445" w:rsidRPr="00A605F5">
        <w:rPr>
          <w:b w:val="0"/>
          <w:szCs w:val="28"/>
        </w:rPr>
        <w:t>.3</w:t>
      </w:r>
      <w:r>
        <w:rPr>
          <w:b w:val="0"/>
          <w:szCs w:val="28"/>
        </w:rPr>
        <w:t>4</w:t>
      </w:r>
      <w:r w:rsidR="00AB5445" w:rsidRPr="00A605F5">
        <w:rPr>
          <w:b w:val="0"/>
          <w:szCs w:val="28"/>
        </w:rPr>
        <w:t xml:space="preserve">. Органы регистрационного учета граждан Российской Федерации по месту пребывания и по месту жительства в пределах Российской Федерации, уполномоченные органы исполнительной власти, осуществляющие государственную регистрацию юридических лиц, в пятидневный срок со дня поступления к ним представления </w:t>
      </w:r>
      <w:r w:rsidRPr="004833CC">
        <w:rPr>
          <w:b w:val="0"/>
          <w:szCs w:val="28"/>
        </w:rPr>
        <w:t xml:space="preserve">избирательной </w:t>
      </w:r>
      <w:r w:rsidR="00AB5445" w:rsidRPr="004833CC">
        <w:rPr>
          <w:b w:val="0"/>
          <w:szCs w:val="28"/>
        </w:rPr>
        <w:t xml:space="preserve"> комиссии</w:t>
      </w:r>
      <w:r w:rsidRPr="004833CC">
        <w:rPr>
          <w:b w:val="0"/>
          <w:szCs w:val="28"/>
        </w:rPr>
        <w:t xml:space="preserve"> муниципального образования</w:t>
      </w:r>
      <w:r w:rsidR="00AB5445" w:rsidRPr="00A605F5">
        <w:rPr>
          <w:b w:val="0"/>
          <w:szCs w:val="28"/>
        </w:rPr>
        <w:t xml:space="preserve"> обязаны на безвозмездной основе проверить сведения, указанные гражданами и юридическими лицами при внесении или перечислении пожертвований в избирательные фонды, и сообщить о результатах проверки в избирательную комиссию муниципального образования.</w:t>
      </w:r>
    </w:p>
    <w:p w:rsidR="00AB5445" w:rsidRPr="00812914" w:rsidRDefault="00AB5445" w:rsidP="000A4B26">
      <w:pPr>
        <w:pStyle w:val="21"/>
        <w:ind w:firstLine="709"/>
        <w:jc w:val="both"/>
        <w:rPr>
          <w:b w:val="0"/>
          <w:color w:val="00B050"/>
          <w:szCs w:val="28"/>
          <w:highlight w:val="yellow"/>
        </w:rPr>
      </w:pPr>
    </w:p>
    <w:p w:rsidR="00AB5445" w:rsidRPr="00A605F5" w:rsidRDefault="008C69A3" w:rsidP="00605146">
      <w:pPr>
        <w:pStyle w:val="21"/>
        <w:ind w:firstLine="0"/>
        <w:rPr>
          <w:b w:val="0"/>
          <w:szCs w:val="28"/>
        </w:rPr>
      </w:pPr>
      <w:r>
        <w:rPr>
          <w:b w:val="0"/>
          <w:szCs w:val="28"/>
        </w:rPr>
        <w:t>2</w:t>
      </w:r>
      <w:r w:rsidR="00AB5445" w:rsidRPr="00A605F5">
        <w:rPr>
          <w:b w:val="0"/>
          <w:szCs w:val="28"/>
        </w:rPr>
        <w:t>. Запреты на расходование средств помимо</w:t>
      </w:r>
      <w:r w:rsidR="005502A7" w:rsidRPr="00A605F5">
        <w:rPr>
          <w:b w:val="0"/>
          <w:szCs w:val="28"/>
        </w:rPr>
        <w:t xml:space="preserve"> </w:t>
      </w:r>
      <w:r w:rsidR="00AB5445" w:rsidRPr="00A605F5">
        <w:rPr>
          <w:b w:val="0"/>
          <w:szCs w:val="28"/>
        </w:rPr>
        <w:t>избирательных фондов</w:t>
      </w:r>
    </w:p>
    <w:p w:rsidR="00AB5445" w:rsidRPr="00812914" w:rsidRDefault="00AB5445" w:rsidP="000A4B26">
      <w:pPr>
        <w:pStyle w:val="21"/>
        <w:ind w:firstLine="709"/>
        <w:jc w:val="both"/>
        <w:rPr>
          <w:b w:val="0"/>
          <w:color w:val="00B050"/>
          <w:szCs w:val="28"/>
          <w:highlight w:val="yellow"/>
        </w:rPr>
      </w:pPr>
    </w:p>
    <w:p w:rsidR="005C2201" w:rsidRPr="004833CC" w:rsidRDefault="008C69A3" w:rsidP="005C2201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AB5445" w:rsidRPr="00FC2D13">
        <w:rPr>
          <w:b w:val="0"/>
          <w:szCs w:val="28"/>
        </w:rPr>
        <w:t xml:space="preserve">.1. </w:t>
      </w:r>
      <w:r w:rsidR="005C2201" w:rsidRPr="004833CC">
        <w:rPr>
          <w:b w:val="0"/>
          <w:szCs w:val="28"/>
        </w:rPr>
        <w:t>Избирательные объединения, кандидат вправе использовать на проведение предвыборной агитации, на осуществление другой деятельности, направленной на достижение определенного результата на выборах, а также на оплату организационно-технических мероприятий по сбору подписей избирателей только денежные средства, поступившие в их избирательные фонды в порядке, установленном настоящим Порядком (в том числе собственные денежные средства избирательного объединения).</w:t>
      </w:r>
    </w:p>
    <w:p w:rsidR="005C2201" w:rsidRPr="004833CC" w:rsidRDefault="005C2201" w:rsidP="005C2201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Избирательное объединение, выдвинувшее список кандидатов, вправе для целей своей избирательной кампании использовать без оплаты из средств своего избирательного фонда недвижимое и движимое имущество (за исключением ценных бумаг, печатной продукции и расходных материалов), находящееся в его пользовании (в том числе на правах аренды) на день официального опубликования (публикации) решения о назначении выборов депутатов представительного органа.</w:t>
      </w:r>
    </w:p>
    <w:p w:rsidR="005C2201" w:rsidRPr="005C2201" w:rsidRDefault="005C2201" w:rsidP="005C2201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При этом кандидат (избирательное объединение) вправе использовать только те средства, которые в порядке, установленном законодательством, перечислены на специальный избирательный счет соответствующего избирательного фонда до дня голосования.</w:t>
      </w:r>
    </w:p>
    <w:p w:rsidR="00AB5445" w:rsidRPr="00A605F5" w:rsidRDefault="008C69A3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AB5445" w:rsidRPr="00A605F5">
        <w:rPr>
          <w:b w:val="0"/>
          <w:szCs w:val="28"/>
        </w:rPr>
        <w:t>.2. Запрещается бесплатное выполнение или выполнение по необоснованно заниженным (завышенным) расценкам юридическими лицами, их филиалами, представительствами и иными подразделениями работ, реализация товаров, оказание услуг, прямо или косвенно связанных с избирательной кампанией и направленных на достижение определенного результата на выборах.</w:t>
      </w:r>
    </w:p>
    <w:p w:rsidR="00AB5445" w:rsidRPr="00A605F5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A605F5">
        <w:rPr>
          <w:b w:val="0"/>
          <w:szCs w:val="28"/>
        </w:rPr>
        <w:lastRenderedPageBreak/>
        <w:t>Под необоснованным занижением расценок понимается реализация товаров, выполнение работ либо оказание услуг по ценам в два и более раза ниже средних по данному региону, а под необоснованным завышением расценок - реализация товаров, выполнение работ либо оказание услуг по ценам, в два и более раза превышающим средние по данному региону.</w:t>
      </w:r>
    </w:p>
    <w:p w:rsidR="00AB5445" w:rsidRPr="00BA5326" w:rsidRDefault="008C69A3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AB5445" w:rsidRPr="00BA5326">
        <w:rPr>
          <w:b w:val="0"/>
          <w:szCs w:val="28"/>
        </w:rPr>
        <w:t>.3. Кандидатам,</w:t>
      </w:r>
      <w:r w:rsidR="00A605F5" w:rsidRPr="00BA5326">
        <w:rPr>
          <w:b w:val="0"/>
          <w:szCs w:val="28"/>
        </w:rPr>
        <w:t xml:space="preserve"> </w:t>
      </w:r>
      <w:r w:rsidR="00A605F5" w:rsidRPr="004833CC">
        <w:rPr>
          <w:b w:val="0"/>
          <w:szCs w:val="28"/>
        </w:rPr>
        <w:t>избирательными объединениями,</w:t>
      </w:r>
      <w:r w:rsidR="00AB5445" w:rsidRPr="00BA5326">
        <w:rPr>
          <w:b w:val="0"/>
          <w:szCs w:val="28"/>
        </w:rPr>
        <w:t xml:space="preserve"> их доверенным лицам и уполномоченным представителям, а также иным лицам и организациям </w:t>
      </w:r>
      <w:r w:rsidRPr="004833CC">
        <w:rPr>
          <w:b w:val="0"/>
          <w:szCs w:val="28"/>
        </w:rPr>
        <w:t>при</w:t>
      </w:r>
      <w:r w:rsidR="00AB5445" w:rsidRPr="004833CC">
        <w:rPr>
          <w:b w:val="0"/>
          <w:szCs w:val="28"/>
        </w:rPr>
        <w:t xml:space="preserve"> проведени</w:t>
      </w:r>
      <w:r w:rsidRPr="004833CC">
        <w:rPr>
          <w:b w:val="0"/>
          <w:szCs w:val="28"/>
        </w:rPr>
        <w:t>и</w:t>
      </w:r>
      <w:r w:rsidR="00AB5445" w:rsidRPr="004833CC">
        <w:rPr>
          <w:b w:val="0"/>
          <w:szCs w:val="28"/>
        </w:rPr>
        <w:t xml:space="preserve"> предвыборной агитации запрещается осуществлять подкуп избирателей: вручать им денежные средства, подарки и иные материальные ценности, кроме как за выполнение организационной работы (</w:t>
      </w:r>
      <w:r w:rsidRPr="004833CC">
        <w:rPr>
          <w:b w:val="0"/>
          <w:szCs w:val="28"/>
        </w:rPr>
        <w:t xml:space="preserve">за </w:t>
      </w:r>
      <w:r w:rsidR="00AB5445" w:rsidRPr="004833CC">
        <w:rPr>
          <w:b w:val="0"/>
          <w:szCs w:val="28"/>
        </w:rPr>
        <w:t>сбор подписей</w:t>
      </w:r>
      <w:r w:rsidRPr="004833CC">
        <w:rPr>
          <w:b w:val="0"/>
          <w:szCs w:val="28"/>
        </w:rPr>
        <w:t xml:space="preserve"> избирателей</w:t>
      </w:r>
      <w:r w:rsidR="00AB5445" w:rsidRPr="004833CC">
        <w:rPr>
          <w:b w:val="0"/>
          <w:szCs w:val="28"/>
        </w:rPr>
        <w:t>, проведение агитации), производить вознаграждение избирателей, выполнявших ук</w:t>
      </w:r>
      <w:r w:rsidR="00AB5445" w:rsidRPr="00BA5326">
        <w:rPr>
          <w:b w:val="0"/>
          <w:szCs w:val="28"/>
        </w:rPr>
        <w:t>азанную организационную работу, в зависимости от итогов голосования или обещать произвести такое вознаграждение, проводить льготную распродажу товаров, бесплатно распространять любые товары, за исключением печатных материалов (в том числе иллюстрированных) и значков, специально изготовленных для избирательной кампании за счет средств избирательного фонда, оказывать услуги безвозмездно или на льготных условиях, воздействовать на избирателей посредством обещаний передачи им денежных средств, ценных бумаг и других материальных благ (в том числе по итогам голосования), а также оказания услуг, кроме как на основании принимаемых в соответствии с законодательством Российской Федерации решений органов государственной власти, органов местного самоуправления.</w:t>
      </w:r>
    </w:p>
    <w:p w:rsidR="00AB5445" w:rsidRPr="00812914" w:rsidRDefault="00AB5445" w:rsidP="000A4B26">
      <w:pPr>
        <w:pStyle w:val="21"/>
        <w:ind w:firstLine="709"/>
        <w:jc w:val="both"/>
        <w:rPr>
          <w:b w:val="0"/>
          <w:color w:val="00B050"/>
          <w:szCs w:val="28"/>
          <w:highlight w:val="yellow"/>
        </w:rPr>
      </w:pPr>
    </w:p>
    <w:p w:rsidR="00AB5445" w:rsidRPr="00BA5326" w:rsidRDefault="008C69A3" w:rsidP="00605146">
      <w:pPr>
        <w:pStyle w:val="21"/>
        <w:ind w:firstLine="0"/>
        <w:rPr>
          <w:b w:val="0"/>
          <w:szCs w:val="28"/>
        </w:rPr>
      </w:pPr>
      <w:r>
        <w:rPr>
          <w:b w:val="0"/>
          <w:szCs w:val="28"/>
        </w:rPr>
        <w:t>3</w:t>
      </w:r>
      <w:r w:rsidR="00AB5445" w:rsidRPr="00BA5326">
        <w:rPr>
          <w:b w:val="0"/>
          <w:szCs w:val="28"/>
        </w:rPr>
        <w:t xml:space="preserve">. Отчетность по средствам избирательного фонда </w:t>
      </w:r>
    </w:p>
    <w:p w:rsidR="00AB5445" w:rsidRPr="00BA5326" w:rsidRDefault="00AB5445" w:rsidP="000A4B26">
      <w:pPr>
        <w:pStyle w:val="21"/>
        <w:ind w:firstLine="709"/>
        <w:jc w:val="both"/>
        <w:rPr>
          <w:b w:val="0"/>
          <w:szCs w:val="28"/>
          <w:highlight w:val="yellow"/>
        </w:rPr>
      </w:pPr>
    </w:p>
    <w:p w:rsidR="00AB5445" w:rsidRPr="00BA5326" w:rsidRDefault="008C69A3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AB5445" w:rsidRPr="00BA5326">
        <w:rPr>
          <w:b w:val="0"/>
          <w:szCs w:val="28"/>
        </w:rPr>
        <w:t>.1. Избирательная комиссия муниципального образования периодически, но не реже чем один раз в две недели до дня голосования направляет в средства массовой информации для опубликования сведения о поступлении и расходовании средств избирательных фондов кандидатов</w:t>
      </w:r>
      <w:r>
        <w:rPr>
          <w:b w:val="0"/>
          <w:szCs w:val="28"/>
        </w:rPr>
        <w:t xml:space="preserve">, </w:t>
      </w:r>
      <w:r w:rsidRPr="004833CC">
        <w:rPr>
          <w:b w:val="0"/>
          <w:szCs w:val="28"/>
        </w:rPr>
        <w:t>избирательных объединений</w:t>
      </w:r>
      <w:r w:rsidR="00AB5445" w:rsidRPr="00DB066F">
        <w:rPr>
          <w:b w:val="0"/>
          <w:szCs w:val="28"/>
        </w:rPr>
        <w:t xml:space="preserve"> (приложение </w:t>
      </w:r>
      <w:r w:rsidR="00DB066F" w:rsidRPr="00DB066F">
        <w:rPr>
          <w:b w:val="0"/>
          <w:szCs w:val="28"/>
        </w:rPr>
        <w:t>5</w:t>
      </w:r>
      <w:r w:rsidR="00AB5445" w:rsidRPr="00DB066F">
        <w:rPr>
          <w:b w:val="0"/>
          <w:szCs w:val="28"/>
        </w:rPr>
        <w:t>).</w:t>
      </w:r>
    </w:p>
    <w:p w:rsidR="00AB5445" w:rsidRPr="00BA5326" w:rsidRDefault="008C69A3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AB5445" w:rsidRPr="00BA5326">
        <w:rPr>
          <w:b w:val="0"/>
          <w:szCs w:val="28"/>
        </w:rPr>
        <w:t xml:space="preserve">.2. Редакции </w:t>
      </w:r>
      <w:r w:rsidRPr="004833CC">
        <w:rPr>
          <w:b w:val="0"/>
          <w:szCs w:val="28"/>
        </w:rPr>
        <w:t>муниципальных</w:t>
      </w:r>
      <w:r w:rsidR="00AB5445" w:rsidRPr="00BA5326">
        <w:rPr>
          <w:b w:val="0"/>
          <w:szCs w:val="28"/>
        </w:rPr>
        <w:t xml:space="preserve"> периодических печатных изданий обязаны публиковать переданные им избирательной комиссией муниципального образования сведения о поступлении и расходовании средств избирательных фондов кандидатов</w:t>
      </w:r>
      <w:r>
        <w:rPr>
          <w:b w:val="0"/>
          <w:szCs w:val="28"/>
        </w:rPr>
        <w:t xml:space="preserve">, </w:t>
      </w:r>
      <w:r w:rsidRPr="004833CC">
        <w:rPr>
          <w:b w:val="0"/>
          <w:szCs w:val="28"/>
        </w:rPr>
        <w:t>избирательных объединений</w:t>
      </w:r>
      <w:r w:rsidR="00AB5445" w:rsidRPr="00BA5326">
        <w:rPr>
          <w:b w:val="0"/>
          <w:szCs w:val="28"/>
        </w:rPr>
        <w:t xml:space="preserve"> в течение трех дней со дня получения.</w:t>
      </w:r>
    </w:p>
    <w:p w:rsidR="00AB5445" w:rsidRPr="00BA5326" w:rsidRDefault="00957F8F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AB5445" w:rsidRPr="00BA5326">
        <w:rPr>
          <w:b w:val="0"/>
          <w:szCs w:val="28"/>
        </w:rPr>
        <w:t xml:space="preserve">.3. Последним днем проведения операций по оплате расходов со специальных избирательных счетов является операционный день, предшествующий дню голосования, в пределах установленного </w:t>
      </w:r>
      <w:r w:rsidR="00AB5445" w:rsidRPr="004833CC">
        <w:rPr>
          <w:b w:val="0"/>
          <w:szCs w:val="28"/>
        </w:rPr>
        <w:t xml:space="preserve">в филиале </w:t>
      </w:r>
      <w:r w:rsidR="008215C6" w:rsidRPr="004833CC">
        <w:rPr>
          <w:b w:val="0"/>
          <w:szCs w:val="28"/>
        </w:rPr>
        <w:t xml:space="preserve">публичного акционерного общества </w:t>
      </w:r>
      <w:r w:rsidR="004833CC" w:rsidRPr="004833CC">
        <w:rPr>
          <w:b w:val="0"/>
          <w:szCs w:val="28"/>
        </w:rPr>
        <w:t>«</w:t>
      </w:r>
      <w:r w:rsidR="008215C6" w:rsidRPr="004833CC">
        <w:rPr>
          <w:b w:val="0"/>
          <w:szCs w:val="28"/>
        </w:rPr>
        <w:t>Сбербанк России</w:t>
      </w:r>
      <w:r w:rsidR="004833CC" w:rsidRPr="004833CC">
        <w:rPr>
          <w:b w:val="0"/>
          <w:szCs w:val="28"/>
        </w:rPr>
        <w:t>»</w:t>
      </w:r>
      <w:r w:rsidR="008215C6" w:rsidRPr="00BA5326">
        <w:rPr>
          <w:b w:val="0"/>
          <w:szCs w:val="28"/>
        </w:rPr>
        <w:t xml:space="preserve"> </w:t>
      </w:r>
      <w:r w:rsidR="00AB5445" w:rsidRPr="00BA5326">
        <w:rPr>
          <w:b w:val="0"/>
          <w:szCs w:val="28"/>
        </w:rPr>
        <w:t>времени операционного дня.</w:t>
      </w:r>
    </w:p>
    <w:p w:rsidR="00AB5445" w:rsidRPr="00BA5326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BA5326">
        <w:rPr>
          <w:b w:val="0"/>
          <w:szCs w:val="28"/>
        </w:rPr>
        <w:t>На основании мотивированного ходатайства кандидата</w:t>
      </w:r>
      <w:r w:rsidR="00957F8F">
        <w:rPr>
          <w:b w:val="0"/>
          <w:szCs w:val="28"/>
        </w:rPr>
        <w:t xml:space="preserve">, </w:t>
      </w:r>
      <w:r w:rsidR="00957F8F" w:rsidRPr="004833CC">
        <w:rPr>
          <w:b w:val="0"/>
          <w:szCs w:val="28"/>
        </w:rPr>
        <w:t>избирательного объединения</w:t>
      </w:r>
      <w:r w:rsidRPr="00BA5326">
        <w:rPr>
          <w:b w:val="0"/>
          <w:szCs w:val="28"/>
        </w:rPr>
        <w:t xml:space="preserve"> избирательная комиссия муниципального образования может продлить срок проведения финансовых операций:</w:t>
      </w:r>
    </w:p>
    <w:p w:rsidR="00AB5445" w:rsidRPr="00BA5326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BA5326">
        <w:rPr>
          <w:b w:val="0"/>
          <w:szCs w:val="28"/>
        </w:rPr>
        <w:lastRenderedPageBreak/>
        <w:t>кандидату - по оплате работ, услуг, товаров, произведенных, оказанных, приобретенных до даты отказа ему в регистрации, до даты отзыва кандидата избирательным объединением, до даты отзыва кандидатом своего заявления о согласии баллотироваться;</w:t>
      </w:r>
    </w:p>
    <w:p w:rsidR="00AB5445" w:rsidRPr="00BA5326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BA5326">
        <w:rPr>
          <w:b w:val="0"/>
          <w:szCs w:val="28"/>
        </w:rPr>
        <w:t>зарегистрированному кандидату, снявшему свою кандидатуру, отозванному избирательным объединением, регистрация которого была отменена, - по оплате работ, услуг, товаров, произведенных, оказанных, приобретенных до даты принятия решения об отмене регистрации, снятия кандидатуры, отзыва зарегистрированного кандидата;</w:t>
      </w:r>
    </w:p>
    <w:p w:rsidR="00AB5445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BA5326">
        <w:rPr>
          <w:b w:val="0"/>
          <w:szCs w:val="28"/>
        </w:rPr>
        <w:t>иным кандидатам - по оплате работ, услуг, произведенны</w:t>
      </w:r>
      <w:r w:rsidR="00BA5326">
        <w:rPr>
          <w:b w:val="0"/>
          <w:szCs w:val="28"/>
        </w:rPr>
        <w:t>х, оказанных до дня голосования;</w:t>
      </w:r>
    </w:p>
    <w:p w:rsidR="00BA5326" w:rsidRPr="004833CC" w:rsidRDefault="00BA5326" w:rsidP="00BA53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избирательному объединению – по оплате работ, услуг, товаров, произведенных, оказанных, приобретенных до даты отказа ему в регистрации списка кандидатов, до даты от</w:t>
      </w:r>
      <w:r w:rsidR="00FC2D13" w:rsidRPr="004833CC">
        <w:rPr>
          <w:b w:val="0"/>
          <w:szCs w:val="28"/>
        </w:rPr>
        <w:t xml:space="preserve">зыва избирательным объединением </w:t>
      </w:r>
      <w:r w:rsidRPr="004833CC">
        <w:rPr>
          <w:b w:val="0"/>
          <w:szCs w:val="28"/>
        </w:rPr>
        <w:t>списка кандидатов;</w:t>
      </w:r>
    </w:p>
    <w:p w:rsidR="00BA5326" w:rsidRPr="004833CC" w:rsidRDefault="00BA5326" w:rsidP="00BA53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избирательному объединению, выдвинувшему зарегистрированный список кандидатов - по оплате работ, услуг, товаров, произведенных, оказанных, приобретенных до даты принятия решения об отмене регистрации.</w:t>
      </w:r>
    </w:p>
    <w:p w:rsidR="00AB5445" w:rsidRPr="004833CC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 xml:space="preserve">О продлении срока проведения финансовых операций соответствующая избирательная комиссия муниципального образования незамедлительно письменно </w:t>
      </w:r>
      <w:r w:rsidR="00957F8F" w:rsidRPr="004833CC">
        <w:rPr>
          <w:b w:val="0"/>
          <w:szCs w:val="28"/>
        </w:rPr>
        <w:t>информирует</w:t>
      </w:r>
      <w:r w:rsidRPr="004833CC">
        <w:rPr>
          <w:b w:val="0"/>
          <w:szCs w:val="28"/>
        </w:rPr>
        <w:t xml:space="preserve"> соответствующ</w:t>
      </w:r>
      <w:r w:rsidR="00957F8F" w:rsidRPr="004833CC">
        <w:rPr>
          <w:b w:val="0"/>
          <w:szCs w:val="28"/>
        </w:rPr>
        <w:t>ий</w:t>
      </w:r>
      <w:r w:rsidRPr="004833CC">
        <w:rPr>
          <w:b w:val="0"/>
          <w:szCs w:val="28"/>
        </w:rPr>
        <w:t xml:space="preserve"> </w:t>
      </w:r>
      <w:r w:rsidR="008215C6" w:rsidRPr="004833CC">
        <w:rPr>
          <w:b w:val="0"/>
          <w:szCs w:val="28"/>
        </w:rPr>
        <w:t xml:space="preserve">филиал публичного акционерного общества </w:t>
      </w:r>
      <w:r w:rsidR="004833CC" w:rsidRPr="004833CC">
        <w:rPr>
          <w:b w:val="0"/>
          <w:szCs w:val="28"/>
        </w:rPr>
        <w:t>«</w:t>
      </w:r>
      <w:r w:rsidR="008215C6" w:rsidRPr="004833CC">
        <w:rPr>
          <w:b w:val="0"/>
          <w:szCs w:val="28"/>
        </w:rPr>
        <w:t>Сбербанк России</w:t>
      </w:r>
      <w:r w:rsidR="004833CC" w:rsidRPr="004833CC">
        <w:rPr>
          <w:b w:val="0"/>
          <w:szCs w:val="28"/>
        </w:rPr>
        <w:t>»</w:t>
      </w:r>
      <w:r w:rsidRPr="004833CC">
        <w:rPr>
          <w:b w:val="0"/>
          <w:szCs w:val="28"/>
        </w:rPr>
        <w:t>.</w:t>
      </w:r>
    </w:p>
    <w:p w:rsidR="00AB5445" w:rsidRPr="004833CC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Под мотивированным ходатайством понимается наличие заявления с приложением первичных финансовых документов, подтверждающих выполнение работ и оказание услуг.</w:t>
      </w:r>
    </w:p>
    <w:p w:rsidR="00AB5445" w:rsidRPr="00BA5326" w:rsidRDefault="00957F8F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3</w:t>
      </w:r>
      <w:r w:rsidR="00AB5445" w:rsidRPr="004833CC">
        <w:rPr>
          <w:b w:val="0"/>
          <w:szCs w:val="28"/>
        </w:rPr>
        <w:t xml:space="preserve">.4. До сдачи </w:t>
      </w:r>
      <w:r w:rsidRPr="004833CC">
        <w:rPr>
          <w:b w:val="0"/>
          <w:szCs w:val="28"/>
        </w:rPr>
        <w:t>итогового</w:t>
      </w:r>
      <w:r w:rsidRPr="004833CC">
        <w:rPr>
          <w:szCs w:val="28"/>
        </w:rPr>
        <w:t xml:space="preserve"> </w:t>
      </w:r>
      <w:r w:rsidR="00AB5445" w:rsidRPr="004833CC">
        <w:rPr>
          <w:b w:val="0"/>
          <w:szCs w:val="28"/>
        </w:rPr>
        <w:t>финансового отчета все наличные средства, оставшиеся у кандидата</w:t>
      </w:r>
      <w:r w:rsidR="00A04C27" w:rsidRPr="004833CC">
        <w:rPr>
          <w:b w:val="0"/>
          <w:szCs w:val="28"/>
        </w:rPr>
        <w:t xml:space="preserve">, </w:t>
      </w:r>
      <w:r w:rsidR="00BA5326" w:rsidRPr="004833CC">
        <w:rPr>
          <w:b w:val="0"/>
          <w:szCs w:val="28"/>
        </w:rPr>
        <w:t>избирательного объединения</w:t>
      </w:r>
      <w:r w:rsidR="00AB5445" w:rsidRPr="00BA5326">
        <w:rPr>
          <w:b w:val="0"/>
          <w:szCs w:val="28"/>
        </w:rPr>
        <w:t xml:space="preserve"> должны быть возвращены на специальный избирательный счет избирательного фонда. При этом в платежном документе на возврат наличных средств указывается: </w:t>
      </w:r>
      <w:r w:rsidR="000B5F3E">
        <w:rPr>
          <w:b w:val="0"/>
          <w:szCs w:val="28"/>
        </w:rPr>
        <w:t>«</w:t>
      </w:r>
      <w:r w:rsidR="00AB5445" w:rsidRPr="00BA5326">
        <w:rPr>
          <w:b w:val="0"/>
          <w:szCs w:val="28"/>
        </w:rPr>
        <w:t>Возврат наличных денежных средств избирательного фонда</w:t>
      </w:r>
      <w:r w:rsidR="000B5F3E">
        <w:rPr>
          <w:b w:val="0"/>
          <w:szCs w:val="28"/>
        </w:rPr>
        <w:t>»</w:t>
      </w:r>
      <w:r w:rsidR="00AB5445" w:rsidRPr="00BA5326">
        <w:rPr>
          <w:b w:val="0"/>
          <w:szCs w:val="28"/>
        </w:rPr>
        <w:t>.</w:t>
      </w:r>
    </w:p>
    <w:p w:rsidR="00AB5445" w:rsidRPr="00BA5326" w:rsidRDefault="00957F8F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A04C27">
        <w:rPr>
          <w:b w:val="0"/>
          <w:szCs w:val="28"/>
        </w:rPr>
        <w:t xml:space="preserve">.5. </w:t>
      </w:r>
      <w:r w:rsidR="00A04C27" w:rsidRPr="004833CC">
        <w:rPr>
          <w:b w:val="0"/>
          <w:szCs w:val="28"/>
        </w:rPr>
        <w:t>Кандидат, избирательное объединение</w:t>
      </w:r>
      <w:r w:rsidR="00BA5326" w:rsidRPr="004833CC">
        <w:rPr>
          <w:b w:val="0"/>
          <w:szCs w:val="28"/>
        </w:rPr>
        <w:t xml:space="preserve"> </w:t>
      </w:r>
      <w:r w:rsidR="00AB5445" w:rsidRPr="004833CC">
        <w:rPr>
          <w:b w:val="0"/>
          <w:szCs w:val="28"/>
        </w:rPr>
        <w:t>до</w:t>
      </w:r>
      <w:r w:rsidR="00AB5445" w:rsidRPr="00BA5326">
        <w:rPr>
          <w:b w:val="0"/>
          <w:szCs w:val="28"/>
        </w:rPr>
        <w:t xml:space="preserve"> представления</w:t>
      </w:r>
      <w:r>
        <w:rPr>
          <w:b w:val="0"/>
          <w:szCs w:val="28"/>
        </w:rPr>
        <w:t xml:space="preserve"> </w:t>
      </w:r>
      <w:r w:rsidRPr="000B5F3E">
        <w:rPr>
          <w:b w:val="0"/>
          <w:szCs w:val="28"/>
        </w:rPr>
        <w:t>итогового</w:t>
      </w:r>
      <w:r w:rsidR="00AB5445" w:rsidRPr="000B5F3E">
        <w:rPr>
          <w:b w:val="0"/>
          <w:szCs w:val="28"/>
        </w:rPr>
        <w:t xml:space="preserve"> </w:t>
      </w:r>
      <w:r w:rsidR="00AB5445" w:rsidRPr="00BA5326">
        <w:rPr>
          <w:b w:val="0"/>
          <w:szCs w:val="28"/>
        </w:rPr>
        <w:t>финансового отчета обязан возвратить неизрасходованные средства своего избирательного фонда гражданам и юридическим лицам, осуществившим перечисления в этот фонд, пропорционально перечисленным средствам (за вычетом расходов на пересылку).</w:t>
      </w:r>
    </w:p>
    <w:p w:rsidR="00AB5445" w:rsidRPr="004833CC" w:rsidRDefault="00957F8F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AB5445" w:rsidRPr="00BA5326">
        <w:rPr>
          <w:b w:val="0"/>
          <w:szCs w:val="28"/>
        </w:rPr>
        <w:t>.6. Кандидат</w:t>
      </w:r>
      <w:r w:rsidR="00A04C27" w:rsidRPr="004833CC">
        <w:rPr>
          <w:b w:val="0"/>
          <w:szCs w:val="28"/>
        </w:rPr>
        <w:t xml:space="preserve">, </w:t>
      </w:r>
      <w:r w:rsidR="00BA5326" w:rsidRPr="004833CC">
        <w:rPr>
          <w:b w:val="0"/>
          <w:szCs w:val="28"/>
        </w:rPr>
        <w:t xml:space="preserve">избирательное объединение </w:t>
      </w:r>
      <w:r w:rsidR="00AB5445" w:rsidRPr="004833CC">
        <w:rPr>
          <w:b w:val="0"/>
          <w:szCs w:val="28"/>
        </w:rPr>
        <w:t>представляет на бумажном носителе</w:t>
      </w:r>
      <w:r w:rsidR="00F67F84" w:rsidRPr="004833CC">
        <w:rPr>
          <w:b w:val="0"/>
          <w:szCs w:val="28"/>
        </w:rPr>
        <w:t xml:space="preserve"> и в машиночитаемом виде</w:t>
      </w:r>
      <w:r w:rsidR="00AB5445" w:rsidRPr="004833CC">
        <w:rPr>
          <w:b w:val="0"/>
          <w:szCs w:val="28"/>
        </w:rPr>
        <w:t xml:space="preserve"> в избирательную комиссию муниципального образования </w:t>
      </w:r>
      <w:r w:rsidRPr="004833CC">
        <w:rPr>
          <w:b w:val="0"/>
          <w:szCs w:val="28"/>
        </w:rPr>
        <w:t xml:space="preserve">итоговый </w:t>
      </w:r>
      <w:r w:rsidR="00AB5445" w:rsidRPr="004833CC">
        <w:rPr>
          <w:b w:val="0"/>
          <w:szCs w:val="28"/>
        </w:rPr>
        <w:t>финансовый отчет не позднее чем через 30 дней со дня официального опубликования результатов выборов.</w:t>
      </w:r>
    </w:p>
    <w:p w:rsidR="00972914" w:rsidRPr="00972914" w:rsidRDefault="00957F8F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3</w:t>
      </w:r>
      <w:r w:rsidR="00AB5445" w:rsidRPr="004833CC">
        <w:rPr>
          <w:b w:val="0"/>
          <w:szCs w:val="28"/>
        </w:rPr>
        <w:t xml:space="preserve">.7. </w:t>
      </w:r>
      <w:r w:rsidR="00972914" w:rsidRPr="004833CC">
        <w:rPr>
          <w:b w:val="0"/>
          <w:szCs w:val="28"/>
        </w:rPr>
        <w:t>Итоговый финансовый отчет должен включать в себя сведения о размере избирательного фонда, обо всех источниках его формирования, а также обо всех расходах, произведенных за счет средств избирательного фонда.</w:t>
      </w:r>
    </w:p>
    <w:p w:rsidR="00AB5445" w:rsidRPr="00972914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lastRenderedPageBreak/>
        <w:t xml:space="preserve">К </w:t>
      </w:r>
      <w:r w:rsidR="00957F8F" w:rsidRPr="004833CC">
        <w:rPr>
          <w:b w:val="0"/>
          <w:szCs w:val="28"/>
        </w:rPr>
        <w:t xml:space="preserve">итоговому </w:t>
      </w:r>
      <w:r w:rsidRPr="004833CC">
        <w:rPr>
          <w:b w:val="0"/>
          <w:szCs w:val="28"/>
        </w:rPr>
        <w:t xml:space="preserve">финансовому отчету прилагаются первичные финансовые документы, подтверждающие поступление средств на специальный избирательный счет </w:t>
      </w:r>
      <w:r w:rsidR="00957F8F" w:rsidRPr="004833CC">
        <w:rPr>
          <w:b w:val="0"/>
          <w:szCs w:val="28"/>
        </w:rPr>
        <w:t>избирательного</w:t>
      </w:r>
      <w:r w:rsidR="00957F8F">
        <w:rPr>
          <w:b w:val="0"/>
          <w:szCs w:val="28"/>
        </w:rPr>
        <w:t xml:space="preserve"> </w:t>
      </w:r>
      <w:r w:rsidRPr="00972914">
        <w:rPr>
          <w:b w:val="0"/>
          <w:szCs w:val="28"/>
        </w:rPr>
        <w:t>фонда и расходование этих средств, справки об оставшихся средствах и о закрытии специального избирательного счета, сведения по учету поступления и расходования средств избирательного фонда на бумажном носителе, а также матери</w:t>
      </w:r>
      <w:r w:rsidRPr="00EE701C">
        <w:rPr>
          <w:b w:val="0"/>
          <w:szCs w:val="28"/>
        </w:rPr>
        <w:t>алы, указанные в части 4 статьи 52 Закона</w:t>
      </w:r>
      <w:r w:rsidR="00EE701C" w:rsidRPr="00EE701C">
        <w:rPr>
          <w:b w:val="0"/>
          <w:szCs w:val="28"/>
        </w:rPr>
        <w:t xml:space="preserve"> Пензенской области №</w:t>
      </w:r>
      <w:r w:rsidR="00C02294" w:rsidRPr="00C02294">
        <w:rPr>
          <w:b w:val="0"/>
          <w:szCs w:val="28"/>
        </w:rPr>
        <w:t xml:space="preserve"> </w:t>
      </w:r>
      <w:r w:rsidR="00EE701C" w:rsidRPr="00EE701C">
        <w:rPr>
          <w:b w:val="0"/>
          <w:szCs w:val="28"/>
        </w:rPr>
        <w:t>976-</w:t>
      </w:r>
      <w:r w:rsidR="00EE701C" w:rsidRPr="004833CC">
        <w:rPr>
          <w:b w:val="0"/>
          <w:szCs w:val="28"/>
        </w:rPr>
        <w:t>ЗПО (части 4 статьи 52 Закона Пензенской области №</w:t>
      </w:r>
      <w:r w:rsidR="00C02294" w:rsidRPr="00C02294">
        <w:rPr>
          <w:b w:val="0"/>
          <w:szCs w:val="28"/>
        </w:rPr>
        <w:t xml:space="preserve"> </w:t>
      </w:r>
      <w:r w:rsidR="00EE701C" w:rsidRPr="004833CC">
        <w:rPr>
          <w:b w:val="0"/>
          <w:szCs w:val="28"/>
        </w:rPr>
        <w:t>1048-ЗПО)</w:t>
      </w:r>
      <w:r w:rsidRPr="004833CC">
        <w:rPr>
          <w:b w:val="0"/>
          <w:szCs w:val="28"/>
        </w:rPr>
        <w:t>, или их копии. Примерный перечень первичных финансовых документов, представляемых кандидатом</w:t>
      </w:r>
      <w:r w:rsidR="00957F8F" w:rsidRPr="004833CC">
        <w:rPr>
          <w:b w:val="0"/>
          <w:szCs w:val="28"/>
        </w:rPr>
        <w:t>, избирательным объединением</w:t>
      </w:r>
      <w:r w:rsidRPr="004833CC">
        <w:rPr>
          <w:b w:val="0"/>
          <w:szCs w:val="28"/>
        </w:rPr>
        <w:t xml:space="preserve"> с </w:t>
      </w:r>
      <w:r w:rsidR="00957F8F" w:rsidRPr="004833CC">
        <w:rPr>
          <w:b w:val="0"/>
          <w:szCs w:val="28"/>
        </w:rPr>
        <w:t xml:space="preserve">итоговым </w:t>
      </w:r>
      <w:r w:rsidRPr="004833CC">
        <w:rPr>
          <w:b w:val="0"/>
          <w:szCs w:val="28"/>
        </w:rPr>
        <w:t>финансовым отчетом</w:t>
      </w:r>
      <w:r w:rsidRPr="00972914">
        <w:rPr>
          <w:b w:val="0"/>
          <w:szCs w:val="28"/>
        </w:rPr>
        <w:t xml:space="preserve">, приведен </w:t>
      </w:r>
      <w:r w:rsidRPr="00DB066F">
        <w:rPr>
          <w:b w:val="0"/>
          <w:szCs w:val="28"/>
        </w:rPr>
        <w:t xml:space="preserve">в приложении </w:t>
      </w:r>
      <w:r w:rsidR="00DB066F" w:rsidRPr="00DB066F">
        <w:rPr>
          <w:b w:val="0"/>
          <w:szCs w:val="28"/>
        </w:rPr>
        <w:t>6</w:t>
      </w:r>
      <w:r w:rsidRPr="00DB066F">
        <w:rPr>
          <w:b w:val="0"/>
          <w:szCs w:val="28"/>
        </w:rPr>
        <w:t>.</w:t>
      </w:r>
    </w:p>
    <w:p w:rsidR="00AB5445" w:rsidRPr="004833CC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972914">
        <w:rPr>
          <w:b w:val="0"/>
          <w:szCs w:val="28"/>
        </w:rPr>
        <w:t xml:space="preserve">В сведениях по учету поступления и расходования средств избирательного фонда в графе </w:t>
      </w:r>
      <w:r w:rsidR="004833CC">
        <w:rPr>
          <w:b w:val="0"/>
          <w:szCs w:val="28"/>
        </w:rPr>
        <w:t>«</w:t>
      </w:r>
      <w:r w:rsidRPr="00972914">
        <w:rPr>
          <w:b w:val="0"/>
          <w:szCs w:val="28"/>
        </w:rPr>
        <w:t>Шифр строки финансового отчета</w:t>
      </w:r>
      <w:r w:rsidR="004833CC">
        <w:rPr>
          <w:b w:val="0"/>
          <w:szCs w:val="28"/>
        </w:rPr>
        <w:t>»</w:t>
      </w:r>
      <w:r w:rsidRPr="00972914">
        <w:rPr>
          <w:b w:val="0"/>
          <w:szCs w:val="28"/>
        </w:rPr>
        <w:t xml:space="preserve"> указывается, в какой строке</w:t>
      </w:r>
      <w:r w:rsidRPr="00957F8F">
        <w:rPr>
          <w:szCs w:val="28"/>
        </w:rPr>
        <w:t xml:space="preserve"> </w:t>
      </w:r>
      <w:r w:rsidR="00957F8F" w:rsidRPr="004833CC">
        <w:rPr>
          <w:b w:val="0"/>
          <w:szCs w:val="28"/>
        </w:rPr>
        <w:t xml:space="preserve">итогового </w:t>
      </w:r>
      <w:r w:rsidRPr="004833CC">
        <w:rPr>
          <w:b w:val="0"/>
          <w:szCs w:val="28"/>
        </w:rPr>
        <w:t>финансового отчета учтены каждые поступление, возврат, расходование средств избирательного фонда.</w:t>
      </w:r>
    </w:p>
    <w:p w:rsidR="00AB5445" w:rsidRPr="00972914" w:rsidRDefault="00957F8F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Итоговый</w:t>
      </w:r>
      <w:r>
        <w:rPr>
          <w:b w:val="0"/>
          <w:szCs w:val="28"/>
        </w:rPr>
        <w:t xml:space="preserve"> ф</w:t>
      </w:r>
      <w:r w:rsidR="00AB5445" w:rsidRPr="00972914">
        <w:rPr>
          <w:b w:val="0"/>
          <w:szCs w:val="28"/>
        </w:rPr>
        <w:t xml:space="preserve">инансовый отчет составляется по форме, приведенной в приложении </w:t>
      </w:r>
      <w:r w:rsidR="00A04C27">
        <w:rPr>
          <w:b w:val="0"/>
          <w:szCs w:val="28"/>
        </w:rPr>
        <w:t>7</w:t>
      </w:r>
      <w:r w:rsidR="00AB5445" w:rsidRPr="00972914">
        <w:rPr>
          <w:b w:val="0"/>
          <w:szCs w:val="28"/>
        </w:rPr>
        <w:t>.</w:t>
      </w:r>
    </w:p>
    <w:p w:rsidR="00AB5445" w:rsidRPr="004833CC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972914">
        <w:rPr>
          <w:b w:val="0"/>
          <w:szCs w:val="28"/>
        </w:rPr>
        <w:t xml:space="preserve">Первичные финансовые документы к финансовому отчету представляются в хронологической последовательности по мере отражения финансовых операций на специальном избирательном счете. При этом за основу принимаются выписки </w:t>
      </w:r>
      <w:r w:rsidRPr="004833CC">
        <w:rPr>
          <w:b w:val="0"/>
          <w:szCs w:val="28"/>
        </w:rPr>
        <w:t xml:space="preserve">филиала </w:t>
      </w:r>
      <w:r w:rsidR="008215C6" w:rsidRPr="004833CC">
        <w:rPr>
          <w:b w:val="0"/>
          <w:szCs w:val="28"/>
        </w:rPr>
        <w:t xml:space="preserve">публичного акционерного общества </w:t>
      </w:r>
      <w:r w:rsidR="004833CC">
        <w:rPr>
          <w:b w:val="0"/>
          <w:szCs w:val="28"/>
        </w:rPr>
        <w:t>«</w:t>
      </w:r>
      <w:r w:rsidR="008215C6" w:rsidRPr="004833CC">
        <w:rPr>
          <w:b w:val="0"/>
          <w:szCs w:val="28"/>
        </w:rPr>
        <w:t>Сбербанк России</w:t>
      </w:r>
      <w:r w:rsidR="004833CC">
        <w:rPr>
          <w:b w:val="0"/>
          <w:szCs w:val="28"/>
        </w:rPr>
        <w:t>»</w:t>
      </w:r>
      <w:r w:rsidRPr="004833CC">
        <w:rPr>
          <w:b w:val="0"/>
          <w:szCs w:val="28"/>
        </w:rPr>
        <w:t xml:space="preserve"> со специального избирательного счета, к которым прилагаются необходимые документы, послужившие основанием для зачисления либо списания средств по счетам.</w:t>
      </w:r>
    </w:p>
    <w:p w:rsidR="00AB5445" w:rsidRPr="00972914" w:rsidRDefault="00236843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Итоговый ф</w:t>
      </w:r>
      <w:r w:rsidR="00AB5445" w:rsidRPr="004833CC">
        <w:rPr>
          <w:b w:val="0"/>
          <w:szCs w:val="28"/>
        </w:rPr>
        <w:t xml:space="preserve">инансовый отчет должен быть представлен в сброшюрованном виде и иметь сквозную нумерацию страниц, включая приложения. К </w:t>
      </w:r>
      <w:r w:rsidRPr="004833CC">
        <w:rPr>
          <w:b w:val="0"/>
          <w:szCs w:val="28"/>
        </w:rPr>
        <w:t>итоговому</w:t>
      </w:r>
      <w:r w:rsidRPr="00236843">
        <w:rPr>
          <w:szCs w:val="28"/>
        </w:rPr>
        <w:t xml:space="preserve"> </w:t>
      </w:r>
      <w:r w:rsidR="00AB5445" w:rsidRPr="00972914">
        <w:rPr>
          <w:b w:val="0"/>
          <w:szCs w:val="28"/>
        </w:rPr>
        <w:t xml:space="preserve">финансовому отчету прилагается пояснительная записка. Представление </w:t>
      </w:r>
      <w:r w:rsidR="00A04C27">
        <w:rPr>
          <w:b w:val="0"/>
          <w:szCs w:val="28"/>
        </w:rPr>
        <w:t xml:space="preserve">итоговых </w:t>
      </w:r>
      <w:r w:rsidR="00AB5445" w:rsidRPr="00972914">
        <w:rPr>
          <w:b w:val="0"/>
          <w:szCs w:val="28"/>
        </w:rPr>
        <w:t xml:space="preserve">финансовых отчетов с приложенными к ним первичными финансовыми документами и агитационными материалами оформляется актом приема по форме, приведенной в приложении </w:t>
      </w:r>
      <w:r w:rsidR="00A04C27">
        <w:rPr>
          <w:b w:val="0"/>
          <w:szCs w:val="28"/>
        </w:rPr>
        <w:t>8</w:t>
      </w:r>
      <w:r w:rsidR="00AB5445" w:rsidRPr="00972914">
        <w:rPr>
          <w:b w:val="0"/>
          <w:szCs w:val="28"/>
        </w:rPr>
        <w:t>.</w:t>
      </w:r>
    </w:p>
    <w:p w:rsidR="00AB5445" w:rsidRPr="004833CC" w:rsidRDefault="00236843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Итоговый ф</w:t>
      </w:r>
      <w:r w:rsidR="00AB5445" w:rsidRPr="004833CC">
        <w:rPr>
          <w:b w:val="0"/>
          <w:szCs w:val="28"/>
        </w:rPr>
        <w:t>инансовый отчет подписывается кандидатом</w:t>
      </w:r>
      <w:r w:rsidR="00972914" w:rsidRPr="004833CC">
        <w:rPr>
          <w:b w:val="0"/>
          <w:szCs w:val="28"/>
        </w:rPr>
        <w:t xml:space="preserve"> (уполномоченным представителем по финансовым вопросам избирательного объединения).</w:t>
      </w:r>
    </w:p>
    <w:p w:rsidR="00AB5445" w:rsidRPr="004833CC" w:rsidRDefault="00236843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AB5445" w:rsidRPr="00972914">
        <w:rPr>
          <w:b w:val="0"/>
          <w:szCs w:val="28"/>
        </w:rPr>
        <w:t xml:space="preserve">.8. Обязанность сдачи </w:t>
      </w:r>
      <w:r w:rsidRPr="004833CC">
        <w:rPr>
          <w:b w:val="0"/>
          <w:szCs w:val="28"/>
        </w:rPr>
        <w:t xml:space="preserve">итогового </w:t>
      </w:r>
      <w:r w:rsidR="00AB5445" w:rsidRPr="00972914">
        <w:rPr>
          <w:b w:val="0"/>
          <w:szCs w:val="28"/>
        </w:rPr>
        <w:t>финансового отчета возлагается на кандидата</w:t>
      </w:r>
      <w:r w:rsidR="00A04C27" w:rsidRPr="004833CC">
        <w:rPr>
          <w:b w:val="0"/>
          <w:szCs w:val="28"/>
        </w:rPr>
        <w:t>, избирательное объединение</w:t>
      </w:r>
      <w:r w:rsidR="00AB5445" w:rsidRPr="004833CC">
        <w:rPr>
          <w:b w:val="0"/>
          <w:szCs w:val="28"/>
        </w:rPr>
        <w:t>.</w:t>
      </w:r>
    </w:p>
    <w:p w:rsidR="00AB5445" w:rsidRPr="004833CC" w:rsidRDefault="00236843" w:rsidP="00972914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3</w:t>
      </w:r>
      <w:r w:rsidR="00AB5445" w:rsidRPr="004833CC">
        <w:rPr>
          <w:b w:val="0"/>
          <w:szCs w:val="28"/>
        </w:rPr>
        <w:t>.9. Кандидат</w:t>
      </w:r>
      <w:r w:rsidR="00A04C27" w:rsidRPr="004833CC">
        <w:rPr>
          <w:b w:val="0"/>
          <w:szCs w:val="28"/>
        </w:rPr>
        <w:t xml:space="preserve">, </w:t>
      </w:r>
      <w:r w:rsidR="00972914" w:rsidRPr="004833CC">
        <w:rPr>
          <w:b w:val="0"/>
          <w:szCs w:val="28"/>
        </w:rPr>
        <w:t xml:space="preserve">избирательное объединение </w:t>
      </w:r>
      <w:r w:rsidR="00AB5445" w:rsidRPr="004833CC">
        <w:rPr>
          <w:b w:val="0"/>
          <w:szCs w:val="28"/>
        </w:rPr>
        <w:t>для подтверждения поступления средств на специальный избирательный счет прилагает к финансовому отчету:</w:t>
      </w:r>
    </w:p>
    <w:p w:rsidR="00AB5445" w:rsidRDefault="00AB5445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 xml:space="preserve">выписки филиала </w:t>
      </w:r>
      <w:r w:rsidR="008215C6" w:rsidRPr="004833CC">
        <w:rPr>
          <w:b w:val="0"/>
          <w:szCs w:val="28"/>
        </w:rPr>
        <w:t xml:space="preserve">публичного акционерного общества </w:t>
      </w:r>
      <w:r w:rsidR="004833CC">
        <w:rPr>
          <w:b w:val="0"/>
          <w:szCs w:val="28"/>
        </w:rPr>
        <w:t>«</w:t>
      </w:r>
      <w:r w:rsidR="008215C6" w:rsidRPr="004833CC">
        <w:rPr>
          <w:b w:val="0"/>
          <w:szCs w:val="28"/>
        </w:rPr>
        <w:t>Сбербанк России</w:t>
      </w:r>
      <w:r w:rsidR="004833CC">
        <w:rPr>
          <w:b w:val="0"/>
          <w:szCs w:val="28"/>
        </w:rPr>
        <w:t xml:space="preserve">» </w:t>
      </w:r>
      <w:r w:rsidRPr="004833CC">
        <w:rPr>
          <w:b w:val="0"/>
          <w:szCs w:val="28"/>
        </w:rPr>
        <w:t>со специального избирательного счета;</w:t>
      </w:r>
      <w:r w:rsidRPr="004833CC">
        <w:rPr>
          <w:b w:val="0"/>
          <w:color w:val="00B050"/>
          <w:szCs w:val="28"/>
        </w:rPr>
        <w:t xml:space="preserve"> </w:t>
      </w:r>
      <w:r w:rsidRPr="004833CC">
        <w:rPr>
          <w:b w:val="0"/>
          <w:szCs w:val="28"/>
        </w:rPr>
        <w:t>копии платежных поручений о перечислении добровольных пожертвований граждан, юридических лиц,</w:t>
      </w:r>
      <w:r w:rsidR="00972914" w:rsidRPr="004833CC">
        <w:rPr>
          <w:b w:val="0"/>
          <w:szCs w:val="28"/>
        </w:rPr>
        <w:t xml:space="preserve"> политических партий</w:t>
      </w:r>
      <w:r w:rsidR="00F67F84" w:rsidRPr="004833CC">
        <w:rPr>
          <w:b w:val="0"/>
          <w:szCs w:val="28"/>
        </w:rPr>
        <w:t>;</w:t>
      </w:r>
      <w:r w:rsidRPr="004833CC">
        <w:rPr>
          <w:b w:val="0"/>
          <w:color w:val="00B050"/>
          <w:szCs w:val="28"/>
        </w:rPr>
        <w:t xml:space="preserve"> </w:t>
      </w:r>
      <w:r w:rsidRPr="004833CC">
        <w:rPr>
          <w:b w:val="0"/>
          <w:szCs w:val="28"/>
        </w:rPr>
        <w:t>копии платежных документов на внесение собственных средств кандидата,</w:t>
      </w:r>
      <w:r w:rsidR="00236843" w:rsidRPr="004833CC">
        <w:rPr>
          <w:b w:val="0"/>
          <w:szCs w:val="28"/>
        </w:rPr>
        <w:t xml:space="preserve"> избирательного объединения</w:t>
      </w:r>
      <w:r w:rsidRPr="004833CC">
        <w:rPr>
          <w:b w:val="0"/>
          <w:color w:val="00B050"/>
          <w:szCs w:val="28"/>
        </w:rPr>
        <w:t xml:space="preserve"> </w:t>
      </w:r>
      <w:r w:rsidRPr="004833CC">
        <w:rPr>
          <w:b w:val="0"/>
          <w:szCs w:val="28"/>
        </w:rPr>
        <w:t>копии платежных документов о</w:t>
      </w:r>
      <w:r w:rsidRPr="00972914">
        <w:rPr>
          <w:b w:val="0"/>
          <w:szCs w:val="28"/>
        </w:rPr>
        <w:t xml:space="preserve"> возвратах неиспользованных средств соотве</w:t>
      </w:r>
      <w:r w:rsidR="00972914">
        <w:rPr>
          <w:b w:val="0"/>
          <w:szCs w:val="28"/>
        </w:rPr>
        <w:t>тствующего избирательного фонда;</w:t>
      </w:r>
    </w:p>
    <w:p w:rsidR="00972914" w:rsidRPr="00972914" w:rsidRDefault="00972914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lastRenderedPageBreak/>
        <w:t>договоры на выполнение (оказание) работ (услуг), акты об оказании услуг, накладные на получение товаров, счета, письменные подтверждения согласия кандидата</w:t>
      </w:r>
      <w:r w:rsidR="00236843" w:rsidRPr="004833CC">
        <w:rPr>
          <w:b w:val="0"/>
          <w:szCs w:val="28"/>
        </w:rPr>
        <w:t>, избирательного объединения</w:t>
      </w:r>
      <w:r w:rsidRPr="004833CC">
        <w:rPr>
          <w:b w:val="0"/>
          <w:szCs w:val="28"/>
        </w:rPr>
        <w:t xml:space="preserve"> на выполнение (оказание) данных работ (услуг) и их оплату за счет средств соответствующего избирательного фонда.</w:t>
      </w:r>
    </w:p>
    <w:p w:rsidR="00AB5445" w:rsidRPr="00972914" w:rsidRDefault="00236843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AB5445" w:rsidRPr="00972914">
        <w:rPr>
          <w:b w:val="0"/>
          <w:szCs w:val="28"/>
        </w:rPr>
        <w:t>.10. Первичные финансовые документы должны содержать следующие обязательные реквизиты: наименование документа и дата составления документа; наименование организации, от имени которой составлен документ; содержание хозяйственной операции в натуральном и денежном выражении; наименование должности, фамилия и инициалы лица, ответственного за совершение хозяйственной операции и правильность ее оформления; личная подпись указанного лица.</w:t>
      </w:r>
    </w:p>
    <w:p w:rsidR="00AB5445" w:rsidRPr="00972914" w:rsidRDefault="00236843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AB5445" w:rsidRPr="00972914">
        <w:rPr>
          <w:b w:val="0"/>
          <w:szCs w:val="28"/>
        </w:rPr>
        <w:t>.11. Основанием произведенных из соответствующего избирательного фонда расходов являются заключенные между кандидатом</w:t>
      </w:r>
      <w:r>
        <w:rPr>
          <w:b w:val="0"/>
          <w:szCs w:val="28"/>
        </w:rPr>
        <w:t xml:space="preserve">, </w:t>
      </w:r>
      <w:r w:rsidRPr="004833CC">
        <w:rPr>
          <w:b w:val="0"/>
          <w:szCs w:val="28"/>
        </w:rPr>
        <w:t>уполномоченным представителем избирательного объединения по финансовым вопросам</w:t>
      </w:r>
      <w:r w:rsidR="00AB5445" w:rsidRPr="00972914">
        <w:rPr>
          <w:b w:val="0"/>
          <w:szCs w:val="28"/>
        </w:rPr>
        <w:t xml:space="preserve"> и гражданином или юридическим лицом договоры на выполнение (оказание) работ (услуг), акты выполненных работ, накладные на получение товаров, счета, письменные подтверждения согласия кандидата</w:t>
      </w:r>
      <w:r w:rsidR="00A04C27">
        <w:rPr>
          <w:b w:val="0"/>
          <w:szCs w:val="28"/>
        </w:rPr>
        <w:t>,</w:t>
      </w:r>
      <w:r w:rsidR="009B0257" w:rsidRPr="009B0257">
        <w:rPr>
          <w:szCs w:val="28"/>
        </w:rPr>
        <w:t xml:space="preserve"> </w:t>
      </w:r>
      <w:r w:rsidR="009B0257" w:rsidRPr="004833CC">
        <w:rPr>
          <w:b w:val="0"/>
          <w:szCs w:val="28"/>
        </w:rPr>
        <w:t>уполномоченного представителя избирательного объединения по финансовым вопросам</w:t>
      </w:r>
      <w:r w:rsidR="00AB5445" w:rsidRPr="00972914">
        <w:rPr>
          <w:b w:val="0"/>
          <w:szCs w:val="28"/>
        </w:rPr>
        <w:t xml:space="preserve"> на выполнение (оказание) данных работ (услуг) и их оплату за счет средств соответствующего избирательного фонда.</w:t>
      </w:r>
    </w:p>
    <w:p w:rsidR="00AB5445" w:rsidRDefault="009B0257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AB5445" w:rsidRPr="00972914">
        <w:rPr>
          <w:b w:val="0"/>
          <w:szCs w:val="28"/>
        </w:rPr>
        <w:t>.12. Избирательная комиссия муниципального образования передает в редакции средств массовой информации для опубликования копии все</w:t>
      </w:r>
      <w:r w:rsidR="00A04C27">
        <w:rPr>
          <w:b w:val="0"/>
          <w:szCs w:val="28"/>
        </w:rPr>
        <w:t xml:space="preserve">х финансовых отчетов кандидатов, </w:t>
      </w:r>
      <w:r w:rsidR="00972914" w:rsidRPr="00972914">
        <w:rPr>
          <w:b w:val="0"/>
          <w:szCs w:val="28"/>
        </w:rPr>
        <w:t xml:space="preserve">избирательных объединений </w:t>
      </w:r>
      <w:r w:rsidR="00AB5445" w:rsidRPr="00972914">
        <w:rPr>
          <w:b w:val="0"/>
          <w:szCs w:val="28"/>
        </w:rPr>
        <w:t>не позднее чем через пять дней со дня их получения.</w:t>
      </w:r>
    </w:p>
    <w:p w:rsidR="009B0257" w:rsidRPr="004833CC" w:rsidRDefault="009B0257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Редакции муниципальных периодических печатных изданий обязаны публиковать указанные сведения в течение трех дней со дня получения в объеме установленном законодательством.</w:t>
      </w:r>
    </w:p>
    <w:p w:rsidR="00AB5445" w:rsidRPr="004833CC" w:rsidRDefault="009B0257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3</w:t>
      </w:r>
      <w:r w:rsidR="00AB5445" w:rsidRPr="004833CC">
        <w:rPr>
          <w:b w:val="0"/>
          <w:szCs w:val="28"/>
        </w:rPr>
        <w:t xml:space="preserve">.13. </w:t>
      </w:r>
      <w:r w:rsidR="00972914" w:rsidRPr="004833CC">
        <w:rPr>
          <w:b w:val="0"/>
          <w:szCs w:val="28"/>
        </w:rPr>
        <w:t>Если аннулируется регистрация кандидата (</w:t>
      </w:r>
      <w:r w:rsidR="00EE701C" w:rsidRPr="004833CC">
        <w:rPr>
          <w:b w:val="0"/>
          <w:szCs w:val="28"/>
        </w:rPr>
        <w:t>с</w:t>
      </w:r>
      <w:r w:rsidR="00972914" w:rsidRPr="004833CC">
        <w:rPr>
          <w:b w:val="0"/>
          <w:szCs w:val="28"/>
        </w:rPr>
        <w:t xml:space="preserve">писка кандидатов), обязанность сдачи </w:t>
      </w:r>
      <w:r w:rsidRPr="004833CC">
        <w:rPr>
          <w:b w:val="0"/>
          <w:szCs w:val="28"/>
        </w:rPr>
        <w:t xml:space="preserve">итогового </w:t>
      </w:r>
      <w:r w:rsidR="00972914" w:rsidRPr="004833CC">
        <w:rPr>
          <w:b w:val="0"/>
          <w:szCs w:val="28"/>
        </w:rPr>
        <w:t>финансового отчета возлагается на гражданина, являвшегося кандидатом (избирательное объединение, выдвинувшее список кандидатов).</w:t>
      </w:r>
    </w:p>
    <w:p w:rsidR="00AB5445" w:rsidRPr="009E4FC6" w:rsidRDefault="009B0257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3</w:t>
      </w:r>
      <w:r w:rsidR="00AB5445" w:rsidRPr="004833CC">
        <w:rPr>
          <w:b w:val="0"/>
          <w:szCs w:val="28"/>
        </w:rPr>
        <w:t>.14. Избирательная комиссия муниципального</w:t>
      </w:r>
      <w:r w:rsidR="00AB5445" w:rsidRPr="009E4FC6">
        <w:rPr>
          <w:b w:val="0"/>
          <w:szCs w:val="28"/>
        </w:rPr>
        <w:t xml:space="preserve"> образования по форме, приведенной в приложении </w:t>
      </w:r>
      <w:r w:rsidR="00A04C27">
        <w:rPr>
          <w:b w:val="0"/>
          <w:szCs w:val="28"/>
        </w:rPr>
        <w:t>9</w:t>
      </w:r>
      <w:r w:rsidR="00AB5445" w:rsidRPr="009E4FC6">
        <w:rPr>
          <w:b w:val="0"/>
          <w:szCs w:val="28"/>
        </w:rPr>
        <w:t>, представляет в представительный орган муниципального образования сведения о поступлении и расходовании средств избирательных фондов кандидатов,</w:t>
      </w:r>
      <w:r>
        <w:rPr>
          <w:b w:val="0"/>
          <w:szCs w:val="28"/>
        </w:rPr>
        <w:t xml:space="preserve"> </w:t>
      </w:r>
      <w:r w:rsidRPr="004833CC">
        <w:rPr>
          <w:b w:val="0"/>
          <w:szCs w:val="28"/>
        </w:rPr>
        <w:t>избирательных объединений</w:t>
      </w:r>
      <w:r w:rsidR="00AB5445" w:rsidRPr="004833CC">
        <w:rPr>
          <w:b w:val="0"/>
          <w:szCs w:val="28"/>
        </w:rPr>
        <w:t xml:space="preserve"> подготовленные на основании финансовых отчетов, представленных кандидатами</w:t>
      </w:r>
      <w:r w:rsidRPr="004833CC">
        <w:rPr>
          <w:b w:val="0"/>
          <w:szCs w:val="28"/>
        </w:rPr>
        <w:t>, избирательными объединениями</w:t>
      </w:r>
      <w:r w:rsidR="004833CC" w:rsidRPr="004833CC">
        <w:rPr>
          <w:b w:val="0"/>
          <w:szCs w:val="28"/>
        </w:rPr>
        <w:t>,</w:t>
      </w:r>
      <w:r w:rsidR="00AB5445" w:rsidRPr="009E4FC6">
        <w:rPr>
          <w:b w:val="0"/>
          <w:szCs w:val="28"/>
        </w:rPr>
        <w:t xml:space="preserve"> не позднее чем через 35 дней со дня официального опубликования результатов выборов.</w:t>
      </w:r>
    </w:p>
    <w:p w:rsidR="007713D6" w:rsidRPr="004833CC" w:rsidRDefault="009B0257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3</w:t>
      </w:r>
      <w:r w:rsidR="007713D6" w:rsidRPr="004833CC">
        <w:rPr>
          <w:b w:val="0"/>
          <w:szCs w:val="28"/>
        </w:rPr>
        <w:t xml:space="preserve">.15. Сведения о поступлении средств на специальный избирательный счет и расходовании этих средств размещаются Избирательной комиссией Пензенской области на своем официальном сайте в информационно-телекоммуникационной сети </w:t>
      </w:r>
      <w:r w:rsidR="004833CC" w:rsidRPr="004833CC">
        <w:rPr>
          <w:b w:val="0"/>
          <w:szCs w:val="28"/>
        </w:rPr>
        <w:t>«</w:t>
      </w:r>
      <w:r w:rsidR="007713D6" w:rsidRPr="004833CC">
        <w:rPr>
          <w:b w:val="0"/>
          <w:szCs w:val="28"/>
        </w:rPr>
        <w:t>Интернет</w:t>
      </w:r>
      <w:r w:rsidR="004833CC" w:rsidRPr="004833CC">
        <w:rPr>
          <w:b w:val="0"/>
          <w:szCs w:val="28"/>
        </w:rPr>
        <w:t>»</w:t>
      </w:r>
      <w:r w:rsidR="007713D6" w:rsidRPr="004833CC">
        <w:rPr>
          <w:b w:val="0"/>
          <w:szCs w:val="28"/>
        </w:rPr>
        <w:t>. Обязательному размещению подлежат сведения:</w:t>
      </w:r>
    </w:p>
    <w:p w:rsidR="007713D6" w:rsidRPr="004833CC" w:rsidRDefault="007713D6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lastRenderedPageBreak/>
        <w:t>1) о финансовой операции по расходованию средств из избирательного фонда в случае, если ее размер превышает 50 тысяч рублей;</w:t>
      </w:r>
    </w:p>
    <w:p w:rsidR="007713D6" w:rsidRPr="004833CC" w:rsidRDefault="007713D6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2) о юридических лицах, перечисливших в избирательный фонд добровольные пожертвования в сумме, превышающей 25 тысяч рублей;</w:t>
      </w:r>
    </w:p>
    <w:p w:rsidR="007713D6" w:rsidRPr="004833CC" w:rsidRDefault="007713D6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3) о количестве граждан, внесших в избирательный фонд добровольные пожертвования в сумме, превышающей 20 тысяч рублей;</w:t>
      </w:r>
    </w:p>
    <w:p w:rsidR="007713D6" w:rsidRPr="004833CC" w:rsidRDefault="007713D6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4) о средствах, возвращенных жертвователям из избирательного фонда, в том числе об основаниях возврата;</w:t>
      </w:r>
    </w:p>
    <w:p w:rsidR="007713D6" w:rsidRPr="004833CC" w:rsidRDefault="007713D6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5) об общей сумме средств, поступивших в избирательный фонд, и об общей сумме израсходованных средств.</w:t>
      </w:r>
    </w:p>
    <w:p w:rsidR="007713D6" w:rsidRPr="004833CC" w:rsidRDefault="007713D6" w:rsidP="000A4B26">
      <w:pPr>
        <w:pStyle w:val="21"/>
        <w:ind w:firstLine="709"/>
        <w:jc w:val="both"/>
        <w:rPr>
          <w:b w:val="0"/>
          <w:szCs w:val="28"/>
        </w:rPr>
      </w:pPr>
      <w:r w:rsidRPr="004833CC">
        <w:rPr>
          <w:b w:val="0"/>
          <w:szCs w:val="28"/>
        </w:rPr>
        <w:t>Размещение указанных сведений осуществляется в объеме</w:t>
      </w:r>
      <w:r w:rsidR="00F34EE6" w:rsidRPr="00F34EE6">
        <w:rPr>
          <w:b w:val="0"/>
          <w:szCs w:val="28"/>
        </w:rPr>
        <w:t xml:space="preserve"> и в сроки,</w:t>
      </w:r>
      <w:r w:rsidRPr="004833CC">
        <w:rPr>
          <w:b w:val="0"/>
          <w:szCs w:val="28"/>
        </w:rPr>
        <w:t xml:space="preserve"> определяем</w:t>
      </w:r>
      <w:r w:rsidR="00F34EE6">
        <w:rPr>
          <w:b w:val="0"/>
          <w:szCs w:val="28"/>
        </w:rPr>
        <w:t>ыми</w:t>
      </w:r>
      <w:r w:rsidRPr="004833CC">
        <w:rPr>
          <w:b w:val="0"/>
          <w:szCs w:val="28"/>
        </w:rPr>
        <w:t xml:space="preserve"> Избирательной комиссией Пензенской области.</w:t>
      </w:r>
    </w:p>
    <w:p w:rsidR="00AB5445" w:rsidRPr="004833CC" w:rsidRDefault="00AB5445" w:rsidP="000A4B26">
      <w:pPr>
        <w:pStyle w:val="21"/>
        <w:ind w:firstLine="709"/>
        <w:jc w:val="both"/>
        <w:rPr>
          <w:b w:val="0"/>
          <w:szCs w:val="28"/>
        </w:rPr>
      </w:pPr>
    </w:p>
    <w:p w:rsidR="00AB5445" w:rsidRPr="00134E39" w:rsidRDefault="009B0257" w:rsidP="00605146">
      <w:pPr>
        <w:pStyle w:val="21"/>
        <w:ind w:firstLine="0"/>
        <w:rPr>
          <w:b w:val="0"/>
          <w:szCs w:val="28"/>
        </w:rPr>
      </w:pPr>
      <w:r>
        <w:rPr>
          <w:b w:val="0"/>
          <w:szCs w:val="28"/>
        </w:rPr>
        <w:t>4</w:t>
      </w:r>
      <w:r w:rsidR="00AB5445" w:rsidRPr="00134E39">
        <w:rPr>
          <w:b w:val="0"/>
          <w:szCs w:val="28"/>
        </w:rPr>
        <w:t>. Ответственность за нарушения порядка формирования</w:t>
      </w:r>
    </w:p>
    <w:p w:rsidR="00AB5445" w:rsidRPr="00134E39" w:rsidRDefault="00AB5445" w:rsidP="00605146">
      <w:pPr>
        <w:pStyle w:val="21"/>
        <w:ind w:firstLine="0"/>
        <w:rPr>
          <w:b w:val="0"/>
          <w:szCs w:val="28"/>
        </w:rPr>
      </w:pPr>
      <w:r w:rsidRPr="00134E39">
        <w:rPr>
          <w:b w:val="0"/>
          <w:szCs w:val="28"/>
        </w:rPr>
        <w:t>и расходования средств избирательных фондов</w:t>
      </w:r>
    </w:p>
    <w:p w:rsidR="00AB5445" w:rsidRPr="00134E39" w:rsidRDefault="00AB5445" w:rsidP="000A4B26">
      <w:pPr>
        <w:pStyle w:val="21"/>
        <w:ind w:firstLine="709"/>
        <w:jc w:val="both"/>
        <w:rPr>
          <w:b w:val="0"/>
          <w:szCs w:val="28"/>
        </w:rPr>
      </w:pPr>
    </w:p>
    <w:p w:rsidR="00AB5445" w:rsidRPr="00134E39" w:rsidRDefault="009B0257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AB5445" w:rsidRPr="00134E39">
        <w:rPr>
          <w:b w:val="0"/>
          <w:szCs w:val="28"/>
        </w:rPr>
        <w:t>.1. Ответственность за нарушение порядка формирования и расходования средств соответствующего избирательного фонда, несвоевременное представление отчетности по установленным настоящи</w:t>
      </w:r>
      <w:r w:rsidR="00BC1696">
        <w:rPr>
          <w:b w:val="0"/>
          <w:szCs w:val="28"/>
        </w:rPr>
        <w:t>х</w:t>
      </w:r>
      <w:r w:rsidR="00AB5445" w:rsidRPr="00134E39">
        <w:rPr>
          <w:b w:val="0"/>
          <w:szCs w:val="28"/>
        </w:rPr>
        <w:t xml:space="preserve"> </w:t>
      </w:r>
      <w:r w:rsidR="00BC1696">
        <w:rPr>
          <w:b w:val="0"/>
          <w:szCs w:val="28"/>
        </w:rPr>
        <w:t xml:space="preserve">методических рекомендациях </w:t>
      </w:r>
      <w:r w:rsidR="00AB5445" w:rsidRPr="00134E39">
        <w:rPr>
          <w:b w:val="0"/>
          <w:szCs w:val="28"/>
        </w:rPr>
        <w:t>формам и недостоверность данных, содержащ</w:t>
      </w:r>
      <w:r w:rsidR="00134E39" w:rsidRPr="00134E39">
        <w:rPr>
          <w:b w:val="0"/>
          <w:szCs w:val="28"/>
        </w:rPr>
        <w:t>и</w:t>
      </w:r>
      <w:r w:rsidR="00A04C27">
        <w:rPr>
          <w:b w:val="0"/>
          <w:szCs w:val="28"/>
        </w:rPr>
        <w:t xml:space="preserve">хся в отчетах, несут </w:t>
      </w:r>
      <w:r w:rsidR="00A04C27" w:rsidRPr="004833CC">
        <w:rPr>
          <w:b w:val="0"/>
          <w:szCs w:val="28"/>
        </w:rPr>
        <w:t xml:space="preserve">кандидаты, </w:t>
      </w:r>
      <w:r w:rsidR="00134E39" w:rsidRPr="004833CC">
        <w:rPr>
          <w:b w:val="0"/>
          <w:szCs w:val="28"/>
        </w:rPr>
        <w:t>избирательные объединения</w:t>
      </w:r>
      <w:r w:rsidR="009E4FC6" w:rsidRPr="004833CC">
        <w:rPr>
          <w:b w:val="0"/>
          <w:szCs w:val="28"/>
        </w:rPr>
        <w:t>.</w:t>
      </w:r>
    </w:p>
    <w:p w:rsidR="00AB5445" w:rsidRPr="00134E39" w:rsidRDefault="009B0257" w:rsidP="000A4B26">
      <w:pPr>
        <w:pStyle w:val="2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AB5445" w:rsidRPr="00134E39">
        <w:rPr>
          <w:b w:val="0"/>
          <w:szCs w:val="28"/>
        </w:rPr>
        <w:t xml:space="preserve">.2. Лица, нарушающие правила финансирования избирательной кампании, а также лица, неполно или недостоверно представляющие финансовые отчеты, несут уголовную, административную либо иную ответственность в </w:t>
      </w:r>
      <w:r w:rsidR="00AB5445" w:rsidRPr="004833CC">
        <w:rPr>
          <w:b w:val="0"/>
          <w:szCs w:val="28"/>
        </w:rPr>
        <w:t xml:space="preserve">соответствии с </w:t>
      </w:r>
      <w:r w:rsidRPr="004833CC">
        <w:rPr>
          <w:b w:val="0"/>
          <w:szCs w:val="28"/>
        </w:rPr>
        <w:t>законодательством.</w:t>
      </w:r>
    </w:p>
    <w:p w:rsidR="00AB5445" w:rsidRPr="00812914" w:rsidRDefault="00AB5445" w:rsidP="000A4B26">
      <w:pPr>
        <w:ind w:firstLine="709"/>
        <w:jc w:val="both"/>
        <w:rPr>
          <w:color w:val="00B0F0"/>
          <w:sz w:val="28"/>
          <w:szCs w:val="28"/>
        </w:rPr>
      </w:pPr>
    </w:p>
    <w:p w:rsidR="00AB5445" w:rsidRPr="00812914" w:rsidRDefault="00AB5445" w:rsidP="000A4B26">
      <w:pPr>
        <w:ind w:firstLine="709"/>
        <w:jc w:val="both"/>
        <w:rPr>
          <w:color w:val="00B0F0"/>
        </w:rPr>
      </w:pPr>
    </w:p>
    <w:p w:rsidR="00AB5445" w:rsidRPr="00812914" w:rsidRDefault="00AB5445" w:rsidP="000A4B26">
      <w:pPr>
        <w:ind w:firstLine="709"/>
        <w:jc w:val="both"/>
        <w:rPr>
          <w:color w:val="00B0F0"/>
        </w:rPr>
      </w:pPr>
    </w:p>
    <w:p w:rsidR="00AB5445" w:rsidRDefault="00AB5445" w:rsidP="000A4B26">
      <w:pPr>
        <w:ind w:firstLine="709"/>
        <w:jc w:val="both"/>
      </w:pPr>
    </w:p>
    <w:p w:rsidR="00AB5445" w:rsidRDefault="00AB5445" w:rsidP="000A4B26">
      <w:pPr>
        <w:ind w:firstLine="709"/>
        <w:jc w:val="both"/>
      </w:pPr>
    </w:p>
    <w:p w:rsidR="00AB5445" w:rsidRDefault="00AB5445" w:rsidP="000A4B26">
      <w:pPr>
        <w:ind w:firstLine="709"/>
        <w:jc w:val="both"/>
      </w:pPr>
    </w:p>
    <w:p w:rsidR="00AB5445" w:rsidRDefault="00AB5445" w:rsidP="000A4B26">
      <w:pPr>
        <w:ind w:firstLine="709"/>
        <w:jc w:val="both"/>
      </w:pPr>
    </w:p>
    <w:p w:rsidR="00AB5445" w:rsidRDefault="00AB5445" w:rsidP="000A4B26">
      <w:pPr>
        <w:ind w:firstLine="709"/>
        <w:jc w:val="both"/>
      </w:pPr>
    </w:p>
    <w:p w:rsidR="00AB5445" w:rsidRDefault="00AB5445" w:rsidP="000A4B26">
      <w:pPr>
        <w:ind w:firstLine="709"/>
        <w:jc w:val="both"/>
      </w:pPr>
    </w:p>
    <w:p w:rsidR="00AB5445" w:rsidRDefault="00AB5445" w:rsidP="000A4B26">
      <w:pPr>
        <w:ind w:firstLine="709"/>
        <w:jc w:val="both"/>
      </w:pPr>
    </w:p>
    <w:p w:rsidR="00AB5445" w:rsidRDefault="00AB5445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591793" w:rsidRDefault="00591793" w:rsidP="000A4B26">
      <w:pPr>
        <w:ind w:firstLine="709"/>
        <w:jc w:val="both"/>
        <w:rPr>
          <w:sz w:val="22"/>
          <w:szCs w:val="22"/>
        </w:rPr>
      </w:pPr>
    </w:p>
    <w:p w:rsidR="0042346A" w:rsidRDefault="0042346A" w:rsidP="00591793">
      <w:pPr>
        <w:pStyle w:val="21"/>
        <w:ind w:firstLine="0"/>
        <w:jc w:val="left"/>
        <w:rPr>
          <w:b w:val="0"/>
          <w:bCs w:val="0"/>
          <w:sz w:val="22"/>
          <w:szCs w:val="22"/>
        </w:rPr>
      </w:pPr>
    </w:p>
    <w:p w:rsidR="007A710F" w:rsidRDefault="007A710F" w:rsidP="00591793">
      <w:pPr>
        <w:pStyle w:val="af2"/>
        <w:ind w:left="2880" w:firstLine="720"/>
        <w:rPr>
          <w:rFonts w:ascii="Times New Roman" w:hAnsi="Times New Roman" w:cs="Times New Roman"/>
        </w:rPr>
      </w:pPr>
    </w:p>
    <w:p w:rsidR="00591793" w:rsidRPr="00C82DD3" w:rsidRDefault="00591793" w:rsidP="00591793">
      <w:pPr>
        <w:pStyle w:val="af2"/>
        <w:ind w:left="2880" w:firstLine="720"/>
        <w:rPr>
          <w:rFonts w:ascii="Times New Roman" w:hAnsi="Times New Roman" w:cs="Times New Roman"/>
        </w:rPr>
      </w:pPr>
      <w:r w:rsidRPr="00C82DD3">
        <w:rPr>
          <w:rFonts w:ascii="Times New Roman" w:hAnsi="Times New Roman" w:cs="Times New Roman"/>
        </w:rPr>
        <w:lastRenderedPageBreak/>
        <w:t xml:space="preserve">        Приложение </w:t>
      </w:r>
      <w:r w:rsidR="0042346A">
        <w:rPr>
          <w:rFonts w:ascii="Times New Roman" w:hAnsi="Times New Roman" w:cs="Times New Roman"/>
        </w:rPr>
        <w:t>1</w:t>
      </w:r>
    </w:p>
    <w:p w:rsidR="00D1132B" w:rsidRPr="00575970" w:rsidRDefault="00C82DD3" w:rsidP="00C82DD3">
      <w:pPr>
        <w:jc w:val="right"/>
      </w:pPr>
      <w:r w:rsidRPr="00575970">
        <w:t xml:space="preserve">к </w:t>
      </w:r>
      <w:r w:rsidR="00D1132B" w:rsidRPr="00575970">
        <w:t xml:space="preserve">Методическим рекомендациям о порядке и формах </w:t>
      </w:r>
    </w:p>
    <w:p w:rsidR="00D1132B" w:rsidRPr="00575970" w:rsidRDefault="00D1132B" w:rsidP="00C82DD3">
      <w:pPr>
        <w:jc w:val="right"/>
      </w:pPr>
      <w:r w:rsidRPr="00575970">
        <w:t xml:space="preserve">учета и отчетности о поступлении средств  избирательных </w:t>
      </w:r>
    </w:p>
    <w:p w:rsidR="00D1132B" w:rsidRPr="00575970" w:rsidRDefault="00D1132B" w:rsidP="00C82DD3">
      <w:pPr>
        <w:jc w:val="right"/>
      </w:pPr>
      <w:r w:rsidRPr="00575970">
        <w:t xml:space="preserve">фондов и расходовании этих средств, в том числе по каждой </w:t>
      </w:r>
    </w:p>
    <w:p w:rsidR="00D1132B" w:rsidRPr="00575970" w:rsidRDefault="00D1132B" w:rsidP="00C82DD3">
      <w:pPr>
        <w:jc w:val="right"/>
      </w:pPr>
      <w:r w:rsidRPr="00575970">
        <w:t>операции при проведении выборов депутатов представительного</w:t>
      </w:r>
    </w:p>
    <w:p w:rsidR="00D1132B" w:rsidRPr="00575970" w:rsidRDefault="00D1132B" w:rsidP="00C82DD3">
      <w:pPr>
        <w:jc w:val="right"/>
      </w:pPr>
      <w:r w:rsidRPr="00575970">
        <w:t xml:space="preserve"> органа муниципального образования в Пензенской области</w:t>
      </w:r>
    </w:p>
    <w:p w:rsidR="00591793" w:rsidRDefault="00591793" w:rsidP="00591793">
      <w:pPr>
        <w:spacing w:before="60"/>
        <w:jc w:val="center"/>
        <w:rPr>
          <w:b/>
          <w:bCs/>
          <w:sz w:val="24"/>
          <w:szCs w:val="24"/>
        </w:rPr>
      </w:pPr>
      <w:r>
        <w:rPr>
          <w:rStyle w:val="ad"/>
          <w:b w:val="0"/>
        </w:rPr>
        <w:t xml:space="preserve">  </w:t>
      </w:r>
      <w:r>
        <w:rPr>
          <w:b/>
          <w:bCs/>
          <w:sz w:val="24"/>
          <w:szCs w:val="24"/>
        </w:rPr>
        <w:t>УЧЕТ</w:t>
      </w:r>
    </w:p>
    <w:p w:rsidR="00591793" w:rsidRDefault="00591793" w:rsidP="0059179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поступления и расходования денежных средств избирательного</w:t>
      </w:r>
      <w:r>
        <w:rPr>
          <w:b/>
          <w:bCs/>
          <w:sz w:val="24"/>
          <w:szCs w:val="24"/>
        </w:rPr>
        <w:br/>
      </w:r>
      <w:r w:rsidRPr="000B5F3E">
        <w:rPr>
          <w:b/>
          <w:bCs/>
          <w:sz w:val="24"/>
          <w:szCs w:val="24"/>
        </w:rPr>
        <w:t xml:space="preserve">фонда кандидата </w:t>
      </w:r>
      <w:r w:rsidR="009E4FC6" w:rsidRPr="000B5F3E">
        <w:rPr>
          <w:b/>
          <w:bCs/>
          <w:sz w:val="24"/>
          <w:szCs w:val="24"/>
        </w:rPr>
        <w:t xml:space="preserve">(избирательного объединения) </w:t>
      </w:r>
      <w:r w:rsidRPr="000B5F3E">
        <w:rPr>
          <w:b/>
          <w:bCs/>
          <w:sz w:val="24"/>
          <w:szCs w:val="24"/>
        </w:rPr>
        <w:t>в депутаты представительного органа муниципального образования</w:t>
      </w:r>
      <w:r>
        <w:rPr>
          <w:b/>
          <w:bCs/>
          <w:sz w:val="24"/>
          <w:szCs w:val="24"/>
        </w:rPr>
        <w:t xml:space="preserve"> </w:t>
      </w:r>
    </w:p>
    <w:p w:rsidR="00591793" w:rsidRDefault="00591793" w:rsidP="00591793">
      <w:r w:rsidRPr="00575970">
        <w:rPr>
          <w:sz w:val="24"/>
          <w:szCs w:val="24"/>
        </w:rPr>
        <w:t xml:space="preserve">Кандидат </w:t>
      </w:r>
      <w:r w:rsidR="009E4FC6" w:rsidRPr="00575970">
        <w:rPr>
          <w:sz w:val="24"/>
          <w:szCs w:val="24"/>
        </w:rPr>
        <w:t>(избирательное объединение)</w:t>
      </w:r>
      <w:r w:rsidRPr="00575970">
        <w:rPr>
          <w:sz w:val="24"/>
          <w:szCs w:val="24"/>
        </w:rPr>
        <w:t>__________________________________________</w:t>
      </w:r>
    </w:p>
    <w:p w:rsidR="00591793" w:rsidRDefault="00591793" w:rsidP="0059179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(ФИО кандидата, реквизиты специального избирательного счета)</w:t>
      </w:r>
    </w:p>
    <w:p w:rsidR="00591793" w:rsidRDefault="00591793" w:rsidP="00591793">
      <w:pPr>
        <w:spacing w:before="120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Поступило средств в избирательный фонд</w:t>
      </w:r>
    </w:p>
    <w:p w:rsidR="00591793" w:rsidRDefault="00591793" w:rsidP="00591793">
      <w:pPr>
        <w:rPr>
          <w:sz w:val="24"/>
          <w:szCs w:val="24"/>
        </w:rPr>
      </w:pPr>
    </w:p>
    <w:tbl>
      <w:tblPr>
        <w:tblW w:w="931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63"/>
        <w:gridCol w:w="3045"/>
        <w:gridCol w:w="850"/>
        <w:gridCol w:w="993"/>
        <w:gridCol w:w="1701"/>
        <w:gridCol w:w="1559"/>
      </w:tblGrid>
      <w:tr w:rsidR="00591793" w:rsidTr="000F73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63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Дата</w:t>
            </w:r>
            <w:r>
              <w:br/>
              <w:t>зачисле</w:t>
            </w:r>
            <w:r>
              <w:softHyphen/>
              <w:t>ния</w:t>
            </w:r>
            <w:r>
              <w:br/>
              <w:t>средств на счет</w:t>
            </w:r>
          </w:p>
        </w:tc>
        <w:tc>
          <w:tcPr>
            <w:tcW w:w="3045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Источник  поступления средств, реквизиты, идентифицирующие организацию или лицо, осуществившее перечисление средств</w:t>
            </w:r>
          </w:p>
        </w:tc>
        <w:tc>
          <w:tcPr>
            <w:tcW w:w="850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Шифр строки фин. отчета</w:t>
            </w:r>
          </w:p>
        </w:tc>
        <w:tc>
          <w:tcPr>
            <w:tcW w:w="993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Сумма в рублях</w:t>
            </w:r>
          </w:p>
        </w:tc>
        <w:tc>
          <w:tcPr>
            <w:tcW w:w="1701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Документ,</w:t>
            </w:r>
            <w:r>
              <w:br/>
              <w:t>подтвержда</w:t>
            </w:r>
            <w:r>
              <w:softHyphen/>
              <w:t>ющий</w:t>
            </w:r>
            <w:r>
              <w:br/>
              <w:t>поступление</w:t>
            </w:r>
            <w:r>
              <w:br/>
              <w:t>средств</w:t>
            </w:r>
          </w:p>
        </w:tc>
        <w:tc>
          <w:tcPr>
            <w:tcW w:w="1559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Сумма средств, поступивших с нарушением установленного порядка и подлежащие возврату</w:t>
            </w: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63" w:type="dxa"/>
          </w:tcPr>
          <w:p w:rsidR="00591793" w:rsidRDefault="00591793" w:rsidP="000F7312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3045" w:type="dxa"/>
          </w:tcPr>
          <w:p w:rsidR="00591793" w:rsidRDefault="00591793" w:rsidP="000F7312">
            <w:pPr>
              <w:spacing w:line="200" w:lineRule="exact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91793" w:rsidRDefault="00591793" w:rsidP="000F7312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91793" w:rsidRDefault="00591793" w:rsidP="000F7312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591793" w:rsidRDefault="00591793" w:rsidP="000F7312">
            <w:pPr>
              <w:spacing w:line="200" w:lineRule="exact"/>
              <w:jc w:val="center"/>
            </w:pPr>
            <w:r>
              <w:t xml:space="preserve"> 5</w:t>
            </w:r>
          </w:p>
        </w:tc>
        <w:tc>
          <w:tcPr>
            <w:tcW w:w="1559" w:type="dxa"/>
          </w:tcPr>
          <w:p w:rsidR="00591793" w:rsidRDefault="00591793" w:rsidP="000F7312">
            <w:pPr>
              <w:spacing w:line="200" w:lineRule="exact"/>
              <w:jc w:val="center"/>
            </w:pPr>
            <w:r>
              <w:t>6</w:t>
            </w: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1163" w:type="dxa"/>
          </w:tcPr>
          <w:p w:rsidR="00591793" w:rsidRDefault="00591793" w:rsidP="000F7312"/>
        </w:tc>
        <w:tc>
          <w:tcPr>
            <w:tcW w:w="3045" w:type="dxa"/>
          </w:tcPr>
          <w:p w:rsidR="00591793" w:rsidRDefault="00591793" w:rsidP="000F7312"/>
        </w:tc>
        <w:tc>
          <w:tcPr>
            <w:tcW w:w="850" w:type="dxa"/>
          </w:tcPr>
          <w:p w:rsidR="00591793" w:rsidRDefault="00591793" w:rsidP="000F7312"/>
        </w:tc>
        <w:tc>
          <w:tcPr>
            <w:tcW w:w="993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701" w:type="dxa"/>
          </w:tcPr>
          <w:p w:rsidR="00591793" w:rsidRDefault="00591793" w:rsidP="000F7312"/>
        </w:tc>
        <w:tc>
          <w:tcPr>
            <w:tcW w:w="1559" w:type="dxa"/>
          </w:tcPr>
          <w:p w:rsidR="00591793" w:rsidRDefault="00591793" w:rsidP="000F7312">
            <w:pPr>
              <w:jc w:val="center"/>
            </w:pP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1163" w:type="dxa"/>
          </w:tcPr>
          <w:p w:rsidR="00591793" w:rsidRDefault="00591793" w:rsidP="000F7312"/>
        </w:tc>
        <w:tc>
          <w:tcPr>
            <w:tcW w:w="3045" w:type="dxa"/>
          </w:tcPr>
          <w:p w:rsidR="00591793" w:rsidRDefault="00591793" w:rsidP="000F7312"/>
        </w:tc>
        <w:tc>
          <w:tcPr>
            <w:tcW w:w="850" w:type="dxa"/>
          </w:tcPr>
          <w:p w:rsidR="00591793" w:rsidRDefault="00591793" w:rsidP="000F7312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993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701" w:type="dxa"/>
          </w:tcPr>
          <w:p w:rsidR="00591793" w:rsidRDefault="00591793" w:rsidP="000F7312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591793" w:rsidRDefault="00591793" w:rsidP="000F7312">
            <w:pPr>
              <w:jc w:val="center"/>
            </w:pPr>
          </w:p>
        </w:tc>
      </w:tr>
    </w:tbl>
    <w:p w:rsidR="00C82DD3" w:rsidRDefault="00C82DD3" w:rsidP="009E4FC6">
      <w:pPr>
        <w:rPr>
          <w:sz w:val="24"/>
          <w:szCs w:val="24"/>
        </w:rPr>
      </w:pPr>
    </w:p>
    <w:p w:rsidR="00591793" w:rsidRDefault="00591793" w:rsidP="009E4FC6">
      <w:r>
        <w:rPr>
          <w:b/>
          <w:bCs/>
          <w:lang w:val="en-US"/>
        </w:rPr>
        <w:t>II</w:t>
      </w:r>
      <w:r>
        <w:rPr>
          <w:b/>
          <w:bCs/>
        </w:rPr>
        <w:t xml:space="preserve">. Возвращено денежных средств в избирательный фонд </w:t>
      </w:r>
      <w:r w:rsidR="009E4FC6">
        <w:t xml:space="preserve">(в т.ч. ошибочно перечисленных, </w:t>
      </w:r>
      <w:r>
        <w:t>неиспользованных)</w:t>
      </w:r>
    </w:p>
    <w:p w:rsidR="00591793" w:rsidRDefault="00591793" w:rsidP="00591793">
      <w:pPr>
        <w:ind w:firstLine="284"/>
      </w:pPr>
    </w:p>
    <w:tbl>
      <w:tblPr>
        <w:tblW w:w="0" w:type="auto"/>
        <w:tblInd w:w="-34" w:type="dxa"/>
        <w:tblLayout w:type="fixed"/>
        <w:tblLook w:val="0000"/>
      </w:tblPr>
      <w:tblGrid>
        <w:gridCol w:w="1135"/>
        <w:gridCol w:w="3402"/>
        <w:gridCol w:w="850"/>
        <w:gridCol w:w="1276"/>
        <w:gridCol w:w="1230"/>
        <w:gridCol w:w="1418"/>
      </w:tblGrid>
      <w:tr w:rsidR="00591793" w:rsidTr="000F7312">
        <w:tblPrEx>
          <w:tblCellMar>
            <w:top w:w="0" w:type="dxa"/>
            <w:bottom w:w="0" w:type="dxa"/>
          </w:tblCellMar>
        </w:tblPrEx>
        <w:trPr>
          <w:trHeight w:val="124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  <w:r>
              <w:t xml:space="preserve">Дата </w:t>
            </w:r>
            <w:r>
              <w:br/>
              <w:t>возврата средств на счет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  <w:r>
              <w:t>Кому перечислены средства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  <w:r>
              <w:t>Шифр строки фин. отчета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  <w:r>
              <w:t>Возвраще</w:t>
            </w:r>
            <w:r>
              <w:softHyphen/>
              <w:t>но средств, руб.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  <w:r>
              <w:t xml:space="preserve">Основание  </w:t>
            </w:r>
            <w:r>
              <w:br/>
              <w:t>возврата</w:t>
            </w:r>
            <w:r>
              <w:br/>
              <w:t xml:space="preserve"> средств на счет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  <w:r>
              <w:t>Документ,</w:t>
            </w:r>
            <w:r>
              <w:br/>
              <w:t>подтверждающий</w:t>
            </w:r>
            <w:r>
              <w:br/>
              <w:t>возврат средств</w:t>
            </w: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6</w:t>
            </w: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</w:tr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</w:tr>
    </w:tbl>
    <w:p w:rsidR="00591793" w:rsidRDefault="00591793" w:rsidP="00591793"/>
    <w:p w:rsidR="00591793" w:rsidRDefault="00591793" w:rsidP="009E4FC6">
      <w:pPr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>. Возвращено, перечислено в бюджет средств из избирательного фонда</w:t>
      </w:r>
    </w:p>
    <w:p w:rsidR="00591793" w:rsidRDefault="00591793" w:rsidP="00591793">
      <w:pPr>
        <w:ind w:firstLine="284"/>
      </w:pPr>
    </w:p>
    <w:tbl>
      <w:tblPr>
        <w:tblW w:w="0" w:type="auto"/>
        <w:tblInd w:w="-34" w:type="dxa"/>
        <w:tblLayout w:type="fixed"/>
        <w:tblLook w:val="0000"/>
      </w:tblPr>
      <w:tblGrid>
        <w:gridCol w:w="993"/>
        <w:gridCol w:w="992"/>
        <w:gridCol w:w="2552"/>
        <w:gridCol w:w="850"/>
        <w:gridCol w:w="1418"/>
        <w:gridCol w:w="1275"/>
        <w:gridCol w:w="1231"/>
      </w:tblGrid>
      <w:tr w:rsidR="00591793" w:rsidTr="000F7312">
        <w:tblPrEx>
          <w:tblCellMar>
            <w:top w:w="0" w:type="dxa"/>
            <w:bottom w:w="0" w:type="dxa"/>
          </w:tblCellMar>
        </w:tblPrEx>
        <w:trPr>
          <w:trHeight w:val="124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9E4FC6" w:rsidP="000F7312">
            <w:pPr>
              <w:jc w:val="center"/>
            </w:pPr>
            <w:r>
              <w:t xml:space="preserve">Дата </w:t>
            </w:r>
            <w:r>
              <w:br/>
              <w:t>зачис-</w:t>
            </w:r>
            <w:r w:rsidR="00591793">
              <w:t>ления средств на счет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9E4FC6" w:rsidP="000F7312">
            <w:pPr>
              <w:jc w:val="center"/>
            </w:pPr>
            <w:r>
              <w:t xml:space="preserve">Дата </w:t>
            </w:r>
            <w:r>
              <w:br/>
              <w:t>возв</w:t>
            </w:r>
            <w:r w:rsidR="00591793">
              <w:t>рата средств со счета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  <w:r>
              <w:t>Источник поступления средств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  <w:r>
              <w:t>Шифр строки фин. отчета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  <w:r>
              <w:t>Возвраще</w:t>
            </w:r>
            <w:r>
              <w:softHyphen/>
              <w:t>но, перечислено в бюджет средств,</w:t>
            </w:r>
          </w:p>
          <w:p w:rsidR="00591793" w:rsidRDefault="00591793" w:rsidP="000F7312">
            <w:pPr>
              <w:jc w:val="center"/>
            </w:pPr>
            <w:r>
              <w:t>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  <w:r>
              <w:t xml:space="preserve">Основание  </w:t>
            </w:r>
            <w:r>
              <w:br/>
              <w:t>возврата</w:t>
            </w:r>
            <w:r>
              <w:br/>
              <w:t xml:space="preserve"> средств на счет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  <w:r>
              <w:t>Документ,</w:t>
            </w:r>
            <w:r>
              <w:br/>
              <w:t>подтверждающий</w:t>
            </w:r>
            <w:r>
              <w:br/>
              <w:t>возврат средств</w:t>
            </w: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6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7</w:t>
            </w: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</w:tr>
      <w:tr w:rsidR="00591793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3" w:rsidRDefault="00591793" w:rsidP="000F7312"/>
        </w:tc>
      </w:tr>
    </w:tbl>
    <w:p w:rsidR="00591793" w:rsidRDefault="00591793" w:rsidP="00591793">
      <w:pPr>
        <w:rPr>
          <w:b/>
          <w:bCs/>
        </w:rPr>
      </w:pPr>
    </w:p>
    <w:p w:rsidR="00591793" w:rsidRDefault="00591793" w:rsidP="00591793">
      <w:pPr>
        <w:rPr>
          <w:b/>
          <w:b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>. Израсходовано средств из избирательного фонда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5"/>
        <w:gridCol w:w="1417"/>
        <w:gridCol w:w="1134"/>
        <w:gridCol w:w="1134"/>
        <w:gridCol w:w="1701"/>
        <w:gridCol w:w="1559"/>
        <w:gridCol w:w="1231"/>
      </w:tblGrid>
      <w:tr w:rsidR="00591793" w:rsidTr="000F73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35" w:type="dxa"/>
          </w:tcPr>
          <w:p w:rsidR="00591793" w:rsidRDefault="00591793" w:rsidP="000F7312">
            <w:pPr>
              <w:spacing w:line="180" w:lineRule="exact"/>
              <w:jc w:val="center"/>
            </w:pPr>
            <w:r>
              <w:t>Дата</w:t>
            </w:r>
            <w:r>
              <w:br/>
              <w:t xml:space="preserve"> снятия</w:t>
            </w:r>
            <w:r>
              <w:br/>
              <w:t>средств со счета</w:t>
            </w:r>
          </w:p>
        </w:tc>
        <w:tc>
          <w:tcPr>
            <w:tcW w:w="1417" w:type="dxa"/>
          </w:tcPr>
          <w:p w:rsidR="00591793" w:rsidRDefault="00591793" w:rsidP="000F7312">
            <w:pPr>
              <w:spacing w:line="180" w:lineRule="exact"/>
              <w:jc w:val="center"/>
            </w:pPr>
            <w:r>
              <w:t>Кому</w:t>
            </w:r>
            <w:r>
              <w:br/>
              <w:t xml:space="preserve">перечислены </w:t>
            </w:r>
            <w:r>
              <w:br/>
              <w:t>средства</w:t>
            </w:r>
          </w:p>
        </w:tc>
        <w:tc>
          <w:tcPr>
            <w:tcW w:w="1134" w:type="dxa"/>
          </w:tcPr>
          <w:p w:rsidR="00591793" w:rsidRDefault="00591793" w:rsidP="000F7312">
            <w:pPr>
              <w:spacing w:line="180" w:lineRule="exact"/>
              <w:jc w:val="center"/>
            </w:pPr>
            <w:r>
              <w:t>Шифр строки финан</w:t>
            </w:r>
            <w:r>
              <w:softHyphen/>
              <w:t>сового отчета</w:t>
            </w:r>
          </w:p>
        </w:tc>
        <w:tc>
          <w:tcPr>
            <w:tcW w:w="1134" w:type="dxa"/>
          </w:tcPr>
          <w:p w:rsidR="00591793" w:rsidRDefault="00591793" w:rsidP="000F7312">
            <w:pPr>
              <w:spacing w:line="180" w:lineRule="exact"/>
              <w:jc w:val="center"/>
            </w:pPr>
            <w:r>
              <w:t>Сумма</w:t>
            </w:r>
            <w:r>
              <w:br/>
              <w:t>в рублях</w:t>
            </w:r>
          </w:p>
        </w:tc>
        <w:tc>
          <w:tcPr>
            <w:tcW w:w="1701" w:type="dxa"/>
          </w:tcPr>
          <w:p w:rsidR="00591793" w:rsidRDefault="00591793" w:rsidP="000F7312">
            <w:pPr>
              <w:spacing w:line="180" w:lineRule="exact"/>
              <w:jc w:val="center"/>
            </w:pPr>
            <w:r>
              <w:t>Виды расходов</w:t>
            </w:r>
          </w:p>
        </w:tc>
        <w:tc>
          <w:tcPr>
            <w:tcW w:w="1559" w:type="dxa"/>
          </w:tcPr>
          <w:p w:rsidR="00591793" w:rsidRDefault="00591793" w:rsidP="000F7312">
            <w:pPr>
              <w:spacing w:line="180" w:lineRule="exact"/>
              <w:jc w:val="center"/>
            </w:pPr>
            <w:r>
              <w:t>Документ,</w:t>
            </w:r>
            <w:r>
              <w:br/>
              <w:t>подтверждаю</w:t>
            </w:r>
            <w:r>
              <w:softHyphen/>
              <w:t>щий  расход</w:t>
            </w:r>
          </w:p>
        </w:tc>
        <w:tc>
          <w:tcPr>
            <w:tcW w:w="1231" w:type="dxa"/>
          </w:tcPr>
          <w:p w:rsidR="00591793" w:rsidRDefault="00591793" w:rsidP="000F7312">
            <w:pPr>
              <w:spacing w:line="180" w:lineRule="exact"/>
              <w:jc w:val="center"/>
            </w:pPr>
            <w:r>
              <w:t>Основания для снятия денежных средств</w:t>
            </w: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35" w:type="dxa"/>
          </w:tcPr>
          <w:p w:rsidR="00591793" w:rsidRDefault="00591793" w:rsidP="000F7312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6</w:t>
            </w:r>
          </w:p>
        </w:tc>
        <w:tc>
          <w:tcPr>
            <w:tcW w:w="1231" w:type="dxa"/>
            <w:tcBorders>
              <w:bottom w:val="nil"/>
            </w:tcBorders>
          </w:tcPr>
          <w:p w:rsidR="00591793" w:rsidRDefault="00591793" w:rsidP="000F7312">
            <w:pPr>
              <w:spacing w:line="200" w:lineRule="exact"/>
              <w:jc w:val="center"/>
            </w:pPr>
            <w:r>
              <w:t>7</w:t>
            </w: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1135" w:type="dxa"/>
          </w:tcPr>
          <w:p w:rsidR="00591793" w:rsidRDefault="00591793" w:rsidP="000F7312"/>
        </w:tc>
        <w:tc>
          <w:tcPr>
            <w:tcW w:w="1417" w:type="dxa"/>
          </w:tcPr>
          <w:p w:rsidR="00591793" w:rsidRDefault="00591793" w:rsidP="000F7312"/>
        </w:tc>
        <w:tc>
          <w:tcPr>
            <w:tcW w:w="1134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134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701" w:type="dxa"/>
          </w:tcPr>
          <w:p w:rsidR="00591793" w:rsidRDefault="00591793" w:rsidP="000F7312"/>
        </w:tc>
        <w:tc>
          <w:tcPr>
            <w:tcW w:w="1559" w:type="dxa"/>
          </w:tcPr>
          <w:p w:rsidR="00591793" w:rsidRDefault="00591793" w:rsidP="000F7312"/>
        </w:tc>
        <w:tc>
          <w:tcPr>
            <w:tcW w:w="1231" w:type="dxa"/>
          </w:tcPr>
          <w:p w:rsidR="00591793" w:rsidRDefault="00591793" w:rsidP="000F7312"/>
        </w:tc>
      </w:tr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1135" w:type="dxa"/>
          </w:tcPr>
          <w:p w:rsidR="00591793" w:rsidRDefault="00591793" w:rsidP="000F7312"/>
        </w:tc>
        <w:tc>
          <w:tcPr>
            <w:tcW w:w="1417" w:type="dxa"/>
          </w:tcPr>
          <w:p w:rsidR="00591793" w:rsidRDefault="00591793" w:rsidP="000F7312"/>
        </w:tc>
        <w:tc>
          <w:tcPr>
            <w:tcW w:w="1134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134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701" w:type="dxa"/>
          </w:tcPr>
          <w:p w:rsidR="00591793" w:rsidRDefault="00591793" w:rsidP="000F7312"/>
        </w:tc>
        <w:tc>
          <w:tcPr>
            <w:tcW w:w="1559" w:type="dxa"/>
          </w:tcPr>
          <w:p w:rsidR="00591793" w:rsidRDefault="00591793" w:rsidP="000F7312"/>
        </w:tc>
        <w:tc>
          <w:tcPr>
            <w:tcW w:w="1231" w:type="dxa"/>
          </w:tcPr>
          <w:p w:rsidR="00591793" w:rsidRDefault="00591793" w:rsidP="000F7312"/>
        </w:tc>
      </w:tr>
    </w:tbl>
    <w:p w:rsidR="00591793" w:rsidRDefault="00591793" w:rsidP="009E4FC6">
      <w:pPr>
        <w:pStyle w:val="1"/>
        <w:ind w:firstLine="0"/>
        <w:jc w:val="left"/>
      </w:pPr>
      <w:r>
        <w:t xml:space="preserve">Кандидат  </w:t>
      </w:r>
      <w:r w:rsidR="009E4FC6" w:rsidRPr="009E4FC6">
        <w:t xml:space="preserve">(уполномоченный представитель кандидата по финансовым   вопросам, уполномоченный представитель избирательного объединения по финансовым вопросам) </w:t>
      </w:r>
      <w:r>
        <w:t xml:space="preserve">                                                                       __________________________</w:t>
      </w:r>
    </w:p>
    <w:p w:rsidR="00591793" w:rsidRDefault="00591793" w:rsidP="00591793">
      <w:pPr>
        <w:ind w:firstLine="567"/>
        <w:jc w:val="center"/>
      </w:pPr>
      <w:r>
        <w:rPr>
          <w:sz w:val="24"/>
          <w:szCs w:val="24"/>
        </w:rPr>
        <w:t xml:space="preserve">                                                                                 </w:t>
      </w:r>
      <w:r>
        <w:t>(инициалы, фамилия, подпись, дата)</w:t>
      </w:r>
    </w:p>
    <w:p w:rsidR="00591793" w:rsidRPr="00C82DD3" w:rsidRDefault="00591793" w:rsidP="00591793">
      <w:pPr>
        <w:jc w:val="right"/>
      </w:pPr>
      <w:r w:rsidRPr="00C82DD3">
        <w:rPr>
          <w:rStyle w:val="ad"/>
          <w:b w:val="0"/>
          <w:color w:val="auto"/>
        </w:rPr>
        <w:lastRenderedPageBreak/>
        <w:t xml:space="preserve">               </w:t>
      </w:r>
      <w:r w:rsidRPr="00C82DD3">
        <w:t xml:space="preserve">           Приложение </w:t>
      </w:r>
      <w:r w:rsidR="00CB3165">
        <w:t>2</w:t>
      </w:r>
    </w:p>
    <w:p w:rsidR="009943C8" w:rsidRPr="00575970" w:rsidRDefault="009943C8" w:rsidP="009943C8">
      <w:pPr>
        <w:jc w:val="right"/>
      </w:pPr>
      <w:r w:rsidRPr="00575970">
        <w:t xml:space="preserve">к Методическим рекомендациям о порядке и формах </w:t>
      </w:r>
    </w:p>
    <w:p w:rsidR="009943C8" w:rsidRPr="00575970" w:rsidRDefault="009943C8" w:rsidP="009943C8">
      <w:pPr>
        <w:jc w:val="right"/>
      </w:pPr>
      <w:r w:rsidRPr="00575970">
        <w:t xml:space="preserve">учета и отчетности о поступлении средств  избирательных </w:t>
      </w:r>
    </w:p>
    <w:p w:rsidR="009943C8" w:rsidRPr="00575970" w:rsidRDefault="009943C8" w:rsidP="009943C8">
      <w:pPr>
        <w:jc w:val="right"/>
      </w:pPr>
      <w:r w:rsidRPr="00575970">
        <w:t xml:space="preserve">фондов и расходовании этих средств, в том числе по каждой </w:t>
      </w:r>
    </w:p>
    <w:p w:rsidR="009943C8" w:rsidRPr="00575970" w:rsidRDefault="009943C8" w:rsidP="009943C8">
      <w:pPr>
        <w:jc w:val="right"/>
      </w:pPr>
      <w:r w:rsidRPr="00575970">
        <w:t>операции при проведении выборов депутатов представительного</w:t>
      </w:r>
    </w:p>
    <w:p w:rsidR="009943C8" w:rsidRPr="00E42EFC" w:rsidRDefault="009943C8" w:rsidP="009943C8">
      <w:pPr>
        <w:jc w:val="right"/>
        <w:rPr>
          <w:b/>
        </w:rPr>
      </w:pPr>
      <w:r w:rsidRPr="00575970">
        <w:t xml:space="preserve"> органа муниципального образования в Пензенской области</w:t>
      </w:r>
    </w:p>
    <w:p w:rsidR="00591793" w:rsidRDefault="00591793" w:rsidP="00591793">
      <w:pPr>
        <w:jc w:val="right"/>
      </w:pPr>
    </w:p>
    <w:p w:rsidR="00591793" w:rsidRDefault="00591793" w:rsidP="00591793">
      <w:pPr>
        <w:pStyle w:val="3"/>
        <w:rPr>
          <w:szCs w:val="28"/>
        </w:rPr>
      </w:pPr>
      <w:bookmarkStart w:id="0" w:name="sub_20000"/>
      <w:r>
        <w:rPr>
          <w:szCs w:val="28"/>
        </w:rPr>
        <w:t xml:space="preserve">Обобщенные оперативные сведения о поступлении </w:t>
      </w:r>
    </w:p>
    <w:p w:rsidR="00591793" w:rsidRDefault="00591793" w:rsidP="005917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денежных средств в избирательные фонды кандидатов в депутаты представительного органа муниципального образования</w:t>
      </w:r>
      <w:r w:rsidR="009943C8">
        <w:rPr>
          <w:b/>
          <w:bCs/>
          <w:sz w:val="28"/>
          <w:szCs w:val="28"/>
        </w:rPr>
        <w:t>, избирательного объединения</w:t>
      </w:r>
      <w:r>
        <w:rPr>
          <w:b/>
          <w:bCs/>
          <w:sz w:val="28"/>
          <w:szCs w:val="28"/>
        </w:rPr>
        <w:t xml:space="preserve"> </w:t>
      </w:r>
    </w:p>
    <w:p w:rsidR="00BA21D2" w:rsidRPr="00575970" w:rsidRDefault="00591793" w:rsidP="00BA21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(на основании данных </w:t>
      </w:r>
      <w:r w:rsidR="00BA21D2" w:rsidRPr="00575970">
        <w:rPr>
          <w:sz w:val="24"/>
          <w:szCs w:val="24"/>
        </w:rPr>
        <w:t>публичного акционерного</w:t>
      </w:r>
    </w:p>
    <w:p w:rsidR="00591793" w:rsidRDefault="00BA21D2" w:rsidP="00BA21D2">
      <w:pPr>
        <w:jc w:val="center"/>
        <w:rPr>
          <w:sz w:val="24"/>
          <w:szCs w:val="24"/>
        </w:rPr>
      </w:pPr>
      <w:r w:rsidRPr="00575970">
        <w:rPr>
          <w:sz w:val="24"/>
          <w:szCs w:val="24"/>
        </w:rPr>
        <w:t xml:space="preserve">общества </w:t>
      </w:r>
      <w:r w:rsidR="00575970" w:rsidRPr="00575970">
        <w:rPr>
          <w:sz w:val="24"/>
          <w:szCs w:val="24"/>
        </w:rPr>
        <w:t>«</w:t>
      </w:r>
      <w:r w:rsidRPr="00575970">
        <w:rPr>
          <w:sz w:val="24"/>
          <w:szCs w:val="24"/>
        </w:rPr>
        <w:t>Сбербанк России</w:t>
      </w:r>
      <w:r w:rsidR="00575970" w:rsidRPr="00575970">
        <w:rPr>
          <w:sz w:val="24"/>
          <w:szCs w:val="24"/>
        </w:rPr>
        <w:t>»</w:t>
      </w:r>
      <w:r w:rsidR="00591793" w:rsidRPr="00575970">
        <w:rPr>
          <w:sz w:val="24"/>
          <w:szCs w:val="24"/>
        </w:rPr>
        <w:t>)</w:t>
      </w:r>
    </w:p>
    <w:p w:rsidR="00591793" w:rsidRDefault="00591793" w:rsidP="00591793">
      <w:pPr>
        <w:pStyle w:val="2"/>
      </w:pPr>
    </w:p>
    <w:p w:rsidR="00591793" w:rsidRDefault="00591793" w:rsidP="00D35FE1">
      <w:pPr>
        <w:pStyle w:val="2"/>
        <w:ind w:firstLine="0"/>
      </w:pPr>
      <w:r>
        <w:t>Наименование ИКМО _______________________________________________</w:t>
      </w:r>
    </w:p>
    <w:p w:rsidR="00591793" w:rsidRDefault="00591793" w:rsidP="00591793">
      <w:pPr>
        <w:rPr>
          <w:sz w:val="24"/>
          <w:szCs w:val="24"/>
        </w:rPr>
      </w:pPr>
    </w:p>
    <w:p w:rsidR="00591793" w:rsidRDefault="00591793" w:rsidP="00591793">
      <w:pPr>
        <w:rPr>
          <w:sz w:val="24"/>
          <w:szCs w:val="24"/>
        </w:rPr>
      </w:pPr>
      <w:r>
        <w:rPr>
          <w:sz w:val="24"/>
          <w:szCs w:val="24"/>
        </w:rPr>
        <w:t>По состоянию н</w:t>
      </w:r>
      <w:r w:rsidR="00BA21D2">
        <w:rPr>
          <w:sz w:val="24"/>
          <w:szCs w:val="24"/>
        </w:rPr>
        <w:t>а «___»__________________ 20</w:t>
      </w:r>
      <w:r>
        <w:rPr>
          <w:sz w:val="24"/>
          <w:szCs w:val="24"/>
        </w:rPr>
        <w:t>____ года</w:t>
      </w:r>
    </w:p>
    <w:p w:rsidR="00591793" w:rsidRDefault="00591793" w:rsidP="00591793">
      <w:pPr>
        <w:rPr>
          <w:sz w:val="24"/>
          <w:szCs w:val="24"/>
        </w:rPr>
      </w:pPr>
    </w:p>
    <w:p w:rsidR="00591793" w:rsidRDefault="00591793" w:rsidP="00591793">
      <w:pPr>
        <w:rPr>
          <w:sz w:val="24"/>
          <w:szCs w:val="24"/>
        </w:rPr>
      </w:pP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92"/>
        <w:gridCol w:w="992"/>
        <w:gridCol w:w="709"/>
        <w:gridCol w:w="425"/>
        <w:gridCol w:w="709"/>
        <w:gridCol w:w="567"/>
        <w:gridCol w:w="709"/>
        <w:gridCol w:w="850"/>
        <w:gridCol w:w="851"/>
        <w:gridCol w:w="1134"/>
        <w:gridCol w:w="992"/>
        <w:gridCol w:w="992"/>
      </w:tblGrid>
      <w:tr w:rsidR="00591793" w:rsidRPr="00575970" w:rsidTr="00D35F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  <w:vMerge w:val="restart"/>
            <w:textDirection w:val="btLr"/>
          </w:tcPr>
          <w:p w:rsidR="00591793" w:rsidRPr="00575970" w:rsidRDefault="00591793" w:rsidP="000F7312">
            <w:pPr>
              <w:ind w:left="113" w:right="113"/>
              <w:jc w:val="center"/>
            </w:pPr>
            <w:r w:rsidRPr="00575970">
              <w:t>№ п/п</w:t>
            </w:r>
          </w:p>
        </w:tc>
        <w:tc>
          <w:tcPr>
            <w:tcW w:w="992" w:type="dxa"/>
            <w:vMerge w:val="restart"/>
            <w:textDirection w:val="btLr"/>
          </w:tcPr>
          <w:p w:rsidR="00591793" w:rsidRPr="00575970" w:rsidRDefault="002645C4" w:rsidP="000F7312">
            <w:pPr>
              <w:ind w:left="113" w:right="113"/>
              <w:jc w:val="center"/>
            </w:pPr>
            <w:r w:rsidRPr="00575970">
              <w:t>Ф.И.О. кандидата</w:t>
            </w:r>
            <w:r w:rsidR="009943C8" w:rsidRPr="00575970">
              <w:t>, наименование избирательного объединения</w:t>
            </w:r>
          </w:p>
        </w:tc>
        <w:tc>
          <w:tcPr>
            <w:tcW w:w="3119" w:type="dxa"/>
            <w:gridSpan w:val="5"/>
          </w:tcPr>
          <w:p w:rsidR="00591793" w:rsidRPr="00575970" w:rsidRDefault="00591793" w:rsidP="000F7312">
            <w:pPr>
              <w:jc w:val="center"/>
            </w:pPr>
            <w:r w:rsidRPr="00575970">
              <w:t>Поступило средств в избирательный фонд</w:t>
            </w:r>
          </w:p>
        </w:tc>
        <w:tc>
          <w:tcPr>
            <w:tcW w:w="3827" w:type="dxa"/>
            <w:gridSpan w:val="4"/>
          </w:tcPr>
          <w:p w:rsidR="00591793" w:rsidRPr="00575970" w:rsidRDefault="00591793" w:rsidP="000F7312">
            <w:pPr>
              <w:jc w:val="center"/>
            </w:pPr>
            <w:r w:rsidRPr="00575970">
              <w:t>Возвращено средств из избирательного фонда</w:t>
            </w:r>
          </w:p>
        </w:tc>
        <w:tc>
          <w:tcPr>
            <w:tcW w:w="992" w:type="dxa"/>
            <w:vMerge w:val="restart"/>
            <w:textDirection w:val="btLr"/>
          </w:tcPr>
          <w:p w:rsidR="00591793" w:rsidRPr="00575970" w:rsidRDefault="00591793" w:rsidP="000F7312">
            <w:pPr>
              <w:pStyle w:val="aff4"/>
              <w:rPr>
                <w:rFonts w:ascii="Times New Roman" w:hAnsi="Times New Roman" w:cs="Times New Roman"/>
                <w:sz w:val="18"/>
                <w:szCs w:val="18"/>
              </w:rPr>
            </w:pPr>
            <w:r w:rsidRPr="00575970">
              <w:rPr>
                <w:rFonts w:ascii="Times New Roman" w:hAnsi="Times New Roman" w:cs="Times New Roman"/>
                <w:sz w:val="18"/>
                <w:szCs w:val="18"/>
              </w:rPr>
              <w:t>Итого средств избират. Фонда</w:t>
            </w:r>
          </w:p>
          <w:p w:rsidR="00591793" w:rsidRPr="00575970" w:rsidRDefault="00591793" w:rsidP="000F7312">
            <w:pPr>
              <w:ind w:right="113"/>
              <w:jc w:val="center"/>
            </w:pPr>
            <w:r w:rsidRPr="00575970">
              <w:t>(гр.13 = гр.3 – гр.9)</w:t>
            </w:r>
          </w:p>
        </w:tc>
      </w:tr>
      <w:tr w:rsidR="00591793" w:rsidRPr="00575970" w:rsidTr="00D35F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  <w:vMerge/>
          </w:tcPr>
          <w:p w:rsidR="00591793" w:rsidRPr="00575970" w:rsidRDefault="00591793" w:rsidP="000F7312">
            <w:pPr>
              <w:jc w:val="center"/>
            </w:pPr>
          </w:p>
        </w:tc>
        <w:tc>
          <w:tcPr>
            <w:tcW w:w="992" w:type="dxa"/>
            <w:vMerge/>
          </w:tcPr>
          <w:p w:rsidR="00591793" w:rsidRPr="00575970" w:rsidRDefault="00591793" w:rsidP="000F7312">
            <w:pPr>
              <w:jc w:val="center"/>
            </w:pPr>
          </w:p>
        </w:tc>
        <w:tc>
          <w:tcPr>
            <w:tcW w:w="709" w:type="dxa"/>
            <w:vMerge w:val="restart"/>
            <w:textDirection w:val="btLr"/>
          </w:tcPr>
          <w:p w:rsidR="00591793" w:rsidRPr="00575970" w:rsidRDefault="00591793" w:rsidP="000F7312">
            <w:pPr>
              <w:ind w:left="113" w:right="113"/>
            </w:pPr>
            <w:r w:rsidRPr="00575970">
              <w:t>Всего,</w:t>
            </w:r>
          </w:p>
          <w:p w:rsidR="00591793" w:rsidRPr="00575970" w:rsidRDefault="00591793" w:rsidP="000F7312">
            <w:pPr>
              <w:pStyle w:val="23"/>
              <w:ind w:right="113"/>
              <w:rPr>
                <w:sz w:val="18"/>
                <w:szCs w:val="18"/>
              </w:rPr>
            </w:pPr>
            <w:r w:rsidRPr="00575970">
              <w:rPr>
                <w:sz w:val="18"/>
                <w:szCs w:val="18"/>
              </w:rPr>
              <w:t>(гр.3 = гр.4+гр.5+</w:t>
            </w:r>
          </w:p>
          <w:p w:rsidR="00591793" w:rsidRPr="00575970" w:rsidRDefault="00591793" w:rsidP="000F7312">
            <w:pPr>
              <w:ind w:right="113"/>
            </w:pPr>
            <w:r w:rsidRPr="00575970">
              <w:t>гр.6+гр.7+</w:t>
            </w:r>
          </w:p>
          <w:p w:rsidR="00591793" w:rsidRPr="00575970" w:rsidRDefault="00591793" w:rsidP="000F7312">
            <w:pPr>
              <w:ind w:right="113"/>
              <w:jc w:val="center"/>
            </w:pPr>
            <w:r w:rsidRPr="00575970">
              <w:t>гр.8)</w:t>
            </w:r>
          </w:p>
        </w:tc>
        <w:tc>
          <w:tcPr>
            <w:tcW w:w="2410" w:type="dxa"/>
            <w:gridSpan w:val="4"/>
          </w:tcPr>
          <w:p w:rsidR="00591793" w:rsidRPr="00575970" w:rsidRDefault="00591793" w:rsidP="000F7312">
            <w:pPr>
              <w:jc w:val="center"/>
            </w:pPr>
            <w:r w:rsidRPr="00575970">
              <w:t>в том числе:</w:t>
            </w:r>
          </w:p>
        </w:tc>
        <w:tc>
          <w:tcPr>
            <w:tcW w:w="850" w:type="dxa"/>
            <w:vMerge w:val="restart"/>
            <w:textDirection w:val="btLr"/>
          </w:tcPr>
          <w:p w:rsidR="00591793" w:rsidRPr="00575970" w:rsidRDefault="00591793" w:rsidP="000F7312">
            <w:pPr>
              <w:ind w:left="113" w:right="113"/>
              <w:jc w:val="center"/>
            </w:pPr>
            <w:r w:rsidRPr="00575970">
              <w:t>Всего,</w:t>
            </w:r>
          </w:p>
          <w:p w:rsidR="00591793" w:rsidRPr="00575970" w:rsidRDefault="00591793" w:rsidP="000F7312">
            <w:pPr>
              <w:ind w:left="113" w:right="113"/>
              <w:jc w:val="center"/>
            </w:pPr>
            <w:r w:rsidRPr="00575970">
              <w:t>(гр.9 = гр.10+гр.11+гр.12)</w:t>
            </w:r>
          </w:p>
        </w:tc>
        <w:tc>
          <w:tcPr>
            <w:tcW w:w="2977" w:type="dxa"/>
            <w:gridSpan w:val="3"/>
          </w:tcPr>
          <w:p w:rsidR="00591793" w:rsidRPr="00575970" w:rsidRDefault="00591793" w:rsidP="000F7312">
            <w:pPr>
              <w:jc w:val="center"/>
            </w:pPr>
            <w:r w:rsidRPr="00575970">
              <w:t>в том числе:</w:t>
            </w:r>
          </w:p>
        </w:tc>
        <w:tc>
          <w:tcPr>
            <w:tcW w:w="992" w:type="dxa"/>
            <w:vMerge/>
          </w:tcPr>
          <w:p w:rsidR="00591793" w:rsidRPr="00575970" w:rsidRDefault="00591793" w:rsidP="000F7312">
            <w:pPr>
              <w:jc w:val="center"/>
            </w:pPr>
          </w:p>
        </w:tc>
      </w:tr>
      <w:tr w:rsidR="00591793" w:rsidRPr="00575970" w:rsidTr="00D35FE1">
        <w:tblPrEx>
          <w:tblCellMar>
            <w:top w:w="0" w:type="dxa"/>
            <w:bottom w:w="0" w:type="dxa"/>
          </w:tblCellMar>
        </w:tblPrEx>
        <w:trPr>
          <w:cantSplit/>
          <w:trHeight w:val="2135"/>
        </w:trPr>
        <w:tc>
          <w:tcPr>
            <w:tcW w:w="392" w:type="dxa"/>
            <w:vMerge/>
          </w:tcPr>
          <w:p w:rsidR="00591793" w:rsidRPr="00575970" w:rsidRDefault="00591793" w:rsidP="000F7312">
            <w:pPr>
              <w:jc w:val="center"/>
            </w:pPr>
          </w:p>
        </w:tc>
        <w:tc>
          <w:tcPr>
            <w:tcW w:w="992" w:type="dxa"/>
            <w:vMerge/>
          </w:tcPr>
          <w:p w:rsidR="00591793" w:rsidRPr="00575970" w:rsidRDefault="00591793" w:rsidP="000F7312">
            <w:pPr>
              <w:jc w:val="center"/>
            </w:pPr>
          </w:p>
        </w:tc>
        <w:tc>
          <w:tcPr>
            <w:tcW w:w="709" w:type="dxa"/>
            <w:vMerge/>
          </w:tcPr>
          <w:p w:rsidR="00591793" w:rsidRPr="00575970" w:rsidRDefault="00591793" w:rsidP="000F7312">
            <w:pPr>
              <w:jc w:val="center"/>
            </w:pPr>
          </w:p>
        </w:tc>
        <w:tc>
          <w:tcPr>
            <w:tcW w:w="425" w:type="dxa"/>
            <w:textDirection w:val="btLr"/>
          </w:tcPr>
          <w:p w:rsidR="00591793" w:rsidRPr="00575970" w:rsidRDefault="00591793" w:rsidP="000F7312">
            <w:pPr>
              <w:ind w:left="113" w:right="113"/>
              <w:jc w:val="center"/>
            </w:pPr>
            <w:r w:rsidRPr="00575970">
              <w:t>Собств. средства</w:t>
            </w:r>
          </w:p>
        </w:tc>
        <w:tc>
          <w:tcPr>
            <w:tcW w:w="709" w:type="dxa"/>
            <w:textDirection w:val="btLr"/>
          </w:tcPr>
          <w:p w:rsidR="00591793" w:rsidRPr="00575970" w:rsidRDefault="00591793" w:rsidP="000F7312">
            <w:pPr>
              <w:ind w:left="113" w:right="113"/>
              <w:jc w:val="center"/>
            </w:pPr>
            <w:r w:rsidRPr="00575970">
              <w:t>Средства избират.  объедин.</w:t>
            </w:r>
          </w:p>
        </w:tc>
        <w:tc>
          <w:tcPr>
            <w:tcW w:w="567" w:type="dxa"/>
            <w:textDirection w:val="btLr"/>
          </w:tcPr>
          <w:p w:rsidR="00591793" w:rsidRPr="00575970" w:rsidRDefault="00591793" w:rsidP="000F7312">
            <w:pPr>
              <w:ind w:left="113" w:right="113"/>
              <w:jc w:val="center"/>
            </w:pPr>
            <w:r w:rsidRPr="00575970">
              <w:t>Пожертв. от граждан</w:t>
            </w:r>
          </w:p>
        </w:tc>
        <w:tc>
          <w:tcPr>
            <w:tcW w:w="709" w:type="dxa"/>
            <w:textDirection w:val="btLr"/>
          </w:tcPr>
          <w:p w:rsidR="00591793" w:rsidRPr="00575970" w:rsidRDefault="00591793" w:rsidP="000F7312">
            <w:pPr>
              <w:ind w:left="113" w:right="113"/>
              <w:jc w:val="center"/>
            </w:pPr>
            <w:r w:rsidRPr="00575970">
              <w:t>Пожертв. от юридич. лиц</w:t>
            </w:r>
          </w:p>
        </w:tc>
        <w:tc>
          <w:tcPr>
            <w:tcW w:w="850" w:type="dxa"/>
            <w:vMerge/>
          </w:tcPr>
          <w:p w:rsidR="00591793" w:rsidRPr="00575970" w:rsidRDefault="00591793" w:rsidP="000F7312">
            <w:pPr>
              <w:jc w:val="center"/>
            </w:pPr>
          </w:p>
        </w:tc>
        <w:tc>
          <w:tcPr>
            <w:tcW w:w="851" w:type="dxa"/>
            <w:textDirection w:val="btLr"/>
          </w:tcPr>
          <w:p w:rsidR="00591793" w:rsidRPr="00575970" w:rsidRDefault="00591793" w:rsidP="000F7312">
            <w:pPr>
              <w:ind w:left="113" w:right="113"/>
              <w:jc w:val="center"/>
            </w:pPr>
            <w:r w:rsidRPr="00575970">
              <w:t>Средства, поступив. с нарушен. установл. порядка</w:t>
            </w:r>
          </w:p>
        </w:tc>
        <w:tc>
          <w:tcPr>
            <w:tcW w:w="1134" w:type="dxa"/>
            <w:textDirection w:val="btLr"/>
          </w:tcPr>
          <w:p w:rsidR="00591793" w:rsidRPr="00575970" w:rsidRDefault="00591793" w:rsidP="000F7312">
            <w:pPr>
              <w:ind w:left="113" w:right="113"/>
              <w:jc w:val="center"/>
            </w:pPr>
            <w:r w:rsidRPr="00575970">
              <w:t>Неиспольз. и ошибочно перечислен. денежные средства</w:t>
            </w:r>
          </w:p>
        </w:tc>
        <w:tc>
          <w:tcPr>
            <w:tcW w:w="992" w:type="dxa"/>
            <w:textDirection w:val="btLr"/>
          </w:tcPr>
          <w:p w:rsidR="00591793" w:rsidRPr="00575970" w:rsidRDefault="00591793" w:rsidP="000F7312">
            <w:pPr>
              <w:ind w:left="113" w:right="113"/>
              <w:jc w:val="center"/>
            </w:pPr>
            <w:r w:rsidRPr="00575970">
              <w:t>Аноним. пожертв. перечисл. в доход областн. бюджета</w:t>
            </w:r>
          </w:p>
        </w:tc>
        <w:tc>
          <w:tcPr>
            <w:tcW w:w="992" w:type="dxa"/>
            <w:vMerge/>
          </w:tcPr>
          <w:p w:rsidR="00591793" w:rsidRPr="00575970" w:rsidRDefault="00591793" w:rsidP="000F7312">
            <w:pPr>
              <w:jc w:val="center"/>
            </w:pPr>
          </w:p>
        </w:tc>
      </w:tr>
      <w:tr w:rsidR="00591793" w:rsidRPr="00575970" w:rsidTr="00D35F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</w:tcPr>
          <w:p w:rsidR="00591793" w:rsidRPr="00575970" w:rsidRDefault="00591793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591793" w:rsidRPr="00575970" w:rsidRDefault="00150287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591793" w:rsidRPr="00575970" w:rsidRDefault="00150287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591793" w:rsidRPr="00575970" w:rsidRDefault="00150287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591793" w:rsidRPr="00575970" w:rsidRDefault="00150287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591793" w:rsidRPr="00575970" w:rsidRDefault="00150287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591793" w:rsidRPr="00575970" w:rsidRDefault="00150287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591793" w:rsidRPr="00575970" w:rsidRDefault="00150287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591793" w:rsidRPr="00575970" w:rsidRDefault="00150287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591793" w:rsidRPr="00575970" w:rsidRDefault="00150287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591793" w:rsidRPr="00575970" w:rsidRDefault="00150287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591793" w:rsidRPr="00575970" w:rsidRDefault="00150287" w:rsidP="000F7312">
            <w:pPr>
              <w:jc w:val="center"/>
              <w:rPr>
                <w:sz w:val="16"/>
                <w:szCs w:val="16"/>
              </w:rPr>
            </w:pPr>
            <w:r w:rsidRPr="00575970">
              <w:rPr>
                <w:sz w:val="16"/>
                <w:szCs w:val="16"/>
              </w:rPr>
              <w:t>12</w:t>
            </w:r>
          </w:p>
        </w:tc>
      </w:tr>
      <w:tr w:rsidR="00591793" w:rsidRPr="00D35FE1" w:rsidTr="00D35F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425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567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850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1134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91793" w:rsidP="000F7312">
            <w:pPr>
              <w:jc w:val="center"/>
            </w:pPr>
          </w:p>
        </w:tc>
      </w:tr>
      <w:tr w:rsidR="00591793" w:rsidRPr="00D35FE1" w:rsidTr="00D35F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425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567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850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1134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91793" w:rsidP="000F7312">
            <w:pPr>
              <w:jc w:val="center"/>
            </w:pPr>
          </w:p>
        </w:tc>
      </w:tr>
      <w:tr w:rsidR="00591793" w:rsidRPr="00D35FE1" w:rsidTr="00D35F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425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567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850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1134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91793" w:rsidP="000F7312">
            <w:pPr>
              <w:jc w:val="center"/>
            </w:pPr>
          </w:p>
        </w:tc>
      </w:tr>
      <w:tr w:rsidR="00591793" w:rsidRPr="00D35FE1" w:rsidTr="00D35F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75970" w:rsidP="009943C8">
            <w:r>
              <w:t>Итого:</w:t>
            </w: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425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567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850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1134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91793" w:rsidP="000F7312">
            <w:pPr>
              <w:jc w:val="center"/>
            </w:pPr>
          </w:p>
        </w:tc>
        <w:tc>
          <w:tcPr>
            <w:tcW w:w="992" w:type="dxa"/>
          </w:tcPr>
          <w:p w:rsidR="00591793" w:rsidRPr="00D35FE1" w:rsidRDefault="00591793" w:rsidP="000F7312">
            <w:pPr>
              <w:jc w:val="center"/>
            </w:pPr>
          </w:p>
        </w:tc>
      </w:tr>
    </w:tbl>
    <w:p w:rsidR="00591793" w:rsidRDefault="00591793" w:rsidP="00591793">
      <w:pPr>
        <w:pStyle w:val="a3"/>
      </w:pPr>
    </w:p>
    <w:p w:rsidR="00591793" w:rsidRDefault="00591793" w:rsidP="0059179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91793" w:rsidRDefault="00591793" w:rsidP="00591793">
      <w:pPr>
        <w:pStyle w:val="a3"/>
        <w:rPr>
          <w:sz w:val="24"/>
          <w:szCs w:val="24"/>
        </w:rPr>
      </w:pPr>
    </w:p>
    <w:p w:rsidR="00591793" w:rsidRDefault="00591793" w:rsidP="00591793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Председатель избирательной комиссии</w:t>
      </w:r>
    </w:p>
    <w:p w:rsidR="00D35FE1" w:rsidRPr="00D35FE1" w:rsidRDefault="00591793" w:rsidP="00D35FE1">
      <w:pPr>
        <w:pStyle w:val="a3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  <w:r w:rsidR="00D35FE1">
        <w:rPr>
          <w:sz w:val="24"/>
          <w:szCs w:val="24"/>
        </w:rPr>
        <w:t xml:space="preserve">                                   </w:t>
      </w:r>
      <w:r w:rsidR="00D35FE1" w:rsidRPr="00D35FE1">
        <w:rPr>
          <w:sz w:val="24"/>
          <w:szCs w:val="24"/>
        </w:rPr>
        <w:t>__________________________</w:t>
      </w:r>
    </w:p>
    <w:p w:rsidR="00591793" w:rsidRPr="00D35FE1" w:rsidRDefault="00D35FE1" w:rsidP="00D35FE1">
      <w:pPr>
        <w:pStyle w:val="a3"/>
      </w:pPr>
      <w:r w:rsidRPr="00D35FE1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D35FE1">
        <w:t>(инициалы, фамилия, подпись, дата)</w:t>
      </w:r>
    </w:p>
    <w:p w:rsidR="00591793" w:rsidRDefault="00591793" w:rsidP="00591793">
      <w:pPr>
        <w:jc w:val="right"/>
        <w:rPr>
          <w:b/>
          <w:bCs/>
        </w:rPr>
      </w:pPr>
    </w:p>
    <w:p w:rsidR="00591793" w:rsidRDefault="00591793" w:rsidP="00591793">
      <w:pPr>
        <w:jc w:val="right"/>
        <w:rPr>
          <w:b/>
          <w:bCs/>
        </w:rPr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150287" w:rsidRDefault="00150287" w:rsidP="00BA21D2"/>
    <w:p w:rsidR="00CB3165" w:rsidRDefault="00CB3165" w:rsidP="00BA21D2"/>
    <w:p w:rsidR="00591793" w:rsidRPr="00C82DD3" w:rsidRDefault="00591793" w:rsidP="00591793">
      <w:pPr>
        <w:pStyle w:val="af2"/>
        <w:ind w:left="2880" w:firstLine="720"/>
        <w:rPr>
          <w:rFonts w:ascii="Times New Roman" w:hAnsi="Times New Roman" w:cs="Times New Roman"/>
        </w:rPr>
      </w:pPr>
      <w:r w:rsidRPr="00C82DD3">
        <w:rPr>
          <w:rFonts w:ascii="Times New Roman" w:hAnsi="Times New Roman" w:cs="Times New Roman"/>
        </w:rPr>
        <w:lastRenderedPageBreak/>
        <w:t xml:space="preserve">            Приложение </w:t>
      </w:r>
      <w:r w:rsidR="00CB3165">
        <w:rPr>
          <w:rFonts w:ascii="Times New Roman" w:hAnsi="Times New Roman" w:cs="Times New Roman"/>
        </w:rPr>
        <w:t>3</w:t>
      </w:r>
    </w:p>
    <w:p w:rsidR="00BF13F3" w:rsidRDefault="00BF13F3" w:rsidP="00BF13F3">
      <w:pPr>
        <w:jc w:val="right"/>
      </w:pPr>
      <w:r w:rsidRPr="00C82DD3">
        <w:t xml:space="preserve">к </w:t>
      </w:r>
      <w:r w:rsidRPr="00D1132B">
        <w:t>Методически</w:t>
      </w:r>
      <w:r>
        <w:t>м</w:t>
      </w:r>
      <w:r w:rsidRPr="00D1132B">
        <w:t xml:space="preserve"> рекомендаци</w:t>
      </w:r>
      <w:r>
        <w:t>ям</w:t>
      </w:r>
      <w:r w:rsidRPr="00D1132B">
        <w:t xml:space="preserve"> о порядке и формах </w:t>
      </w:r>
    </w:p>
    <w:p w:rsidR="00BF13F3" w:rsidRDefault="00BF13F3" w:rsidP="00BF13F3">
      <w:pPr>
        <w:jc w:val="right"/>
      </w:pPr>
      <w:r w:rsidRPr="00D1132B">
        <w:t xml:space="preserve">учета и отчетности о поступлении средств  избирательных </w:t>
      </w:r>
    </w:p>
    <w:p w:rsidR="00BF13F3" w:rsidRDefault="00BF13F3" w:rsidP="00BF13F3">
      <w:pPr>
        <w:jc w:val="right"/>
      </w:pPr>
      <w:r w:rsidRPr="00D1132B">
        <w:t xml:space="preserve">фондов и расходовании этих средств, в том числе по каждой </w:t>
      </w:r>
    </w:p>
    <w:p w:rsidR="00BF13F3" w:rsidRDefault="00BF13F3" w:rsidP="00BF13F3">
      <w:pPr>
        <w:jc w:val="right"/>
      </w:pPr>
      <w:r w:rsidRPr="00D1132B">
        <w:t>операции при проведении выборов депутатов представительного</w:t>
      </w:r>
    </w:p>
    <w:p w:rsidR="00BF13F3" w:rsidRDefault="00BF13F3" w:rsidP="00BF13F3">
      <w:pPr>
        <w:jc w:val="right"/>
      </w:pPr>
      <w:r w:rsidRPr="00D1132B">
        <w:t xml:space="preserve"> органа муниципального образования в Пензенской области</w:t>
      </w:r>
    </w:p>
    <w:p w:rsidR="00591793" w:rsidRDefault="00591793" w:rsidP="00591793">
      <w:pPr>
        <w:jc w:val="right"/>
        <w:rPr>
          <w:b/>
          <w:bCs/>
        </w:rPr>
      </w:pPr>
    </w:p>
    <w:p w:rsidR="00591793" w:rsidRDefault="00591793" w:rsidP="00591793">
      <w:pPr>
        <w:pStyle w:val="3"/>
        <w:rPr>
          <w:szCs w:val="28"/>
        </w:rPr>
      </w:pPr>
    </w:p>
    <w:p w:rsidR="00591793" w:rsidRDefault="00591793" w:rsidP="00591793">
      <w:pPr>
        <w:pStyle w:val="3"/>
        <w:rPr>
          <w:szCs w:val="28"/>
        </w:rPr>
      </w:pPr>
      <w:r>
        <w:rPr>
          <w:szCs w:val="28"/>
        </w:rPr>
        <w:t xml:space="preserve">Обобщенные оперативные сведения о </w:t>
      </w:r>
      <w:r w:rsidR="00BF13F3">
        <w:rPr>
          <w:szCs w:val="28"/>
        </w:rPr>
        <w:t xml:space="preserve">поступлении и расходовании </w:t>
      </w:r>
    </w:p>
    <w:p w:rsidR="00591793" w:rsidRDefault="00591793" w:rsidP="005917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денежных средств избирательн</w:t>
      </w:r>
      <w:r w:rsidR="00BF13F3">
        <w:rPr>
          <w:b/>
          <w:bCs/>
          <w:sz w:val="28"/>
          <w:szCs w:val="28"/>
        </w:rPr>
        <w:t>ого</w:t>
      </w:r>
      <w:r>
        <w:rPr>
          <w:b/>
          <w:bCs/>
          <w:sz w:val="28"/>
          <w:szCs w:val="28"/>
        </w:rPr>
        <w:t xml:space="preserve"> фонд</w:t>
      </w:r>
      <w:r w:rsidR="00BF13F3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кандидат</w:t>
      </w:r>
      <w:r w:rsidR="00BF13F3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в депутаты представительного органа муниципального образования</w:t>
      </w:r>
      <w:r w:rsidR="00BF13F3">
        <w:rPr>
          <w:b/>
          <w:bCs/>
          <w:sz w:val="28"/>
          <w:szCs w:val="28"/>
        </w:rPr>
        <w:t>, избирательного объединения</w:t>
      </w:r>
      <w:r>
        <w:rPr>
          <w:b/>
          <w:bCs/>
          <w:sz w:val="28"/>
          <w:szCs w:val="28"/>
        </w:rPr>
        <w:t xml:space="preserve"> </w:t>
      </w:r>
    </w:p>
    <w:p w:rsidR="00BA21D2" w:rsidRPr="00575970" w:rsidRDefault="00591793" w:rsidP="00BA21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(на основании данных </w:t>
      </w:r>
      <w:r w:rsidR="00BA21D2" w:rsidRPr="00575970">
        <w:rPr>
          <w:sz w:val="24"/>
          <w:szCs w:val="24"/>
        </w:rPr>
        <w:t>публичного акционерного</w:t>
      </w:r>
    </w:p>
    <w:p w:rsidR="00591793" w:rsidRDefault="00BA21D2" w:rsidP="00BA21D2">
      <w:pPr>
        <w:jc w:val="center"/>
        <w:rPr>
          <w:sz w:val="24"/>
          <w:szCs w:val="24"/>
        </w:rPr>
      </w:pPr>
      <w:r w:rsidRPr="00575970">
        <w:rPr>
          <w:sz w:val="24"/>
          <w:szCs w:val="24"/>
        </w:rPr>
        <w:t xml:space="preserve">общества </w:t>
      </w:r>
      <w:r w:rsidR="00575970" w:rsidRPr="00575970">
        <w:rPr>
          <w:sz w:val="24"/>
          <w:szCs w:val="24"/>
        </w:rPr>
        <w:t>«</w:t>
      </w:r>
      <w:r w:rsidRPr="00575970">
        <w:rPr>
          <w:sz w:val="24"/>
          <w:szCs w:val="24"/>
        </w:rPr>
        <w:t>Сбербанк России</w:t>
      </w:r>
      <w:r w:rsidR="00575970" w:rsidRPr="00575970">
        <w:rPr>
          <w:sz w:val="24"/>
          <w:szCs w:val="24"/>
        </w:rPr>
        <w:t>»</w:t>
      </w:r>
      <w:r w:rsidR="00591793" w:rsidRPr="00575970">
        <w:rPr>
          <w:sz w:val="24"/>
          <w:szCs w:val="24"/>
        </w:rPr>
        <w:t>)</w:t>
      </w:r>
    </w:p>
    <w:p w:rsidR="00591793" w:rsidRDefault="00591793" w:rsidP="00591793">
      <w:pPr>
        <w:pStyle w:val="2"/>
      </w:pPr>
    </w:p>
    <w:p w:rsidR="00591793" w:rsidRDefault="00150287" w:rsidP="00150287">
      <w:pPr>
        <w:pStyle w:val="2"/>
        <w:ind w:firstLine="0"/>
      </w:pPr>
      <w:r>
        <w:t xml:space="preserve">Наименование </w:t>
      </w:r>
      <w:r w:rsidR="00591793">
        <w:t>ИКМО_______________________________________________</w:t>
      </w:r>
    </w:p>
    <w:p w:rsidR="00591793" w:rsidRDefault="00591793" w:rsidP="00591793">
      <w:pPr>
        <w:rPr>
          <w:sz w:val="24"/>
          <w:szCs w:val="24"/>
        </w:rPr>
      </w:pPr>
    </w:p>
    <w:p w:rsidR="00591793" w:rsidRDefault="00591793" w:rsidP="00591793">
      <w:pPr>
        <w:rPr>
          <w:sz w:val="24"/>
          <w:szCs w:val="24"/>
        </w:rPr>
      </w:pPr>
      <w:r>
        <w:rPr>
          <w:sz w:val="24"/>
          <w:szCs w:val="24"/>
        </w:rPr>
        <w:t>По состояни</w:t>
      </w:r>
      <w:r w:rsidR="00BA21D2">
        <w:rPr>
          <w:sz w:val="24"/>
          <w:szCs w:val="24"/>
        </w:rPr>
        <w:t>ю на «___»__________________ 20</w:t>
      </w:r>
      <w:r>
        <w:rPr>
          <w:sz w:val="24"/>
          <w:szCs w:val="24"/>
        </w:rPr>
        <w:t>___ года</w:t>
      </w:r>
    </w:p>
    <w:p w:rsidR="00591793" w:rsidRDefault="00591793" w:rsidP="00591793">
      <w:pPr>
        <w:rPr>
          <w:sz w:val="24"/>
          <w:szCs w:val="24"/>
        </w:rPr>
      </w:pPr>
    </w:p>
    <w:tbl>
      <w:tblPr>
        <w:tblW w:w="931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530"/>
        <w:gridCol w:w="1150"/>
        <w:gridCol w:w="709"/>
        <w:gridCol w:w="851"/>
        <w:gridCol w:w="566"/>
        <w:gridCol w:w="425"/>
        <w:gridCol w:w="850"/>
        <w:gridCol w:w="1134"/>
        <w:gridCol w:w="851"/>
        <w:gridCol w:w="709"/>
        <w:gridCol w:w="708"/>
        <w:gridCol w:w="828"/>
      </w:tblGrid>
      <w:tr w:rsidR="00591793" w:rsidTr="002645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0" w:type="dxa"/>
            <w:vMerge w:val="restart"/>
            <w:textDirection w:val="btLr"/>
          </w:tcPr>
          <w:p w:rsidR="00591793" w:rsidRDefault="00591793" w:rsidP="002645C4">
            <w:pPr>
              <w:ind w:right="113"/>
              <w:jc w:val="center"/>
            </w:pPr>
            <w:r>
              <w:t>№ п/п</w:t>
            </w:r>
          </w:p>
        </w:tc>
        <w:tc>
          <w:tcPr>
            <w:tcW w:w="1150" w:type="dxa"/>
            <w:vMerge w:val="restart"/>
            <w:textDirection w:val="btLr"/>
          </w:tcPr>
          <w:p w:rsidR="00591793" w:rsidRDefault="002645C4" w:rsidP="002645C4">
            <w:pPr>
              <w:ind w:right="113"/>
              <w:jc w:val="center"/>
            </w:pPr>
            <w:r>
              <w:t>Ф.И.О. кандида</w:t>
            </w:r>
            <w:r w:rsidRPr="00575970">
              <w:t>та</w:t>
            </w:r>
            <w:r w:rsidR="00BF13F3" w:rsidRPr="00575970">
              <w:t>, наименование избирательного объединения</w:t>
            </w:r>
          </w:p>
        </w:tc>
        <w:tc>
          <w:tcPr>
            <w:tcW w:w="709" w:type="dxa"/>
            <w:vMerge w:val="restart"/>
            <w:textDirection w:val="btLr"/>
          </w:tcPr>
          <w:p w:rsidR="00591793" w:rsidRDefault="00591793" w:rsidP="002645C4">
            <w:pPr>
              <w:ind w:right="113"/>
              <w:jc w:val="center"/>
            </w:pPr>
            <w:r>
              <w:t>Поступило средств в избирательн. фонд</w:t>
            </w:r>
          </w:p>
        </w:tc>
        <w:tc>
          <w:tcPr>
            <w:tcW w:w="4677" w:type="dxa"/>
            <w:gridSpan w:val="6"/>
          </w:tcPr>
          <w:p w:rsidR="00591793" w:rsidRDefault="00591793" w:rsidP="002645C4">
            <w:r>
              <w:t>Израсходовано средств из избирательного фонда</w:t>
            </w:r>
          </w:p>
        </w:tc>
        <w:tc>
          <w:tcPr>
            <w:tcW w:w="709" w:type="dxa"/>
            <w:vMerge w:val="restart"/>
            <w:textDirection w:val="btLr"/>
          </w:tcPr>
          <w:p w:rsidR="00591793" w:rsidRDefault="002645C4" w:rsidP="002645C4">
            <w:pPr>
              <w:pStyle w:val="23"/>
              <w:spacing w:line="240" w:lineRule="auto"/>
              <w:ind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Остаток средств избирательн. </w:t>
            </w:r>
            <w:r w:rsidR="00591793">
              <w:rPr>
                <w:sz w:val="18"/>
                <w:szCs w:val="18"/>
              </w:rPr>
              <w:t>фонда</w:t>
            </w:r>
            <w:r>
              <w:rPr>
                <w:sz w:val="18"/>
                <w:szCs w:val="18"/>
              </w:rPr>
              <w:t xml:space="preserve"> (гр. 10 = гр.3 - гр.4)</w:t>
            </w:r>
          </w:p>
          <w:p w:rsidR="00591793" w:rsidRDefault="00591793" w:rsidP="002645C4">
            <w:pPr>
              <w:ind w:right="113"/>
            </w:pPr>
          </w:p>
          <w:p w:rsidR="00591793" w:rsidRDefault="00591793" w:rsidP="002645C4">
            <w:pPr>
              <w:ind w:right="113"/>
            </w:pPr>
            <w:r>
              <w:t xml:space="preserve">(гр.10 = </w:t>
            </w:r>
          </w:p>
          <w:p w:rsidR="00591793" w:rsidRDefault="00591793" w:rsidP="002645C4">
            <w:pPr>
              <w:ind w:right="113"/>
            </w:pPr>
            <w:r>
              <w:t>гр.3 - гр.4)</w:t>
            </w:r>
          </w:p>
        </w:tc>
        <w:tc>
          <w:tcPr>
            <w:tcW w:w="708" w:type="dxa"/>
            <w:vMerge w:val="restart"/>
            <w:textDirection w:val="btLr"/>
          </w:tcPr>
          <w:p w:rsidR="00591793" w:rsidRPr="002645C4" w:rsidRDefault="00591793" w:rsidP="002645C4">
            <w:pPr>
              <w:pStyle w:val="23"/>
              <w:spacing w:line="240" w:lineRule="auto"/>
              <w:ind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Возвращено неизрасход. средств избирательн. фонда,</w:t>
            </w:r>
            <w:r w:rsidR="002645C4">
              <w:rPr>
                <w:sz w:val="18"/>
                <w:szCs w:val="18"/>
              </w:rPr>
              <w:t xml:space="preserve"> </w:t>
            </w:r>
            <w:r>
              <w:t>всего</w:t>
            </w:r>
          </w:p>
        </w:tc>
        <w:tc>
          <w:tcPr>
            <w:tcW w:w="828" w:type="dxa"/>
            <w:vMerge w:val="restart"/>
            <w:textDirection w:val="btLr"/>
          </w:tcPr>
          <w:p w:rsidR="00591793" w:rsidRDefault="00591793" w:rsidP="002645C4">
            <w:pPr>
              <w:pStyle w:val="23"/>
              <w:spacing w:line="240" w:lineRule="auto"/>
              <w:ind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Остаток неизрасход. средств избирательн. фонда</w:t>
            </w:r>
            <w:r w:rsidR="002645C4">
              <w:rPr>
                <w:sz w:val="18"/>
                <w:szCs w:val="18"/>
              </w:rPr>
              <w:t xml:space="preserve"> (гр.12= гр.10 – гр. 11)</w:t>
            </w:r>
          </w:p>
          <w:p w:rsidR="00591793" w:rsidRDefault="00591793" w:rsidP="002645C4">
            <w:pPr>
              <w:ind w:right="113"/>
            </w:pPr>
          </w:p>
          <w:p w:rsidR="00591793" w:rsidRDefault="00591793" w:rsidP="002645C4">
            <w:pPr>
              <w:ind w:right="113"/>
            </w:pPr>
            <w:r>
              <w:t>(гр.12 =</w:t>
            </w:r>
          </w:p>
          <w:p w:rsidR="00591793" w:rsidRDefault="00591793" w:rsidP="002645C4">
            <w:pPr>
              <w:ind w:right="113"/>
            </w:pPr>
            <w:r>
              <w:t>гр.10 – гр.11)</w:t>
            </w:r>
          </w:p>
        </w:tc>
      </w:tr>
      <w:tr w:rsidR="00591793" w:rsidTr="002645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0" w:type="dxa"/>
            <w:vMerge/>
          </w:tcPr>
          <w:p w:rsidR="00591793" w:rsidRDefault="00591793" w:rsidP="002645C4"/>
        </w:tc>
        <w:tc>
          <w:tcPr>
            <w:tcW w:w="1150" w:type="dxa"/>
            <w:vMerge/>
          </w:tcPr>
          <w:p w:rsidR="00591793" w:rsidRDefault="00591793" w:rsidP="002645C4"/>
        </w:tc>
        <w:tc>
          <w:tcPr>
            <w:tcW w:w="709" w:type="dxa"/>
            <w:vMerge/>
          </w:tcPr>
          <w:p w:rsidR="00591793" w:rsidRDefault="00591793" w:rsidP="002645C4"/>
        </w:tc>
        <w:tc>
          <w:tcPr>
            <w:tcW w:w="851" w:type="dxa"/>
            <w:vMerge w:val="restart"/>
            <w:textDirection w:val="btLr"/>
          </w:tcPr>
          <w:p w:rsidR="00591793" w:rsidRDefault="00591793" w:rsidP="002645C4">
            <w:pPr>
              <w:pStyle w:val="23"/>
              <w:spacing w:line="240" w:lineRule="auto"/>
              <w:ind w:right="113"/>
              <w:jc w:val="center"/>
            </w:pPr>
            <w:r>
              <w:rPr>
                <w:sz w:val="18"/>
                <w:szCs w:val="18"/>
              </w:rPr>
              <w:t>Всего,</w:t>
            </w:r>
            <w:r w:rsidR="00BA21D2">
              <w:rPr>
                <w:sz w:val="18"/>
                <w:szCs w:val="18"/>
              </w:rPr>
              <w:t xml:space="preserve"> (</w:t>
            </w:r>
            <w:r>
              <w:t>гр.4 =гр.5+гр.6+гр.7+гр.8+гр.9)</w:t>
            </w:r>
          </w:p>
        </w:tc>
        <w:tc>
          <w:tcPr>
            <w:tcW w:w="3826" w:type="dxa"/>
            <w:gridSpan w:val="5"/>
          </w:tcPr>
          <w:p w:rsidR="00591793" w:rsidRDefault="00591793" w:rsidP="002645C4">
            <w:pPr>
              <w:jc w:val="center"/>
            </w:pPr>
            <w:r>
              <w:t>в том числе:</w:t>
            </w:r>
          </w:p>
        </w:tc>
        <w:tc>
          <w:tcPr>
            <w:tcW w:w="709" w:type="dxa"/>
            <w:vMerge/>
          </w:tcPr>
          <w:p w:rsidR="00591793" w:rsidRDefault="00591793" w:rsidP="002645C4"/>
        </w:tc>
        <w:tc>
          <w:tcPr>
            <w:tcW w:w="708" w:type="dxa"/>
            <w:vMerge/>
          </w:tcPr>
          <w:p w:rsidR="00591793" w:rsidRDefault="00591793" w:rsidP="002645C4"/>
        </w:tc>
        <w:tc>
          <w:tcPr>
            <w:tcW w:w="828" w:type="dxa"/>
            <w:vMerge/>
          </w:tcPr>
          <w:p w:rsidR="00591793" w:rsidRDefault="00591793" w:rsidP="002645C4"/>
        </w:tc>
      </w:tr>
      <w:tr w:rsidR="00591793" w:rsidTr="002645C4">
        <w:tblPrEx>
          <w:tblCellMar>
            <w:top w:w="0" w:type="dxa"/>
            <w:bottom w:w="0" w:type="dxa"/>
          </w:tblCellMar>
        </w:tblPrEx>
        <w:trPr>
          <w:cantSplit/>
          <w:trHeight w:val="2202"/>
          <w:jc w:val="center"/>
        </w:trPr>
        <w:tc>
          <w:tcPr>
            <w:tcW w:w="530" w:type="dxa"/>
            <w:vMerge/>
          </w:tcPr>
          <w:p w:rsidR="00591793" w:rsidRDefault="00591793" w:rsidP="002645C4">
            <w:pPr>
              <w:jc w:val="center"/>
            </w:pPr>
          </w:p>
        </w:tc>
        <w:tc>
          <w:tcPr>
            <w:tcW w:w="1150" w:type="dxa"/>
            <w:vMerge/>
          </w:tcPr>
          <w:p w:rsidR="00591793" w:rsidRDefault="00591793" w:rsidP="002645C4">
            <w:pPr>
              <w:jc w:val="center"/>
            </w:pPr>
          </w:p>
        </w:tc>
        <w:tc>
          <w:tcPr>
            <w:tcW w:w="709" w:type="dxa"/>
            <w:vMerge/>
          </w:tcPr>
          <w:p w:rsidR="00591793" w:rsidRDefault="00591793" w:rsidP="002645C4">
            <w:pPr>
              <w:jc w:val="center"/>
            </w:pPr>
          </w:p>
        </w:tc>
        <w:tc>
          <w:tcPr>
            <w:tcW w:w="851" w:type="dxa"/>
            <w:vMerge/>
          </w:tcPr>
          <w:p w:rsidR="00591793" w:rsidRDefault="00591793" w:rsidP="002645C4">
            <w:pPr>
              <w:jc w:val="center"/>
            </w:pPr>
          </w:p>
        </w:tc>
        <w:tc>
          <w:tcPr>
            <w:tcW w:w="566" w:type="dxa"/>
            <w:textDirection w:val="btLr"/>
          </w:tcPr>
          <w:p w:rsidR="00591793" w:rsidRDefault="00591793" w:rsidP="002645C4">
            <w:pPr>
              <w:ind w:right="113"/>
              <w:jc w:val="center"/>
            </w:pPr>
            <w:r>
              <w:t>Финанс. обеспеч. сбора подписей</w:t>
            </w:r>
          </w:p>
        </w:tc>
        <w:tc>
          <w:tcPr>
            <w:tcW w:w="425" w:type="dxa"/>
            <w:textDirection w:val="btLr"/>
          </w:tcPr>
          <w:p w:rsidR="00591793" w:rsidRDefault="00591793" w:rsidP="002645C4">
            <w:pPr>
              <w:ind w:right="113"/>
              <w:jc w:val="center"/>
            </w:pPr>
            <w:r>
              <w:t>Предвыб. агитация</w:t>
            </w:r>
          </w:p>
        </w:tc>
        <w:tc>
          <w:tcPr>
            <w:tcW w:w="850" w:type="dxa"/>
            <w:textDirection w:val="btLr"/>
          </w:tcPr>
          <w:p w:rsidR="00591793" w:rsidRDefault="00591793" w:rsidP="002645C4">
            <w:pPr>
              <w:ind w:right="113"/>
              <w:jc w:val="center"/>
            </w:pPr>
            <w:r>
              <w:t>Оплата труда информац. и консульт. характера</w:t>
            </w:r>
          </w:p>
        </w:tc>
        <w:tc>
          <w:tcPr>
            <w:tcW w:w="1134" w:type="dxa"/>
            <w:textDirection w:val="btLr"/>
          </w:tcPr>
          <w:p w:rsidR="00591793" w:rsidRDefault="00591793" w:rsidP="002645C4">
            <w:pPr>
              <w:ind w:right="113"/>
              <w:jc w:val="center"/>
            </w:pPr>
            <w:r>
              <w:t>Оплата других работ (услуг), выполнен. юрид. лицами и гражданами РФ</w:t>
            </w:r>
          </w:p>
        </w:tc>
        <w:tc>
          <w:tcPr>
            <w:tcW w:w="851" w:type="dxa"/>
            <w:textDirection w:val="btLr"/>
          </w:tcPr>
          <w:p w:rsidR="00591793" w:rsidRDefault="00591793" w:rsidP="002645C4">
            <w:pPr>
              <w:ind w:right="113"/>
              <w:jc w:val="center"/>
            </w:pPr>
            <w:r>
              <w:t>Иные расходы, связанные с проведен.   избиратель. кампании</w:t>
            </w:r>
          </w:p>
        </w:tc>
        <w:tc>
          <w:tcPr>
            <w:tcW w:w="709" w:type="dxa"/>
            <w:vMerge/>
          </w:tcPr>
          <w:p w:rsidR="00591793" w:rsidRDefault="00591793" w:rsidP="002645C4">
            <w:pPr>
              <w:jc w:val="center"/>
            </w:pPr>
          </w:p>
        </w:tc>
        <w:tc>
          <w:tcPr>
            <w:tcW w:w="708" w:type="dxa"/>
            <w:vMerge/>
          </w:tcPr>
          <w:p w:rsidR="00591793" w:rsidRDefault="00591793" w:rsidP="002645C4">
            <w:pPr>
              <w:jc w:val="center"/>
            </w:pPr>
          </w:p>
        </w:tc>
        <w:tc>
          <w:tcPr>
            <w:tcW w:w="828" w:type="dxa"/>
            <w:vMerge/>
          </w:tcPr>
          <w:p w:rsidR="00591793" w:rsidRDefault="00591793" w:rsidP="002645C4">
            <w:pPr>
              <w:jc w:val="center"/>
            </w:pPr>
          </w:p>
        </w:tc>
      </w:tr>
      <w:tr w:rsidR="00591793" w:rsidTr="002645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0" w:type="dxa"/>
          </w:tcPr>
          <w:p w:rsidR="00591793" w:rsidRPr="002645C4" w:rsidRDefault="002645C4" w:rsidP="002645C4">
            <w:pPr>
              <w:jc w:val="center"/>
            </w:pPr>
            <w:r w:rsidRPr="002645C4">
              <w:t>1</w:t>
            </w:r>
          </w:p>
        </w:tc>
        <w:tc>
          <w:tcPr>
            <w:tcW w:w="1150" w:type="dxa"/>
          </w:tcPr>
          <w:p w:rsidR="00591793" w:rsidRPr="002645C4" w:rsidRDefault="002645C4" w:rsidP="002645C4">
            <w:pPr>
              <w:jc w:val="center"/>
            </w:pPr>
            <w:r w:rsidRPr="002645C4">
              <w:t>2</w:t>
            </w:r>
          </w:p>
        </w:tc>
        <w:tc>
          <w:tcPr>
            <w:tcW w:w="709" w:type="dxa"/>
          </w:tcPr>
          <w:p w:rsidR="00591793" w:rsidRPr="002645C4" w:rsidRDefault="002645C4" w:rsidP="002645C4">
            <w:pPr>
              <w:jc w:val="center"/>
            </w:pPr>
            <w:r w:rsidRPr="002645C4">
              <w:t>3</w:t>
            </w:r>
          </w:p>
        </w:tc>
        <w:tc>
          <w:tcPr>
            <w:tcW w:w="851" w:type="dxa"/>
          </w:tcPr>
          <w:p w:rsidR="00591793" w:rsidRPr="002645C4" w:rsidRDefault="002645C4" w:rsidP="002645C4">
            <w:pPr>
              <w:jc w:val="center"/>
            </w:pPr>
            <w:r w:rsidRPr="002645C4">
              <w:t>4</w:t>
            </w:r>
          </w:p>
        </w:tc>
        <w:tc>
          <w:tcPr>
            <w:tcW w:w="566" w:type="dxa"/>
          </w:tcPr>
          <w:p w:rsidR="00591793" w:rsidRPr="002645C4" w:rsidRDefault="002645C4" w:rsidP="002645C4">
            <w:pPr>
              <w:jc w:val="center"/>
            </w:pPr>
            <w:r w:rsidRPr="002645C4">
              <w:t>5</w:t>
            </w:r>
          </w:p>
        </w:tc>
        <w:tc>
          <w:tcPr>
            <w:tcW w:w="425" w:type="dxa"/>
          </w:tcPr>
          <w:p w:rsidR="00591793" w:rsidRPr="002645C4" w:rsidRDefault="002645C4" w:rsidP="002645C4">
            <w:pPr>
              <w:jc w:val="center"/>
            </w:pPr>
            <w:r w:rsidRPr="002645C4">
              <w:t>6</w:t>
            </w:r>
          </w:p>
        </w:tc>
        <w:tc>
          <w:tcPr>
            <w:tcW w:w="850" w:type="dxa"/>
          </w:tcPr>
          <w:p w:rsidR="00591793" w:rsidRPr="002645C4" w:rsidRDefault="002645C4" w:rsidP="002645C4">
            <w:pPr>
              <w:jc w:val="center"/>
            </w:pPr>
            <w:r w:rsidRPr="002645C4">
              <w:t>7</w:t>
            </w:r>
          </w:p>
        </w:tc>
        <w:tc>
          <w:tcPr>
            <w:tcW w:w="1134" w:type="dxa"/>
          </w:tcPr>
          <w:p w:rsidR="00591793" w:rsidRPr="002645C4" w:rsidRDefault="002645C4" w:rsidP="002645C4">
            <w:pPr>
              <w:jc w:val="center"/>
            </w:pPr>
            <w:r w:rsidRPr="002645C4">
              <w:t>8</w:t>
            </w:r>
          </w:p>
        </w:tc>
        <w:tc>
          <w:tcPr>
            <w:tcW w:w="851" w:type="dxa"/>
          </w:tcPr>
          <w:p w:rsidR="00591793" w:rsidRPr="002645C4" w:rsidRDefault="002645C4" w:rsidP="002645C4">
            <w:pPr>
              <w:jc w:val="center"/>
            </w:pPr>
            <w:r w:rsidRPr="002645C4">
              <w:t>9</w:t>
            </w:r>
          </w:p>
        </w:tc>
        <w:tc>
          <w:tcPr>
            <w:tcW w:w="709" w:type="dxa"/>
          </w:tcPr>
          <w:p w:rsidR="00591793" w:rsidRPr="002645C4" w:rsidRDefault="002645C4" w:rsidP="002645C4">
            <w:pPr>
              <w:jc w:val="center"/>
            </w:pPr>
            <w:r w:rsidRPr="002645C4">
              <w:t>10</w:t>
            </w:r>
          </w:p>
        </w:tc>
        <w:tc>
          <w:tcPr>
            <w:tcW w:w="708" w:type="dxa"/>
          </w:tcPr>
          <w:p w:rsidR="00591793" w:rsidRPr="002645C4" w:rsidRDefault="002645C4" w:rsidP="002645C4">
            <w:pPr>
              <w:jc w:val="center"/>
            </w:pPr>
            <w:r w:rsidRPr="002645C4">
              <w:t>11</w:t>
            </w:r>
          </w:p>
        </w:tc>
        <w:tc>
          <w:tcPr>
            <w:tcW w:w="828" w:type="dxa"/>
          </w:tcPr>
          <w:p w:rsidR="00591793" w:rsidRPr="002645C4" w:rsidRDefault="002645C4" w:rsidP="002645C4">
            <w:pPr>
              <w:jc w:val="center"/>
            </w:pPr>
            <w:r w:rsidRPr="002645C4">
              <w:t>12</w:t>
            </w:r>
          </w:p>
        </w:tc>
      </w:tr>
      <w:tr w:rsidR="00591793" w:rsidTr="002645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0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150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566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425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0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134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708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28" w:type="dxa"/>
          </w:tcPr>
          <w:p w:rsidR="00591793" w:rsidRDefault="00591793" w:rsidP="000F7312">
            <w:pPr>
              <w:jc w:val="center"/>
            </w:pPr>
          </w:p>
        </w:tc>
      </w:tr>
      <w:tr w:rsidR="00591793" w:rsidTr="002645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0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150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566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425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0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134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708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28" w:type="dxa"/>
          </w:tcPr>
          <w:p w:rsidR="00591793" w:rsidRDefault="00591793" w:rsidP="000F7312">
            <w:pPr>
              <w:jc w:val="center"/>
            </w:pPr>
          </w:p>
        </w:tc>
      </w:tr>
      <w:tr w:rsidR="00591793" w:rsidTr="002645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0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150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566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425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0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134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708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28" w:type="dxa"/>
          </w:tcPr>
          <w:p w:rsidR="00591793" w:rsidRDefault="00591793" w:rsidP="000F7312">
            <w:pPr>
              <w:jc w:val="center"/>
            </w:pPr>
          </w:p>
        </w:tc>
      </w:tr>
      <w:tr w:rsidR="00591793" w:rsidTr="002645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0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150" w:type="dxa"/>
          </w:tcPr>
          <w:p w:rsidR="00591793" w:rsidRDefault="00591793" w:rsidP="00BF13F3">
            <w:r>
              <w:t>Итого</w:t>
            </w:r>
            <w:r w:rsidR="00575970">
              <w:t>:</w:t>
            </w:r>
            <w:r>
              <w:t xml:space="preserve"> </w:t>
            </w:r>
          </w:p>
        </w:tc>
        <w:tc>
          <w:tcPr>
            <w:tcW w:w="709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566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425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0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1134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51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709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708" w:type="dxa"/>
          </w:tcPr>
          <w:p w:rsidR="00591793" w:rsidRDefault="00591793" w:rsidP="000F7312">
            <w:pPr>
              <w:jc w:val="center"/>
            </w:pPr>
          </w:p>
        </w:tc>
        <w:tc>
          <w:tcPr>
            <w:tcW w:w="828" w:type="dxa"/>
          </w:tcPr>
          <w:p w:rsidR="00591793" w:rsidRDefault="00591793" w:rsidP="000F7312">
            <w:pPr>
              <w:jc w:val="center"/>
            </w:pPr>
          </w:p>
        </w:tc>
      </w:tr>
    </w:tbl>
    <w:p w:rsidR="00591793" w:rsidRDefault="00591793" w:rsidP="00591793">
      <w:pPr>
        <w:pStyle w:val="2"/>
        <w:jc w:val="both"/>
      </w:pPr>
    </w:p>
    <w:p w:rsidR="00591793" w:rsidRDefault="00591793" w:rsidP="00591793"/>
    <w:p w:rsidR="00591793" w:rsidRDefault="00591793" w:rsidP="00591793"/>
    <w:p w:rsidR="00591793" w:rsidRPr="00BA21D2" w:rsidRDefault="00591793" w:rsidP="00BA21D2">
      <w:pPr>
        <w:pStyle w:val="2"/>
        <w:ind w:firstLine="0"/>
        <w:jc w:val="both"/>
        <w:rPr>
          <w:bCs/>
          <w:sz w:val="24"/>
          <w:szCs w:val="24"/>
        </w:rPr>
      </w:pPr>
      <w:r w:rsidRPr="00BA21D2">
        <w:rPr>
          <w:bCs/>
          <w:sz w:val="24"/>
          <w:szCs w:val="24"/>
        </w:rPr>
        <w:t>Председатель избирательной комиссии</w:t>
      </w:r>
    </w:p>
    <w:p w:rsidR="002645C4" w:rsidRPr="00D35FE1" w:rsidRDefault="00591793" w:rsidP="002645C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</w:t>
      </w:r>
      <w:r w:rsidR="002645C4">
        <w:rPr>
          <w:sz w:val="24"/>
          <w:szCs w:val="24"/>
        </w:rPr>
        <w:t xml:space="preserve">образования                                   </w:t>
      </w:r>
      <w:r w:rsidR="002645C4" w:rsidRPr="00D35FE1">
        <w:rPr>
          <w:sz w:val="24"/>
          <w:szCs w:val="24"/>
        </w:rPr>
        <w:t>__________________________</w:t>
      </w:r>
    </w:p>
    <w:p w:rsidR="002645C4" w:rsidRPr="00D35FE1" w:rsidRDefault="002645C4" w:rsidP="002645C4">
      <w:pPr>
        <w:pStyle w:val="a3"/>
      </w:pPr>
      <w:r w:rsidRPr="00D35FE1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D35FE1">
        <w:t>(инициалы, фамилия, подпись, дата)</w:t>
      </w:r>
    </w:p>
    <w:p w:rsidR="00591793" w:rsidRDefault="00591793" w:rsidP="002645C4">
      <w:pPr>
        <w:rPr>
          <w:b/>
          <w:bCs/>
        </w:rPr>
      </w:pPr>
    </w:p>
    <w:bookmarkEnd w:id="0"/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pStyle w:val="af2"/>
        <w:rPr>
          <w:rFonts w:ascii="Times New Roman" w:hAnsi="Times New Roman" w:cs="Times New Roman"/>
        </w:rPr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CC472B" w:rsidRDefault="00CC472B" w:rsidP="00BA21D2"/>
    <w:p w:rsidR="0042346A" w:rsidRDefault="0042346A" w:rsidP="00BA21D2"/>
    <w:p w:rsidR="00591793" w:rsidRPr="00D3434F" w:rsidRDefault="00591793" w:rsidP="00591793">
      <w:pPr>
        <w:pStyle w:val="af2"/>
        <w:ind w:left="2880" w:firstLine="720"/>
        <w:rPr>
          <w:rFonts w:ascii="Times New Roman" w:hAnsi="Times New Roman" w:cs="Times New Roman"/>
        </w:rPr>
      </w:pPr>
      <w:r w:rsidRPr="00D3434F">
        <w:rPr>
          <w:rFonts w:ascii="Times New Roman" w:hAnsi="Times New Roman" w:cs="Times New Roman"/>
        </w:rPr>
        <w:lastRenderedPageBreak/>
        <w:t xml:space="preserve">   Приложение </w:t>
      </w:r>
      <w:r w:rsidR="00CB3165">
        <w:rPr>
          <w:rFonts w:ascii="Times New Roman" w:hAnsi="Times New Roman" w:cs="Times New Roman"/>
        </w:rPr>
        <w:t>4</w:t>
      </w:r>
    </w:p>
    <w:p w:rsidR="00BF13F3" w:rsidRPr="00575970" w:rsidRDefault="00BF13F3" w:rsidP="00BF13F3">
      <w:pPr>
        <w:jc w:val="right"/>
      </w:pPr>
      <w:r w:rsidRPr="00575970">
        <w:t xml:space="preserve">к Методическим рекомендациям о порядке и формах </w:t>
      </w:r>
    </w:p>
    <w:p w:rsidR="00BF13F3" w:rsidRPr="00575970" w:rsidRDefault="00BF13F3" w:rsidP="00BF13F3">
      <w:pPr>
        <w:jc w:val="right"/>
      </w:pPr>
      <w:r w:rsidRPr="00575970">
        <w:t xml:space="preserve">учета и отчетности о поступлении средств  избирательных </w:t>
      </w:r>
    </w:p>
    <w:p w:rsidR="00BF13F3" w:rsidRPr="00575970" w:rsidRDefault="00BF13F3" w:rsidP="00BF13F3">
      <w:pPr>
        <w:jc w:val="right"/>
      </w:pPr>
      <w:r w:rsidRPr="00575970">
        <w:t xml:space="preserve">фондов и расходовании этих средств, в том числе по каждой </w:t>
      </w:r>
    </w:p>
    <w:p w:rsidR="00BF13F3" w:rsidRPr="00575970" w:rsidRDefault="00BF13F3" w:rsidP="00BF13F3">
      <w:pPr>
        <w:jc w:val="right"/>
      </w:pPr>
      <w:r w:rsidRPr="00575970">
        <w:t>операции при проведении выборов депутатов представительного</w:t>
      </w:r>
    </w:p>
    <w:p w:rsidR="00BF13F3" w:rsidRPr="00575970" w:rsidRDefault="00BF13F3" w:rsidP="00BF13F3">
      <w:pPr>
        <w:jc w:val="right"/>
      </w:pPr>
      <w:r w:rsidRPr="00575970">
        <w:t xml:space="preserve"> органа муниципального образования в Пензенской области</w:t>
      </w:r>
    </w:p>
    <w:p w:rsidR="00BF13F3" w:rsidRPr="00C82DD3" w:rsidRDefault="00BF13F3" w:rsidP="00BF13F3">
      <w:pPr>
        <w:jc w:val="right"/>
        <w:rPr>
          <w:rStyle w:val="ad"/>
          <w:bCs/>
          <w:color w:val="auto"/>
          <w:sz w:val="24"/>
          <w:szCs w:val="24"/>
        </w:rPr>
      </w:pPr>
    </w:p>
    <w:p w:rsidR="00591793" w:rsidRDefault="00591793" w:rsidP="00591793">
      <w:pPr>
        <w:jc w:val="right"/>
        <w:rPr>
          <w:rStyle w:val="ad"/>
          <w:b w:val="0"/>
        </w:rPr>
      </w:pPr>
    </w:p>
    <w:p w:rsidR="00591793" w:rsidRDefault="00591793" w:rsidP="00591793">
      <w:pPr>
        <w:pStyle w:val="af7"/>
        <w:jc w:val="right"/>
        <w:rPr>
          <w:rFonts w:ascii="Times New Roman" w:hAnsi="Times New Roman" w:cs="Times New Roman"/>
          <w:sz w:val="18"/>
          <w:szCs w:val="18"/>
        </w:rPr>
      </w:pPr>
    </w:p>
    <w:p w:rsidR="00591793" w:rsidRDefault="00591793" w:rsidP="00591793">
      <w:pPr>
        <w:pStyle w:val="1"/>
      </w:pPr>
    </w:p>
    <w:p w:rsidR="00591793" w:rsidRPr="00BA21D2" w:rsidRDefault="00591793" w:rsidP="00591793">
      <w:pPr>
        <w:pStyle w:val="1"/>
        <w:rPr>
          <w:sz w:val="28"/>
          <w:szCs w:val="28"/>
        </w:rPr>
      </w:pPr>
      <w:r w:rsidRPr="00BA21D2">
        <w:rPr>
          <w:sz w:val="28"/>
          <w:szCs w:val="28"/>
        </w:rPr>
        <w:t>Подтверждение</w:t>
      </w:r>
    </w:p>
    <w:p w:rsidR="00591793" w:rsidRPr="00BA21D2" w:rsidRDefault="00591793" w:rsidP="00591793">
      <w:pPr>
        <w:jc w:val="center"/>
        <w:rPr>
          <w:b/>
          <w:bCs/>
          <w:sz w:val="28"/>
          <w:szCs w:val="28"/>
        </w:rPr>
      </w:pPr>
      <w:r w:rsidRPr="00BA21D2">
        <w:rPr>
          <w:b/>
          <w:bCs/>
          <w:sz w:val="28"/>
          <w:szCs w:val="28"/>
        </w:rPr>
        <w:t>согласия кандидата, уполномоченного предс</w:t>
      </w:r>
      <w:r w:rsidR="00CC472B">
        <w:rPr>
          <w:b/>
          <w:bCs/>
          <w:sz w:val="28"/>
          <w:szCs w:val="28"/>
        </w:rPr>
        <w:t xml:space="preserve">тавителя по финансовым вопросам, </w:t>
      </w:r>
      <w:r w:rsidR="00CC472B" w:rsidRPr="00575970">
        <w:rPr>
          <w:b/>
          <w:bCs/>
          <w:sz w:val="28"/>
          <w:szCs w:val="28"/>
        </w:rPr>
        <w:t>уполномоченного представителя избирательного объединения по финансовым вопросам</w:t>
      </w:r>
    </w:p>
    <w:p w:rsidR="00591793" w:rsidRDefault="00591793" w:rsidP="00591793">
      <w:pPr>
        <w:rPr>
          <w:sz w:val="28"/>
          <w:szCs w:val="28"/>
        </w:rPr>
      </w:pPr>
    </w:p>
    <w:p w:rsidR="00591793" w:rsidRDefault="00591793" w:rsidP="00591793">
      <w:pPr>
        <w:rPr>
          <w:sz w:val="28"/>
          <w:szCs w:val="28"/>
        </w:rPr>
      </w:pPr>
    </w:p>
    <w:p w:rsidR="00591793" w:rsidRPr="00575970" w:rsidRDefault="00591793" w:rsidP="00CC472B">
      <w:pPr>
        <w:pStyle w:val="21"/>
        <w:jc w:val="both"/>
        <w:rPr>
          <w:b w:val="0"/>
          <w:szCs w:val="28"/>
        </w:rPr>
      </w:pPr>
      <w:r w:rsidRPr="00575970">
        <w:rPr>
          <w:b w:val="0"/>
          <w:szCs w:val="28"/>
        </w:rPr>
        <w:t>Кандидат</w:t>
      </w:r>
      <w:r w:rsidR="00CC472B" w:rsidRPr="00575970">
        <w:rPr>
          <w:b w:val="0"/>
          <w:szCs w:val="28"/>
        </w:rPr>
        <w:t xml:space="preserve">, </w:t>
      </w:r>
      <w:r w:rsidRPr="00575970">
        <w:rPr>
          <w:b w:val="0"/>
          <w:szCs w:val="28"/>
        </w:rPr>
        <w:t>уполномоченный представитель по финансовым вопросам кандидата</w:t>
      </w:r>
      <w:r w:rsidR="00CC472B" w:rsidRPr="00575970">
        <w:rPr>
          <w:b w:val="0"/>
          <w:szCs w:val="28"/>
        </w:rPr>
        <w:t xml:space="preserve">, уполномоченный представитель избирательного объединения по финансовым вопросам </w:t>
      </w:r>
      <w:r w:rsidRPr="00575970">
        <w:rPr>
          <w:b w:val="0"/>
          <w:szCs w:val="28"/>
        </w:rPr>
        <w:t>______________________________________________</w:t>
      </w:r>
    </w:p>
    <w:p w:rsidR="00591793" w:rsidRPr="00575970" w:rsidRDefault="00CC472B" w:rsidP="00591793">
      <w:pPr>
        <w:jc w:val="center"/>
      </w:pPr>
      <w:r w:rsidRPr="00575970">
        <w:t xml:space="preserve">                                                         </w:t>
      </w:r>
      <w:r w:rsidR="00591793" w:rsidRPr="00575970">
        <w:t xml:space="preserve">(Ф.И.О. кандидата, </w:t>
      </w:r>
      <w:r w:rsidRPr="00575970">
        <w:t>(наименование избирательного объединения,</w:t>
      </w:r>
    </w:p>
    <w:p w:rsidR="00591793" w:rsidRPr="00575970" w:rsidRDefault="00591793" w:rsidP="00CC472B">
      <w:pPr>
        <w:rPr>
          <w:sz w:val="28"/>
          <w:szCs w:val="28"/>
        </w:rPr>
      </w:pPr>
      <w:r w:rsidRPr="00575970">
        <w:rPr>
          <w:sz w:val="28"/>
          <w:szCs w:val="28"/>
        </w:rPr>
        <w:t>_____________________________________________________________</w:t>
      </w:r>
      <w:r w:rsidR="00CC472B" w:rsidRPr="00575970">
        <w:rPr>
          <w:sz w:val="28"/>
          <w:szCs w:val="28"/>
        </w:rPr>
        <w:t>_____</w:t>
      </w:r>
    </w:p>
    <w:p w:rsidR="00591793" w:rsidRPr="00575970" w:rsidRDefault="00591793" w:rsidP="00591793">
      <w:pPr>
        <w:jc w:val="center"/>
      </w:pPr>
      <w:r w:rsidRPr="00575970">
        <w:t>уполномоченного представителя по финансовым вопросам, реквизиты специального избирательного счета)</w:t>
      </w:r>
      <w:r w:rsidR="00CC472B" w:rsidRPr="00575970">
        <w:t>)</w:t>
      </w:r>
    </w:p>
    <w:p w:rsidR="00591793" w:rsidRPr="00575970" w:rsidRDefault="00591793" w:rsidP="00591793">
      <w:pPr>
        <w:rPr>
          <w:sz w:val="28"/>
          <w:szCs w:val="28"/>
        </w:rPr>
      </w:pPr>
      <w:r w:rsidRPr="00575970">
        <w:rPr>
          <w:sz w:val="28"/>
          <w:szCs w:val="28"/>
        </w:rPr>
        <w:t>даю согласие ______________________________________________________</w:t>
      </w:r>
    </w:p>
    <w:p w:rsidR="00591793" w:rsidRPr="00575970" w:rsidRDefault="00591793" w:rsidP="00591793">
      <w:pPr>
        <w:jc w:val="center"/>
      </w:pPr>
      <w:r w:rsidRPr="00575970">
        <w:t>(Ф.И.О. гражданина, наименование организации)</w:t>
      </w:r>
    </w:p>
    <w:p w:rsidR="00591793" w:rsidRPr="00575970" w:rsidRDefault="00591793" w:rsidP="00BA21D2">
      <w:pPr>
        <w:pStyle w:val="a9"/>
        <w:jc w:val="left"/>
        <w:rPr>
          <w:b w:val="0"/>
          <w:sz w:val="28"/>
          <w:szCs w:val="28"/>
        </w:rPr>
      </w:pPr>
      <w:r w:rsidRPr="00575970">
        <w:rPr>
          <w:b w:val="0"/>
          <w:sz w:val="28"/>
          <w:szCs w:val="28"/>
        </w:rPr>
        <w:t>на выполнение работ (реализацию товаров, оказание услуг) согласно договору от «___»___________ 20___ года № ___ и их оплату за счет средств избирательного фонда.</w:t>
      </w:r>
    </w:p>
    <w:p w:rsidR="00591793" w:rsidRPr="00575970" w:rsidRDefault="00591793" w:rsidP="00591793">
      <w:pPr>
        <w:rPr>
          <w:sz w:val="28"/>
          <w:szCs w:val="28"/>
        </w:rPr>
      </w:pPr>
    </w:p>
    <w:p w:rsidR="00591793" w:rsidRPr="00575970" w:rsidRDefault="00591793" w:rsidP="00591793">
      <w:pPr>
        <w:rPr>
          <w:sz w:val="28"/>
          <w:szCs w:val="28"/>
        </w:rPr>
      </w:pPr>
    </w:p>
    <w:p w:rsidR="00591793" w:rsidRPr="00575970" w:rsidRDefault="00591793" w:rsidP="00591793">
      <w:pPr>
        <w:rPr>
          <w:sz w:val="28"/>
          <w:szCs w:val="28"/>
        </w:rPr>
      </w:pPr>
      <w:r w:rsidRPr="00575970">
        <w:rPr>
          <w:sz w:val="28"/>
          <w:szCs w:val="28"/>
        </w:rPr>
        <w:t>Кандидат</w:t>
      </w:r>
    </w:p>
    <w:p w:rsidR="00591793" w:rsidRPr="00575970" w:rsidRDefault="00591793" w:rsidP="00591793">
      <w:pPr>
        <w:rPr>
          <w:sz w:val="28"/>
          <w:szCs w:val="28"/>
        </w:rPr>
      </w:pPr>
      <w:r w:rsidRPr="00575970">
        <w:rPr>
          <w:sz w:val="28"/>
          <w:szCs w:val="28"/>
        </w:rPr>
        <w:t xml:space="preserve">(уполномоченный представитель                                </w:t>
      </w:r>
    </w:p>
    <w:p w:rsidR="00CC472B" w:rsidRPr="00575970" w:rsidRDefault="00591793" w:rsidP="00591793">
      <w:pPr>
        <w:rPr>
          <w:sz w:val="28"/>
          <w:szCs w:val="28"/>
        </w:rPr>
      </w:pPr>
      <w:r w:rsidRPr="00575970">
        <w:rPr>
          <w:sz w:val="28"/>
          <w:szCs w:val="28"/>
        </w:rPr>
        <w:t>по финансовым вопросам</w:t>
      </w:r>
      <w:r w:rsidR="00CC472B" w:rsidRPr="00575970">
        <w:rPr>
          <w:sz w:val="28"/>
          <w:szCs w:val="28"/>
        </w:rPr>
        <w:t xml:space="preserve">, </w:t>
      </w:r>
    </w:p>
    <w:p w:rsidR="00CC472B" w:rsidRPr="00575970" w:rsidRDefault="00CC472B" w:rsidP="00591793">
      <w:pPr>
        <w:rPr>
          <w:sz w:val="28"/>
          <w:szCs w:val="28"/>
        </w:rPr>
      </w:pPr>
      <w:r w:rsidRPr="00575970">
        <w:rPr>
          <w:sz w:val="28"/>
          <w:szCs w:val="28"/>
        </w:rPr>
        <w:t xml:space="preserve">уполномоченный представитель </w:t>
      </w:r>
    </w:p>
    <w:p w:rsidR="00CC472B" w:rsidRPr="00575970" w:rsidRDefault="00CC472B" w:rsidP="00591793">
      <w:pPr>
        <w:rPr>
          <w:sz w:val="28"/>
          <w:szCs w:val="28"/>
        </w:rPr>
      </w:pPr>
      <w:r w:rsidRPr="00575970">
        <w:rPr>
          <w:sz w:val="28"/>
          <w:szCs w:val="28"/>
        </w:rPr>
        <w:t xml:space="preserve">избирательного объединения </w:t>
      </w:r>
    </w:p>
    <w:p w:rsidR="00CC472B" w:rsidRDefault="00CC472B" w:rsidP="00591793">
      <w:pPr>
        <w:rPr>
          <w:sz w:val="28"/>
          <w:szCs w:val="28"/>
        </w:rPr>
      </w:pPr>
      <w:r w:rsidRPr="00575970">
        <w:rPr>
          <w:sz w:val="28"/>
          <w:szCs w:val="28"/>
        </w:rPr>
        <w:t>по финансовым вопросам</w:t>
      </w:r>
      <w:r w:rsidR="00591793" w:rsidRPr="00575970">
        <w:rPr>
          <w:sz w:val="28"/>
          <w:szCs w:val="28"/>
        </w:rPr>
        <w:t xml:space="preserve">) </w:t>
      </w:r>
      <w:r w:rsidRPr="00575970">
        <w:rPr>
          <w:sz w:val="28"/>
          <w:szCs w:val="28"/>
        </w:rPr>
        <w:t xml:space="preserve">                              </w:t>
      </w:r>
      <w:r w:rsidR="00591793" w:rsidRPr="00575970">
        <w:rPr>
          <w:sz w:val="28"/>
          <w:szCs w:val="28"/>
        </w:rPr>
        <w:t xml:space="preserve"> </w:t>
      </w:r>
      <w:r w:rsidRPr="00575970">
        <w:rPr>
          <w:sz w:val="28"/>
          <w:szCs w:val="28"/>
        </w:rPr>
        <w:t>____________________</w:t>
      </w:r>
    </w:p>
    <w:p w:rsidR="00591793" w:rsidRDefault="00591793" w:rsidP="00591793">
      <w:r>
        <w:rPr>
          <w:sz w:val="28"/>
          <w:szCs w:val="28"/>
        </w:rPr>
        <w:t xml:space="preserve">                                       </w:t>
      </w:r>
      <w:r w:rsidR="00CC472B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</w:t>
      </w:r>
      <w:r>
        <w:t>(инициалы, фамилия, подпись, дата)</w:t>
      </w: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B25077" w:rsidRDefault="00B25077" w:rsidP="00B25077"/>
    <w:p w:rsidR="00CB3165" w:rsidRDefault="00CB3165" w:rsidP="00B25077"/>
    <w:p w:rsidR="00D3434F" w:rsidRDefault="00D3434F" w:rsidP="00B25077"/>
    <w:p w:rsidR="00591793" w:rsidRDefault="00591793" w:rsidP="00591793">
      <w:pPr>
        <w:pStyle w:val="af2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Приложение </w:t>
      </w:r>
      <w:r w:rsidR="00CB3165">
        <w:rPr>
          <w:rFonts w:ascii="Times New Roman" w:hAnsi="Times New Roman" w:cs="Times New Roman"/>
        </w:rPr>
        <w:t>5</w:t>
      </w:r>
    </w:p>
    <w:p w:rsidR="00BF13F3" w:rsidRPr="00802F24" w:rsidRDefault="00BF13F3" w:rsidP="00BF13F3">
      <w:pPr>
        <w:jc w:val="right"/>
      </w:pPr>
      <w:r w:rsidRPr="00802F24">
        <w:t xml:space="preserve">к Методическим рекомендациям о порядке и формах </w:t>
      </w:r>
    </w:p>
    <w:p w:rsidR="00BF13F3" w:rsidRPr="00802F24" w:rsidRDefault="00BF13F3" w:rsidP="00BF13F3">
      <w:pPr>
        <w:jc w:val="right"/>
      </w:pPr>
      <w:r w:rsidRPr="00802F24">
        <w:t xml:space="preserve">учета и отчетности о поступлении средств  избирательных </w:t>
      </w:r>
    </w:p>
    <w:p w:rsidR="00BF13F3" w:rsidRPr="00802F24" w:rsidRDefault="00BF13F3" w:rsidP="00BF13F3">
      <w:pPr>
        <w:jc w:val="right"/>
      </w:pPr>
      <w:r w:rsidRPr="00802F24">
        <w:t xml:space="preserve">фондов и расходовании этих средств, в том числе по каждой </w:t>
      </w:r>
    </w:p>
    <w:p w:rsidR="00BF13F3" w:rsidRPr="00802F24" w:rsidRDefault="00BF13F3" w:rsidP="00BF13F3">
      <w:pPr>
        <w:jc w:val="right"/>
      </w:pPr>
      <w:r w:rsidRPr="00802F24">
        <w:t>операции при проведении выборов депутатов представительного</w:t>
      </w:r>
    </w:p>
    <w:p w:rsidR="00BF13F3" w:rsidRPr="00802F24" w:rsidRDefault="00BF13F3" w:rsidP="00BF13F3">
      <w:pPr>
        <w:jc w:val="right"/>
      </w:pPr>
      <w:r w:rsidRPr="00802F24">
        <w:t xml:space="preserve"> органа муниципального образования в Пензенской области</w:t>
      </w:r>
    </w:p>
    <w:p w:rsidR="00591793" w:rsidRDefault="00591793" w:rsidP="00591793">
      <w:pPr>
        <w:jc w:val="right"/>
        <w:rPr>
          <w:rStyle w:val="ad"/>
          <w:b w:val="0"/>
        </w:rPr>
      </w:pPr>
    </w:p>
    <w:p w:rsidR="00591793" w:rsidRDefault="00591793" w:rsidP="00591793">
      <w:pPr>
        <w:jc w:val="right"/>
        <w:rPr>
          <w:rStyle w:val="ad"/>
          <w:b w:val="0"/>
        </w:rPr>
      </w:pPr>
    </w:p>
    <w:p w:rsidR="00591793" w:rsidRDefault="00591793" w:rsidP="00591793">
      <w:pPr>
        <w:jc w:val="right"/>
        <w:rPr>
          <w:rStyle w:val="ad"/>
          <w:b w:val="0"/>
        </w:rPr>
      </w:pPr>
    </w:p>
    <w:p w:rsidR="00591793" w:rsidRDefault="00591793" w:rsidP="00591793">
      <w:pPr>
        <w:jc w:val="center"/>
        <w:rPr>
          <w:b/>
          <w:bCs/>
          <w:sz w:val="32"/>
          <w:szCs w:val="32"/>
        </w:rPr>
      </w:pPr>
    </w:p>
    <w:p w:rsidR="00591793" w:rsidRPr="00802F24" w:rsidRDefault="00591793" w:rsidP="00B25077">
      <w:pPr>
        <w:pStyle w:val="23"/>
        <w:spacing w:line="276" w:lineRule="auto"/>
        <w:jc w:val="center"/>
        <w:rPr>
          <w:b/>
          <w:bCs/>
          <w:sz w:val="28"/>
          <w:szCs w:val="28"/>
        </w:rPr>
      </w:pPr>
      <w:r w:rsidRPr="007314C0">
        <w:rPr>
          <w:b/>
          <w:bCs/>
          <w:sz w:val="28"/>
          <w:szCs w:val="28"/>
        </w:rPr>
        <w:t xml:space="preserve">Сведения о поступлении и расходовании средств избирательных фондов </w:t>
      </w:r>
      <w:r w:rsidR="00B25077">
        <w:rPr>
          <w:b/>
          <w:bCs/>
          <w:sz w:val="28"/>
          <w:szCs w:val="28"/>
        </w:rPr>
        <w:t xml:space="preserve">кандидатов, </w:t>
      </w:r>
      <w:r w:rsidR="00B25077" w:rsidRPr="00802F24">
        <w:rPr>
          <w:b/>
          <w:bCs/>
          <w:sz w:val="28"/>
          <w:szCs w:val="28"/>
        </w:rPr>
        <w:t>избирательных объединений</w:t>
      </w:r>
    </w:p>
    <w:p w:rsidR="007314C0" w:rsidRPr="00802F24" w:rsidRDefault="00591793" w:rsidP="007314C0">
      <w:pPr>
        <w:jc w:val="center"/>
        <w:rPr>
          <w:sz w:val="24"/>
          <w:szCs w:val="24"/>
        </w:rPr>
      </w:pPr>
      <w:r w:rsidRPr="00802F24">
        <w:rPr>
          <w:sz w:val="24"/>
          <w:szCs w:val="24"/>
        </w:rPr>
        <w:t xml:space="preserve">(на основании данных </w:t>
      </w:r>
      <w:r w:rsidR="007314C0" w:rsidRPr="00802F24">
        <w:rPr>
          <w:sz w:val="24"/>
          <w:szCs w:val="24"/>
        </w:rPr>
        <w:t>филиала публичного акционерного</w:t>
      </w:r>
    </w:p>
    <w:p w:rsidR="00591793" w:rsidRDefault="007314C0" w:rsidP="007314C0">
      <w:pPr>
        <w:jc w:val="center"/>
        <w:rPr>
          <w:sz w:val="24"/>
          <w:szCs w:val="24"/>
        </w:rPr>
      </w:pPr>
      <w:r w:rsidRPr="00802F24">
        <w:rPr>
          <w:sz w:val="24"/>
          <w:szCs w:val="24"/>
        </w:rPr>
        <w:t xml:space="preserve">общества </w:t>
      </w:r>
      <w:r w:rsidR="00802F24" w:rsidRPr="00802F24">
        <w:rPr>
          <w:sz w:val="24"/>
          <w:szCs w:val="24"/>
        </w:rPr>
        <w:t>«</w:t>
      </w:r>
      <w:r w:rsidRPr="00802F24">
        <w:rPr>
          <w:sz w:val="24"/>
          <w:szCs w:val="24"/>
        </w:rPr>
        <w:t>Сбербанк России</w:t>
      </w:r>
      <w:r w:rsidR="00802F24" w:rsidRPr="00802F24">
        <w:rPr>
          <w:sz w:val="24"/>
          <w:szCs w:val="24"/>
        </w:rPr>
        <w:t>»</w:t>
      </w:r>
      <w:r w:rsidR="00591793" w:rsidRPr="00802F24">
        <w:rPr>
          <w:sz w:val="24"/>
          <w:szCs w:val="24"/>
        </w:rPr>
        <w:t>)*</w:t>
      </w:r>
    </w:p>
    <w:p w:rsidR="00591793" w:rsidRDefault="00591793" w:rsidP="007F252D">
      <w:pPr>
        <w:rPr>
          <w:sz w:val="28"/>
          <w:szCs w:val="28"/>
        </w:rPr>
      </w:pPr>
    </w:p>
    <w:p w:rsidR="00591793" w:rsidRDefault="00591793" w:rsidP="00591793">
      <w:pPr>
        <w:jc w:val="center"/>
        <w:rPr>
          <w:sz w:val="28"/>
          <w:szCs w:val="28"/>
        </w:rPr>
      </w:pPr>
    </w:p>
    <w:p w:rsidR="00591793" w:rsidRDefault="00591793" w:rsidP="0059179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91793" w:rsidRDefault="00591793" w:rsidP="00591793">
      <w:pPr>
        <w:jc w:val="center"/>
      </w:pPr>
      <w:r>
        <w:t>(наим</w:t>
      </w:r>
      <w:r w:rsidR="00BF13F3">
        <w:t>енование избирательной кампании)</w:t>
      </w:r>
    </w:p>
    <w:p w:rsidR="00591793" w:rsidRDefault="00591793" w:rsidP="00591793">
      <w:pPr>
        <w:jc w:val="center"/>
      </w:pPr>
    </w:p>
    <w:p w:rsidR="00591793" w:rsidRDefault="00591793" w:rsidP="0059179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91793" w:rsidRDefault="00591793" w:rsidP="00591793">
      <w:pPr>
        <w:jc w:val="center"/>
      </w:pPr>
    </w:p>
    <w:p w:rsidR="00591793" w:rsidRDefault="00591793" w:rsidP="00591793">
      <w:pPr>
        <w:jc w:val="center"/>
      </w:pPr>
    </w:p>
    <w:p w:rsidR="00591793" w:rsidRDefault="00591793" w:rsidP="00591793">
      <w:pPr>
        <w:jc w:val="right"/>
        <w:rPr>
          <w:sz w:val="28"/>
          <w:szCs w:val="28"/>
        </w:rPr>
      </w:pPr>
      <w:r>
        <w:rPr>
          <w:sz w:val="28"/>
          <w:szCs w:val="28"/>
        </w:rPr>
        <w:t>По</w:t>
      </w:r>
      <w:r w:rsidR="007314C0">
        <w:rPr>
          <w:sz w:val="28"/>
          <w:szCs w:val="28"/>
        </w:rPr>
        <w:t xml:space="preserve"> состоянию на «__»__________ 20</w:t>
      </w:r>
      <w:r>
        <w:rPr>
          <w:sz w:val="28"/>
          <w:szCs w:val="28"/>
        </w:rPr>
        <w:t>__ г.</w:t>
      </w:r>
    </w:p>
    <w:p w:rsidR="00591793" w:rsidRDefault="00591793" w:rsidP="00591793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675"/>
        <w:gridCol w:w="3153"/>
        <w:gridCol w:w="1914"/>
        <w:gridCol w:w="1914"/>
        <w:gridCol w:w="1914"/>
      </w:tblGrid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53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  <w:r w:rsidRPr="00802F24">
              <w:rPr>
                <w:sz w:val="24"/>
                <w:szCs w:val="24"/>
              </w:rPr>
              <w:t>кандидата</w:t>
            </w:r>
            <w:r w:rsidR="00BF13F3" w:rsidRPr="00802F24">
              <w:rPr>
                <w:sz w:val="24"/>
                <w:szCs w:val="24"/>
              </w:rPr>
              <w:t xml:space="preserve"> и номер избирательного округа</w:t>
            </w:r>
            <w:r w:rsidR="007F252D" w:rsidRPr="00802F24">
              <w:rPr>
                <w:sz w:val="24"/>
                <w:szCs w:val="24"/>
              </w:rPr>
              <w:t xml:space="preserve"> </w:t>
            </w:r>
            <w:r w:rsidR="00BF13F3" w:rsidRPr="00802F24">
              <w:rPr>
                <w:sz w:val="24"/>
                <w:szCs w:val="24"/>
              </w:rPr>
              <w:t xml:space="preserve">(наименование избирательного </w:t>
            </w:r>
            <w:r w:rsidR="007F252D" w:rsidRPr="00802F24">
              <w:rPr>
                <w:sz w:val="24"/>
                <w:szCs w:val="24"/>
              </w:rPr>
              <w:t>объединения)</w:t>
            </w: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Поступило средств, всего (руб.)</w:t>
            </w: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Израсходовано средств, всего (руб.)</w:t>
            </w: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средств, всего (руб.)</w:t>
            </w: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</w:tr>
      <w:tr w:rsidR="00591793" w:rsidTr="000F731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591793" w:rsidRDefault="00591793" w:rsidP="000F73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591793" w:rsidRDefault="00591793" w:rsidP="000F731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91793" w:rsidRDefault="00591793" w:rsidP="00591793">
      <w:pPr>
        <w:jc w:val="center"/>
        <w:rPr>
          <w:sz w:val="24"/>
          <w:szCs w:val="24"/>
        </w:rPr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jc w:val="right"/>
      </w:pPr>
    </w:p>
    <w:p w:rsidR="00591793" w:rsidRDefault="00591793" w:rsidP="00591793">
      <w:pPr>
        <w:rPr>
          <w:sz w:val="28"/>
          <w:szCs w:val="28"/>
        </w:rPr>
      </w:pPr>
      <w:r>
        <w:rPr>
          <w:sz w:val="28"/>
          <w:szCs w:val="28"/>
        </w:rPr>
        <w:t>Председатель избирательной комиссии</w:t>
      </w:r>
    </w:p>
    <w:p w:rsidR="00591793" w:rsidRDefault="00591793" w:rsidP="00591793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91793" w:rsidRDefault="00591793" w:rsidP="00591793">
      <w:pPr>
        <w:rPr>
          <w:sz w:val="28"/>
          <w:szCs w:val="28"/>
        </w:rPr>
      </w:pPr>
    </w:p>
    <w:p w:rsidR="00591793" w:rsidRDefault="00591793" w:rsidP="00591793">
      <w:pPr>
        <w:rPr>
          <w:sz w:val="28"/>
          <w:szCs w:val="28"/>
        </w:rPr>
      </w:pPr>
    </w:p>
    <w:p w:rsidR="00591793" w:rsidRDefault="00591793" w:rsidP="0059179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91793" w:rsidRDefault="00591793" w:rsidP="007F252D">
      <w:pPr>
        <w:pStyle w:val="23"/>
        <w:spacing w:line="240" w:lineRule="auto"/>
      </w:pPr>
      <w:r>
        <w:t>* Не реже чем один раз в две недели до дня голосования направляются для опубликования в средства массовой информации.</w:t>
      </w:r>
    </w:p>
    <w:p w:rsidR="00591793" w:rsidRDefault="00591793" w:rsidP="00591793">
      <w:pPr>
        <w:jc w:val="right"/>
      </w:pPr>
    </w:p>
    <w:p w:rsidR="00591793" w:rsidRDefault="00591793" w:rsidP="007314C0"/>
    <w:p w:rsidR="007314C0" w:rsidRDefault="007314C0" w:rsidP="007314C0"/>
    <w:p w:rsidR="007F252D" w:rsidRDefault="007F252D" w:rsidP="007314C0"/>
    <w:p w:rsidR="007F252D" w:rsidRDefault="007F252D" w:rsidP="007314C0"/>
    <w:p w:rsidR="007F252D" w:rsidRDefault="007F252D" w:rsidP="007314C0"/>
    <w:p w:rsidR="007F252D" w:rsidRDefault="007F252D" w:rsidP="007314C0"/>
    <w:p w:rsidR="007F252D" w:rsidRDefault="007F252D" w:rsidP="007314C0"/>
    <w:p w:rsidR="00802F24" w:rsidRDefault="00802F24" w:rsidP="00605146">
      <w:pPr>
        <w:pStyle w:val="af2"/>
        <w:jc w:val="left"/>
        <w:rPr>
          <w:rFonts w:ascii="Times New Roman" w:hAnsi="Times New Roman" w:cs="Times New Roman"/>
        </w:rPr>
      </w:pPr>
    </w:p>
    <w:p w:rsidR="00591793" w:rsidRPr="00D3434F" w:rsidRDefault="00591793" w:rsidP="00591793">
      <w:pPr>
        <w:pStyle w:val="af2"/>
        <w:ind w:left="2880" w:firstLine="720"/>
        <w:rPr>
          <w:rFonts w:ascii="Times New Roman" w:hAnsi="Times New Roman" w:cs="Times New Roman"/>
        </w:rPr>
      </w:pPr>
      <w:r w:rsidRPr="00D3434F">
        <w:rPr>
          <w:rFonts w:ascii="Times New Roman" w:hAnsi="Times New Roman" w:cs="Times New Roman"/>
        </w:rPr>
        <w:lastRenderedPageBreak/>
        <w:t xml:space="preserve">            Приложение </w:t>
      </w:r>
      <w:r w:rsidR="00CB3165">
        <w:rPr>
          <w:rFonts w:ascii="Times New Roman" w:hAnsi="Times New Roman" w:cs="Times New Roman"/>
        </w:rPr>
        <w:t>6</w:t>
      </w:r>
    </w:p>
    <w:p w:rsidR="00BF13F3" w:rsidRPr="00802F24" w:rsidRDefault="00BF13F3" w:rsidP="00BF13F3">
      <w:pPr>
        <w:jc w:val="right"/>
      </w:pPr>
      <w:r w:rsidRPr="00802F24">
        <w:t xml:space="preserve">к Методическим рекомендациям о порядке и формах </w:t>
      </w:r>
    </w:p>
    <w:p w:rsidR="00BF13F3" w:rsidRPr="00802F24" w:rsidRDefault="00BF13F3" w:rsidP="00BF13F3">
      <w:pPr>
        <w:jc w:val="right"/>
      </w:pPr>
      <w:r w:rsidRPr="00802F24">
        <w:t xml:space="preserve">учета и отчетности о поступлении средств  избирательных </w:t>
      </w:r>
    </w:p>
    <w:p w:rsidR="00BF13F3" w:rsidRPr="00802F24" w:rsidRDefault="00BF13F3" w:rsidP="00BF13F3">
      <w:pPr>
        <w:jc w:val="right"/>
      </w:pPr>
      <w:r w:rsidRPr="00802F24">
        <w:t xml:space="preserve">фондов и расходовании этих средств, в том числе по каждой </w:t>
      </w:r>
    </w:p>
    <w:p w:rsidR="00BF13F3" w:rsidRPr="00802F24" w:rsidRDefault="00BF13F3" w:rsidP="00BF13F3">
      <w:pPr>
        <w:jc w:val="right"/>
      </w:pPr>
      <w:r w:rsidRPr="00802F24">
        <w:t>операции при проведении выборов депутатов представительного</w:t>
      </w:r>
    </w:p>
    <w:p w:rsidR="00BF13F3" w:rsidRPr="00802F24" w:rsidRDefault="00BF13F3" w:rsidP="00BF13F3">
      <w:pPr>
        <w:jc w:val="right"/>
      </w:pPr>
      <w:r w:rsidRPr="00802F24">
        <w:t xml:space="preserve"> органа муниципального образования в Пензенской области</w:t>
      </w:r>
    </w:p>
    <w:p w:rsidR="00591793" w:rsidRDefault="00591793" w:rsidP="00591793">
      <w:pPr>
        <w:jc w:val="right"/>
        <w:rPr>
          <w:rStyle w:val="ad"/>
          <w:b w:val="0"/>
        </w:rPr>
      </w:pPr>
    </w:p>
    <w:p w:rsidR="00591793" w:rsidRPr="00832E2D" w:rsidRDefault="00591793" w:rsidP="00591793">
      <w:pPr>
        <w:jc w:val="right"/>
      </w:pPr>
    </w:p>
    <w:p w:rsidR="00591793" w:rsidRPr="00832E2D" w:rsidRDefault="00591793" w:rsidP="00591793">
      <w:pPr>
        <w:pStyle w:val="1"/>
        <w:spacing w:after="120"/>
        <w:rPr>
          <w:b w:val="0"/>
          <w:bCs w:val="0"/>
          <w:sz w:val="28"/>
          <w:szCs w:val="28"/>
        </w:rPr>
      </w:pPr>
      <w:r w:rsidRPr="00832E2D">
        <w:rPr>
          <w:b w:val="0"/>
          <w:bCs w:val="0"/>
          <w:sz w:val="28"/>
          <w:szCs w:val="28"/>
        </w:rPr>
        <w:t>Примерный перечень</w:t>
      </w:r>
    </w:p>
    <w:p w:rsidR="00591793" w:rsidRPr="00832E2D" w:rsidRDefault="00591793" w:rsidP="00591793">
      <w:pPr>
        <w:jc w:val="center"/>
        <w:rPr>
          <w:sz w:val="28"/>
          <w:szCs w:val="28"/>
        </w:rPr>
      </w:pPr>
      <w:r w:rsidRPr="00832E2D">
        <w:rPr>
          <w:sz w:val="28"/>
          <w:szCs w:val="28"/>
        </w:rPr>
        <w:t>первичных финансовых документов, представляемых</w:t>
      </w:r>
    </w:p>
    <w:p w:rsidR="00591793" w:rsidRPr="00832E2D" w:rsidRDefault="00591793" w:rsidP="00591793">
      <w:pPr>
        <w:jc w:val="center"/>
        <w:rPr>
          <w:sz w:val="28"/>
          <w:szCs w:val="28"/>
        </w:rPr>
      </w:pPr>
      <w:r w:rsidRPr="00832E2D">
        <w:rPr>
          <w:sz w:val="28"/>
          <w:szCs w:val="28"/>
        </w:rPr>
        <w:t>с итоговым финансовым отчетом кандидатом, избирательным объединением</w:t>
      </w:r>
    </w:p>
    <w:p w:rsidR="00591793" w:rsidRPr="00832E2D" w:rsidRDefault="00591793" w:rsidP="00591793">
      <w:pPr>
        <w:jc w:val="center"/>
        <w:rPr>
          <w:sz w:val="28"/>
          <w:szCs w:val="28"/>
        </w:rPr>
      </w:pPr>
    </w:p>
    <w:p w:rsidR="00591793" w:rsidRPr="00832E2D" w:rsidRDefault="00591793" w:rsidP="00591793">
      <w:pPr>
        <w:pStyle w:val="a3"/>
        <w:tabs>
          <w:tab w:val="clear" w:pos="4677"/>
          <w:tab w:val="clear" w:pos="9355"/>
        </w:tabs>
      </w:pPr>
    </w:p>
    <w:p w:rsidR="00591793" w:rsidRPr="00832E2D" w:rsidRDefault="00591793" w:rsidP="00591793">
      <w:pPr>
        <w:ind w:firstLine="709"/>
        <w:jc w:val="center"/>
        <w:rPr>
          <w:sz w:val="24"/>
          <w:szCs w:val="24"/>
          <w:u w:val="single"/>
        </w:rPr>
      </w:pPr>
      <w:r w:rsidRPr="00832E2D">
        <w:rPr>
          <w:sz w:val="24"/>
          <w:szCs w:val="24"/>
          <w:u w:val="single"/>
        </w:rPr>
        <w:t>Внесение пожертвований</w:t>
      </w:r>
    </w:p>
    <w:p w:rsidR="00591793" w:rsidRPr="00832E2D" w:rsidRDefault="00591793" w:rsidP="00591793">
      <w:pPr>
        <w:ind w:left="709"/>
        <w:rPr>
          <w:sz w:val="24"/>
          <w:szCs w:val="24"/>
        </w:rPr>
      </w:pPr>
    </w:p>
    <w:p w:rsidR="00F67F84" w:rsidRPr="00802F24" w:rsidRDefault="00F67F84" w:rsidP="00F67F84">
      <w:pPr>
        <w:ind w:left="709" w:hanging="283"/>
        <w:rPr>
          <w:sz w:val="24"/>
          <w:szCs w:val="24"/>
        </w:rPr>
      </w:pPr>
      <w:r w:rsidRPr="00802F24">
        <w:rPr>
          <w:sz w:val="24"/>
          <w:szCs w:val="24"/>
        </w:rPr>
        <w:t xml:space="preserve">Гражданами: </w:t>
      </w:r>
    </w:p>
    <w:p w:rsidR="00F67F84" w:rsidRPr="00802F24" w:rsidRDefault="00F67F84" w:rsidP="00F67F84">
      <w:pPr>
        <w:widowControl w:val="0"/>
        <w:numPr>
          <w:ilvl w:val="0"/>
          <w:numId w:val="8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приходно-кассовый ордер (форма № 347) при внесении пожертвования по месту открытия специального избирательного счета кандидата</w:t>
      </w:r>
    </w:p>
    <w:p w:rsidR="00F67F84" w:rsidRPr="00802F24" w:rsidRDefault="00F67F84" w:rsidP="00832E2D">
      <w:pPr>
        <w:widowControl w:val="0"/>
        <w:numPr>
          <w:ilvl w:val="0"/>
          <w:numId w:val="8"/>
        </w:numPr>
        <w:overflowPunct/>
        <w:jc w:val="both"/>
        <w:textAlignment w:val="auto"/>
        <w:rPr>
          <w:bCs/>
          <w:sz w:val="24"/>
          <w:szCs w:val="24"/>
        </w:rPr>
      </w:pPr>
      <w:r w:rsidRPr="00802F24">
        <w:rPr>
          <w:sz w:val="24"/>
          <w:szCs w:val="24"/>
        </w:rPr>
        <w:t xml:space="preserve">копия ордера (форма № 52) при перечислении пожертвования с вклада физического лица, хранящегося в </w:t>
      </w:r>
      <w:r w:rsidR="00832E2D" w:rsidRPr="00802F24">
        <w:rPr>
          <w:sz w:val="24"/>
          <w:szCs w:val="24"/>
        </w:rPr>
        <w:t xml:space="preserve">филиале </w:t>
      </w:r>
      <w:r w:rsidR="00832E2D" w:rsidRPr="00802F24">
        <w:rPr>
          <w:bCs/>
          <w:sz w:val="24"/>
          <w:szCs w:val="24"/>
        </w:rPr>
        <w:t xml:space="preserve">публичного акционерного общества </w:t>
      </w:r>
      <w:r w:rsidR="000B5F3E">
        <w:rPr>
          <w:bCs/>
          <w:sz w:val="24"/>
          <w:szCs w:val="24"/>
        </w:rPr>
        <w:t>«</w:t>
      </w:r>
      <w:r w:rsidR="00832E2D" w:rsidRPr="00802F24">
        <w:rPr>
          <w:bCs/>
          <w:sz w:val="24"/>
          <w:szCs w:val="24"/>
        </w:rPr>
        <w:t>Сбербанк России</w:t>
      </w:r>
      <w:r w:rsidR="000B5F3E">
        <w:rPr>
          <w:bCs/>
          <w:sz w:val="24"/>
          <w:szCs w:val="24"/>
        </w:rPr>
        <w:t>»</w:t>
      </w:r>
      <w:r w:rsidRPr="00802F24">
        <w:rPr>
          <w:sz w:val="24"/>
          <w:szCs w:val="24"/>
        </w:rPr>
        <w:t>, в котором открыт специальный избирательный счет кандидата</w:t>
      </w:r>
    </w:p>
    <w:p w:rsidR="00F67F84" w:rsidRPr="00802F24" w:rsidRDefault="00F67F84" w:rsidP="00F67F84">
      <w:pPr>
        <w:widowControl w:val="0"/>
        <w:numPr>
          <w:ilvl w:val="0"/>
          <w:numId w:val="8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копия заявления о переводе (форма № 143) при внесении пожертвования физическим лицом наличными денежными средствами или путем перечисления со счета по вкладу для зачисления на специальный избирательный счет кандидата,</w:t>
      </w:r>
      <w:r w:rsidR="00BF13F3" w:rsidRPr="00802F24">
        <w:rPr>
          <w:sz w:val="24"/>
          <w:szCs w:val="24"/>
        </w:rPr>
        <w:t xml:space="preserve"> избирательного объединения</w:t>
      </w:r>
      <w:r w:rsidRPr="00802F24">
        <w:rPr>
          <w:sz w:val="24"/>
          <w:szCs w:val="24"/>
        </w:rPr>
        <w:t xml:space="preserve"> открытый в </w:t>
      </w:r>
      <w:r w:rsidRPr="00802F24">
        <w:rPr>
          <w:bCs/>
          <w:sz w:val="28"/>
          <w:szCs w:val="28"/>
        </w:rPr>
        <w:t xml:space="preserve"> </w:t>
      </w:r>
      <w:r w:rsidR="00832E2D" w:rsidRPr="00802F24">
        <w:rPr>
          <w:sz w:val="24"/>
          <w:szCs w:val="24"/>
        </w:rPr>
        <w:t xml:space="preserve">филиале </w:t>
      </w:r>
      <w:r w:rsidR="00832E2D" w:rsidRPr="00802F24">
        <w:rPr>
          <w:bCs/>
          <w:sz w:val="24"/>
          <w:szCs w:val="24"/>
        </w:rPr>
        <w:t xml:space="preserve">публичного акционерного общества "Сбербанк России" </w:t>
      </w:r>
      <w:r w:rsidRPr="00802F24">
        <w:rPr>
          <w:sz w:val="24"/>
          <w:szCs w:val="24"/>
        </w:rPr>
        <w:t>при внесении пожертвования физическим лицом наличными денежными средствами на специальный избирательный счет избирательного объединения</w:t>
      </w:r>
    </w:p>
    <w:p w:rsidR="00F67F84" w:rsidRPr="00802F24" w:rsidRDefault="00F67F84" w:rsidP="00F67F84">
      <w:pPr>
        <w:widowControl w:val="0"/>
        <w:numPr>
          <w:ilvl w:val="0"/>
          <w:numId w:val="8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поручение владельца счета (форма № 187) при перечислении пожертвования с вклада физического лица на специальный избирательный счет избирательного объединения</w:t>
      </w:r>
    </w:p>
    <w:p w:rsidR="00F67F84" w:rsidRPr="00802F24" w:rsidRDefault="00F67F84" w:rsidP="00F67F84">
      <w:pPr>
        <w:widowControl w:val="0"/>
        <w:numPr>
          <w:ilvl w:val="0"/>
          <w:numId w:val="8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 xml:space="preserve">мемориальный ордер (форма № 203) при перечислении со счета по вкладу физического лица для зачисления на специальный избирательный счет кандидата, открытый в </w:t>
      </w:r>
      <w:r w:rsidR="00832E2D" w:rsidRPr="00802F24">
        <w:rPr>
          <w:sz w:val="24"/>
          <w:szCs w:val="24"/>
        </w:rPr>
        <w:t xml:space="preserve">филиале </w:t>
      </w:r>
      <w:r w:rsidR="00832E2D" w:rsidRPr="00802F24">
        <w:rPr>
          <w:bCs/>
          <w:sz w:val="24"/>
          <w:szCs w:val="24"/>
        </w:rPr>
        <w:t>публичного акционерного общества "Сбербанк России"</w:t>
      </w:r>
    </w:p>
    <w:p w:rsidR="00F67F84" w:rsidRPr="00802F24" w:rsidRDefault="00F67F84" w:rsidP="00F67F84">
      <w:pPr>
        <w:rPr>
          <w:sz w:val="24"/>
          <w:szCs w:val="24"/>
        </w:rPr>
      </w:pPr>
    </w:p>
    <w:p w:rsidR="00F67F84" w:rsidRPr="00802F24" w:rsidRDefault="00F67F84" w:rsidP="00F67F84">
      <w:pPr>
        <w:ind w:left="426"/>
        <w:rPr>
          <w:sz w:val="24"/>
          <w:szCs w:val="24"/>
        </w:rPr>
      </w:pPr>
      <w:r w:rsidRPr="00802F24">
        <w:rPr>
          <w:sz w:val="24"/>
          <w:szCs w:val="24"/>
        </w:rPr>
        <w:t>Юридическими лицами:</w:t>
      </w:r>
    </w:p>
    <w:p w:rsidR="00F67F84" w:rsidRPr="00802F24" w:rsidRDefault="00F67F84" w:rsidP="00F67F84">
      <w:pPr>
        <w:widowControl w:val="0"/>
        <w:numPr>
          <w:ilvl w:val="0"/>
          <w:numId w:val="19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выписка по счету</w:t>
      </w:r>
    </w:p>
    <w:p w:rsidR="00F67F84" w:rsidRPr="00802F24" w:rsidRDefault="00F67F84" w:rsidP="00F67F84">
      <w:pPr>
        <w:widowControl w:val="0"/>
        <w:numPr>
          <w:ilvl w:val="0"/>
          <w:numId w:val="19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платежное поручение</w:t>
      </w:r>
    </w:p>
    <w:p w:rsidR="00591793" w:rsidRPr="00802F24" w:rsidRDefault="00591793" w:rsidP="00F67F84">
      <w:pPr>
        <w:widowControl w:val="0"/>
        <w:overflowPunct/>
        <w:ind w:left="360"/>
        <w:jc w:val="both"/>
        <w:textAlignment w:val="auto"/>
        <w:rPr>
          <w:sz w:val="24"/>
          <w:szCs w:val="24"/>
        </w:rPr>
      </w:pPr>
    </w:p>
    <w:p w:rsidR="00591793" w:rsidRPr="00802F24" w:rsidRDefault="00591793" w:rsidP="00591793">
      <w:pPr>
        <w:ind w:left="709"/>
        <w:rPr>
          <w:sz w:val="24"/>
          <w:szCs w:val="24"/>
        </w:rPr>
      </w:pPr>
    </w:p>
    <w:p w:rsidR="00591793" w:rsidRPr="00802F24" w:rsidRDefault="00591793" w:rsidP="00591793">
      <w:pPr>
        <w:ind w:left="709"/>
        <w:jc w:val="center"/>
        <w:rPr>
          <w:sz w:val="24"/>
          <w:szCs w:val="24"/>
          <w:u w:val="single"/>
        </w:rPr>
      </w:pPr>
      <w:r w:rsidRPr="00802F24">
        <w:rPr>
          <w:sz w:val="24"/>
          <w:szCs w:val="24"/>
          <w:u w:val="single"/>
        </w:rPr>
        <w:t>Расходование средств</w:t>
      </w:r>
    </w:p>
    <w:p w:rsidR="00591793" w:rsidRPr="00802F24" w:rsidRDefault="00591793" w:rsidP="00591793">
      <w:pPr>
        <w:ind w:left="709"/>
        <w:rPr>
          <w:sz w:val="24"/>
          <w:szCs w:val="24"/>
          <w:u w:val="single"/>
        </w:rPr>
      </w:pPr>
    </w:p>
    <w:p w:rsidR="00591793" w:rsidRPr="00802F24" w:rsidRDefault="00591793" w:rsidP="00591793">
      <w:pPr>
        <w:ind w:left="709"/>
        <w:rPr>
          <w:sz w:val="24"/>
          <w:szCs w:val="24"/>
        </w:rPr>
      </w:pPr>
      <w:r w:rsidRPr="00802F24">
        <w:rPr>
          <w:sz w:val="24"/>
          <w:szCs w:val="24"/>
        </w:rPr>
        <w:t>Оплата предоставления эфирного времени:</w:t>
      </w:r>
    </w:p>
    <w:p w:rsidR="00591793" w:rsidRPr="00802F24" w:rsidRDefault="00591793" w:rsidP="00591793">
      <w:pPr>
        <w:widowControl w:val="0"/>
        <w:numPr>
          <w:ilvl w:val="0"/>
          <w:numId w:val="9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договор (с приложением формы графика размещения информационного материала, эфирной справки и акта выполненных работ)</w:t>
      </w:r>
    </w:p>
    <w:p w:rsidR="00591793" w:rsidRPr="00802F24" w:rsidRDefault="00591793" w:rsidP="00591793">
      <w:pPr>
        <w:widowControl w:val="0"/>
        <w:numPr>
          <w:ilvl w:val="0"/>
          <w:numId w:val="9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 xml:space="preserve">график размещения </w:t>
      </w:r>
      <w:r w:rsidR="00832E2D" w:rsidRPr="00802F24">
        <w:rPr>
          <w:sz w:val="24"/>
          <w:szCs w:val="24"/>
        </w:rPr>
        <w:t xml:space="preserve">агитационного </w:t>
      </w:r>
      <w:r w:rsidRPr="00802F24">
        <w:rPr>
          <w:sz w:val="24"/>
          <w:szCs w:val="24"/>
        </w:rPr>
        <w:t>материала</w:t>
      </w:r>
    </w:p>
    <w:p w:rsidR="00591793" w:rsidRPr="00802F24" w:rsidRDefault="00591793" w:rsidP="00591793">
      <w:pPr>
        <w:widowControl w:val="0"/>
        <w:numPr>
          <w:ilvl w:val="0"/>
          <w:numId w:val="9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эфирная справка</w:t>
      </w:r>
    </w:p>
    <w:p w:rsidR="00591793" w:rsidRPr="00802F24" w:rsidRDefault="00591793" w:rsidP="00591793">
      <w:pPr>
        <w:widowControl w:val="0"/>
        <w:numPr>
          <w:ilvl w:val="0"/>
          <w:numId w:val="9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 xml:space="preserve">акт </w:t>
      </w:r>
      <w:r w:rsidR="00832E2D" w:rsidRPr="00802F24">
        <w:rPr>
          <w:sz w:val="24"/>
          <w:szCs w:val="24"/>
        </w:rPr>
        <w:t>об оказании услуг</w:t>
      </w:r>
    </w:p>
    <w:p w:rsidR="00591793" w:rsidRPr="00802F24" w:rsidRDefault="00591793" w:rsidP="00591793">
      <w:pPr>
        <w:widowControl w:val="0"/>
        <w:numPr>
          <w:ilvl w:val="0"/>
          <w:numId w:val="9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счет (счет-фактура)</w:t>
      </w:r>
    </w:p>
    <w:p w:rsidR="00591793" w:rsidRPr="00802F24" w:rsidRDefault="00591793" w:rsidP="00591793">
      <w:pPr>
        <w:ind w:left="709" w:firstLine="357"/>
        <w:rPr>
          <w:sz w:val="24"/>
          <w:szCs w:val="24"/>
        </w:rPr>
      </w:pPr>
    </w:p>
    <w:p w:rsidR="00591793" w:rsidRPr="00802F24" w:rsidRDefault="00591793" w:rsidP="00591793">
      <w:pPr>
        <w:ind w:left="709"/>
        <w:rPr>
          <w:sz w:val="24"/>
          <w:szCs w:val="24"/>
        </w:rPr>
      </w:pPr>
      <w:r w:rsidRPr="00802F24">
        <w:rPr>
          <w:sz w:val="24"/>
          <w:szCs w:val="24"/>
        </w:rPr>
        <w:t>Оплата предоставления печатной площади:</w:t>
      </w:r>
    </w:p>
    <w:p w:rsidR="00591793" w:rsidRPr="00802F24" w:rsidRDefault="00591793" w:rsidP="00591793">
      <w:pPr>
        <w:widowControl w:val="0"/>
        <w:numPr>
          <w:ilvl w:val="0"/>
          <w:numId w:val="10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договор</w:t>
      </w:r>
    </w:p>
    <w:p w:rsidR="00591793" w:rsidRPr="00802F24" w:rsidRDefault="00591793" w:rsidP="00591793">
      <w:pPr>
        <w:widowControl w:val="0"/>
        <w:numPr>
          <w:ilvl w:val="0"/>
          <w:numId w:val="10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 xml:space="preserve">акт </w:t>
      </w:r>
      <w:r w:rsidR="00832E2D" w:rsidRPr="00802F24">
        <w:rPr>
          <w:sz w:val="24"/>
          <w:szCs w:val="24"/>
        </w:rPr>
        <w:t>об оказании услуг</w:t>
      </w:r>
    </w:p>
    <w:p w:rsidR="00591793" w:rsidRPr="00802F24" w:rsidRDefault="00591793" w:rsidP="00591793">
      <w:pPr>
        <w:widowControl w:val="0"/>
        <w:numPr>
          <w:ilvl w:val="0"/>
          <w:numId w:val="10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счет (счет-фактура)</w:t>
      </w:r>
    </w:p>
    <w:p w:rsidR="00591793" w:rsidRPr="00802F24" w:rsidRDefault="00591793" w:rsidP="00591793">
      <w:pPr>
        <w:rPr>
          <w:sz w:val="24"/>
          <w:szCs w:val="24"/>
        </w:rPr>
      </w:pPr>
    </w:p>
    <w:p w:rsidR="00591793" w:rsidRPr="00802F24" w:rsidRDefault="00591793" w:rsidP="00832E2D">
      <w:pPr>
        <w:pStyle w:val="23"/>
        <w:spacing w:line="300" w:lineRule="exact"/>
        <w:ind w:right="113" w:firstLine="720"/>
        <w:rPr>
          <w:sz w:val="24"/>
          <w:szCs w:val="24"/>
        </w:rPr>
      </w:pPr>
      <w:r w:rsidRPr="00802F24">
        <w:rPr>
          <w:sz w:val="24"/>
          <w:szCs w:val="24"/>
        </w:rPr>
        <w:t>Оплата изготовления агитационного печатного материала (плакатов, листовок, календарей и т.п.):</w:t>
      </w:r>
    </w:p>
    <w:p w:rsidR="00591793" w:rsidRPr="00802F24" w:rsidRDefault="00591793" w:rsidP="00591793">
      <w:pPr>
        <w:widowControl w:val="0"/>
        <w:numPr>
          <w:ilvl w:val="0"/>
          <w:numId w:val="11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договор;</w:t>
      </w:r>
    </w:p>
    <w:p w:rsidR="00832E2D" w:rsidRPr="00802F24" w:rsidRDefault="00832E2D" w:rsidP="00832E2D">
      <w:pPr>
        <w:widowControl w:val="0"/>
        <w:numPr>
          <w:ilvl w:val="0"/>
          <w:numId w:val="11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акт об оказании услуг</w:t>
      </w:r>
    </w:p>
    <w:p w:rsidR="00591793" w:rsidRPr="00802F24" w:rsidRDefault="00591793" w:rsidP="00591793">
      <w:pPr>
        <w:widowControl w:val="0"/>
        <w:numPr>
          <w:ilvl w:val="0"/>
          <w:numId w:val="11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накладная на получение тиража</w:t>
      </w:r>
    </w:p>
    <w:p w:rsidR="00591793" w:rsidRPr="00802F24" w:rsidRDefault="00591793" w:rsidP="00591793">
      <w:pPr>
        <w:widowControl w:val="0"/>
        <w:numPr>
          <w:ilvl w:val="0"/>
          <w:numId w:val="11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счет (счет-фактура)</w:t>
      </w:r>
    </w:p>
    <w:p w:rsidR="00591793" w:rsidRPr="00802F24" w:rsidRDefault="00591793" w:rsidP="00591793">
      <w:pPr>
        <w:ind w:left="720"/>
        <w:rPr>
          <w:sz w:val="24"/>
          <w:szCs w:val="24"/>
        </w:rPr>
      </w:pPr>
    </w:p>
    <w:p w:rsidR="00591793" w:rsidRPr="00802F24" w:rsidRDefault="00591793" w:rsidP="00591793">
      <w:pPr>
        <w:pStyle w:val="21"/>
        <w:spacing w:after="120" w:line="300" w:lineRule="exact"/>
        <w:ind w:left="567" w:firstLine="0"/>
        <w:rPr>
          <w:b w:val="0"/>
          <w:sz w:val="24"/>
          <w:szCs w:val="24"/>
        </w:rPr>
      </w:pPr>
      <w:r w:rsidRPr="00802F24">
        <w:rPr>
          <w:b w:val="0"/>
          <w:sz w:val="24"/>
          <w:szCs w:val="24"/>
        </w:rPr>
        <w:t>Оплата изготовления агитационного аудио-, видеоматериала (аудиороликов, видеороликов):</w:t>
      </w:r>
    </w:p>
    <w:p w:rsidR="00591793" w:rsidRPr="00802F24" w:rsidRDefault="00591793" w:rsidP="00591793">
      <w:pPr>
        <w:widowControl w:val="0"/>
        <w:numPr>
          <w:ilvl w:val="0"/>
          <w:numId w:val="13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договор</w:t>
      </w:r>
    </w:p>
    <w:p w:rsidR="00832E2D" w:rsidRPr="00802F24" w:rsidRDefault="00832E2D" w:rsidP="00832E2D">
      <w:pPr>
        <w:widowControl w:val="0"/>
        <w:numPr>
          <w:ilvl w:val="0"/>
          <w:numId w:val="13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акт об оказании услуг</w:t>
      </w:r>
    </w:p>
    <w:p w:rsidR="00591793" w:rsidRPr="00802F24" w:rsidRDefault="00591793" w:rsidP="00591793">
      <w:pPr>
        <w:widowControl w:val="0"/>
        <w:numPr>
          <w:ilvl w:val="0"/>
          <w:numId w:val="13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счет (счет-фактура) (в случае изготовления материала юридическим лицом)</w:t>
      </w:r>
    </w:p>
    <w:p w:rsidR="00591793" w:rsidRPr="00802F24" w:rsidRDefault="00591793" w:rsidP="00591793">
      <w:pPr>
        <w:ind w:left="720"/>
        <w:rPr>
          <w:sz w:val="24"/>
          <w:szCs w:val="24"/>
        </w:rPr>
      </w:pPr>
    </w:p>
    <w:p w:rsidR="00591793" w:rsidRPr="00802F24" w:rsidRDefault="00591793" w:rsidP="00591793">
      <w:pPr>
        <w:pStyle w:val="21"/>
        <w:spacing w:after="120" w:line="300" w:lineRule="exact"/>
        <w:ind w:left="708" w:hanging="11"/>
        <w:rPr>
          <w:b w:val="0"/>
          <w:sz w:val="24"/>
          <w:szCs w:val="24"/>
        </w:rPr>
      </w:pPr>
      <w:r w:rsidRPr="00802F24">
        <w:rPr>
          <w:b w:val="0"/>
          <w:sz w:val="24"/>
          <w:szCs w:val="24"/>
        </w:rPr>
        <w:t>Оплата других работ (услуг), непосредственно связанных с проведением избирательной кампании (транспортные услуги, распространение агитационных материалов, почтово-телеграфных расходы и т. п.):</w:t>
      </w:r>
    </w:p>
    <w:p w:rsidR="00591793" w:rsidRPr="00802F24" w:rsidRDefault="00591793" w:rsidP="00591793">
      <w:pPr>
        <w:widowControl w:val="0"/>
        <w:numPr>
          <w:ilvl w:val="0"/>
          <w:numId w:val="12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договор</w:t>
      </w:r>
    </w:p>
    <w:p w:rsidR="00832E2D" w:rsidRPr="00802F24" w:rsidRDefault="00832E2D" w:rsidP="00832E2D">
      <w:pPr>
        <w:widowControl w:val="0"/>
        <w:numPr>
          <w:ilvl w:val="0"/>
          <w:numId w:val="12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акт об оказании услуг</w:t>
      </w:r>
    </w:p>
    <w:p w:rsidR="00591793" w:rsidRPr="00802F24" w:rsidRDefault="00591793" w:rsidP="00591793">
      <w:pPr>
        <w:widowControl w:val="0"/>
        <w:numPr>
          <w:ilvl w:val="0"/>
          <w:numId w:val="12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счет (счет-фактура)</w:t>
      </w:r>
    </w:p>
    <w:p w:rsidR="00591793" w:rsidRPr="00802F24" w:rsidRDefault="00591793" w:rsidP="00591793">
      <w:pPr>
        <w:rPr>
          <w:sz w:val="24"/>
          <w:szCs w:val="24"/>
        </w:rPr>
      </w:pPr>
    </w:p>
    <w:p w:rsidR="00591793" w:rsidRPr="00802F24" w:rsidRDefault="00591793" w:rsidP="00591793">
      <w:pPr>
        <w:pStyle w:val="1"/>
        <w:spacing w:after="120"/>
        <w:ind w:firstLine="709"/>
        <w:jc w:val="both"/>
        <w:rPr>
          <w:b w:val="0"/>
          <w:bCs w:val="0"/>
        </w:rPr>
      </w:pPr>
      <w:r w:rsidRPr="00802F24">
        <w:rPr>
          <w:b w:val="0"/>
          <w:bCs w:val="0"/>
        </w:rPr>
        <w:t>Оплата приобретения канцтоваров за наличные денежные средства:</w:t>
      </w:r>
    </w:p>
    <w:p w:rsidR="00591793" w:rsidRPr="00802F24" w:rsidRDefault="00591793" w:rsidP="00591793">
      <w:pPr>
        <w:widowControl w:val="0"/>
        <w:numPr>
          <w:ilvl w:val="0"/>
          <w:numId w:val="14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накладная</w:t>
      </w:r>
    </w:p>
    <w:p w:rsidR="00591793" w:rsidRPr="00802F24" w:rsidRDefault="00591793" w:rsidP="00591793">
      <w:pPr>
        <w:widowControl w:val="0"/>
        <w:numPr>
          <w:ilvl w:val="0"/>
          <w:numId w:val="14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кассовый чек (товарный чек, приходный ордер)</w:t>
      </w:r>
    </w:p>
    <w:p w:rsidR="00591793" w:rsidRPr="00802F24" w:rsidRDefault="00591793" w:rsidP="00591793">
      <w:pPr>
        <w:rPr>
          <w:sz w:val="24"/>
          <w:szCs w:val="24"/>
        </w:rPr>
      </w:pPr>
    </w:p>
    <w:p w:rsidR="00591793" w:rsidRPr="00802F24" w:rsidRDefault="00591793" w:rsidP="00591793">
      <w:pPr>
        <w:pStyle w:val="31"/>
        <w:rPr>
          <w:sz w:val="24"/>
          <w:szCs w:val="24"/>
        </w:rPr>
      </w:pPr>
      <w:r w:rsidRPr="00802F24">
        <w:rPr>
          <w:sz w:val="24"/>
          <w:szCs w:val="24"/>
        </w:rPr>
        <w:t>Оплата почтово-телеграфных расходов наличными денежными средствами</w:t>
      </w:r>
    </w:p>
    <w:p w:rsidR="00591793" w:rsidRPr="00802F24" w:rsidRDefault="00591793" w:rsidP="00591793">
      <w:pPr>
        <w:widowControl w:val="0"/>
        <w:numPr>
          <w:ilvl w:val="0"/>
          <w:numId w:val="18"/>
        </w:numPr>
        <w:overflowPunct/>
        <w:jc w:val="both"/>
        <w:textAlignment w:val="auto"/>
        <w:rPr>
          <w:i/>
          <w:iCs/>
          <w:sz w:val="24"/>
          <w:szCs w:val="24"/>
        </w:rPr>
      </w:pPr>
      <w:r w:rsidRPr="00802F24">
        <w:rPr>
          <w:sz w:val="24"/>
          <w:szCs w:val="24"/>
        </w:rPr>
        <w:t>квитанция</w:t>
      </w:r>
    </w:p>
    <w:p w:rsidR="00591793" w:rsidRPr="00802F24" w:rsidRDefault="00591793" w:rsidP="00591793">
      <w:pPr>
        <w:widowControl w:val="0"/>
        <w:numPr>
          <w:ilvl w:val="0"/>
          <w:numId w:val="14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кассовый чек (товарный чек, приходный ордер)</w:t>
      </w:r>
    </w:p>
    <w:p w:rsidR="00591793" w:rsidRPr="00802F24" w:rsidRDefault="00591793" w:rsidP="00591793">
      <w:pPr>
        <w:ind w:left="720"/>
        <w:rPr>
          <w:sz w:val="24"/>
          <w:szCs w:val="24"/>
        </w:rPr>
      </w:pPr>
    </w:p>
    <w:p w:rsidR="00591793" w:rsidRPr="00802F24" w:rsidRDefault="00591793" w:rsidP="00591793">
      <w:pPr>
        <w:pStyle w:val="2"/>
        <w:spacing w:after="120"/>
        <w:ind w:firstLine="709"/>
        <w:rPr>
          <w:bCs/>
          <w:sz w:val="24"/>
          <w:szCs w:val="24"/>
        </w:rPr>
      </w:pPr>
      <w:r w:rsidRPr="00802F24">
        <w:rPr>
          <w:bCs/>
          <w:sz w:val="24"/>
          <w:szCs w:val="24"/>
        </w:rPr>
        <w:t>Получение денежных средств наличными</w:t>
      </w:r>
    </w:p>
    <w:p w:rsidR="00591793" w:rsidRPr="00802F24" w:rsidRDefault="00591793" w:rsidP="00591793">
      <w:pPr>
        <w:widowControl w:val="0"/>
        <w:numPr>
          <w:ilvl w:val="0"/>
          <w:numId w:val="17"/>
        </w:numPr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расходный ордер</w:t>
      </w:r>
    </w:p>
    <w:p w:rsidR="00591793" w:rsidRPr="00802F24" w:rsidRDefault="00591793" w:rsidP="00591793">
      <w:pPr>
        <w:pStyle w:val="2"/>
        <w:rPr>
          <w:bCs/>
          <w:i/>
          <w:iCs/>
        </w:rPr>
      </w:pPr>
    </w:p>
    <w:p w:rsidR="00591793" w:rsidRPr="00802F24" w:rsidRDefault="00591793" w:rsidP="00591793">
      <w:pPr>
        <w:pStyle w:val="2"/>
        <w:spacing w:after="120"/>
        <w:ind w:firstLine="709"/>
        <w:rPr>
          <w:bCs/>
          <w:sz w:val="24"/>
          <w:szCs w:val="24"/>
        </w:rPr>
      </w:pPr>
      <w:r w:rsidRPr="00802F24">
        <w:rPr>
          <w:bCs/>
          <w:sz w:val="24"/>
          <w:szCs w:val="24"/>
        </w:rPr>
        <w:t>Возврат неиспользованных наличных денежных средств</w:t>
      </w:r>
    </w:p>
    <w:p w:rsidR="00591793" w:rsidRPr="00802F24" w:rsidRDefault="00591793" w:rsidP="00591793">
      <w:pPr>
        <w:widowControl w:val="0"/>
        <w:numPr>
          <w:ilvl w:val="0"/>
          <w:numId w:val="15"/>
        </w:numPr>
        <w:tabs>
          <w:tab w:val="num" w:pos="1428"/>
        </w:tabs>
        <w:overflowPunct/>
        <w:jc w:val="both"/>
        <w:textAlignment w:val="auto"/>
        <w:rPr>
          <w:sz w:val="24"/>
          <w:szCs w:val="24"/>
        </w:rPr>
      </w:pPr>
      <w:r w:rsidRPr="00802F24">
        <w:rPr>
          <w:sz w:val="24"/>
          <w:szCs w:val="24"/>
        </w:rPr>
        <w:t>приходный ордер</w:t>
      </w:r>
    </w:p>
    <w:p w:rsidR="00591793" w:rsidRPr="00802F24" w:rsidRDefault="00591793" w:rsidP="00591793">
      <w:pPr>
        <w:ind w:left="720"/>
        <w:rPr>
          <w:color w:val="4BACC6"/>
          <w:sz w:val="28"/>
          <w:szCs w:val="28"/>
        </w:rPr>
      </w:pPr>
    </w:p>
    <w:p w:rsidR="00591793" w:rsidRPr="00802F24" w:rsidRDefault="00591793" w:rsidP="00591793">
      <w:pPr>
        <w:jc w:val="right"/>
        <w:rPr>
          <w:color w:val="4BACC6"/>
        </w:rPr>
      </w:pPr>
    </w:p>
    <w:p w:rsidR="00591793" w:rsidRPr="00802F24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D3434F" w:rsidRDefault="00D3434F" w:rsidP="00D3434F">
      <w:pPr>
        <w:rPr>
          <w:color w:val="4BACC6"/>
        </w:rPr>
      </w:pPr>
    </w:p>
    <w:p w:rsidR="00CB3165" w:rsidRDefault="00CB3165" w:rsidP="00D3434F">
      <w:pPr>
        <w:rPr>
          <w:color w:val="4BACC6"/>
        </w:rPr>
      </w:pPr>
    </w:p>
    <w:p w:rsidR="00802F24" w:rsidRPr="00CD12B8" w:rsidRDefault="00802F24" w:rsidP="00D3434F">
      <w:pPr>
        <w:rPr>
          <w:color w:val="4BACC6"/>
        </w:rPr>
      </w:pPr>
    </w:p>
    <w:p w:rsidR="00591793" w:rsidRPr="00D3434F" w:rsidRDefault="00591793" w:rsidP="00591793">
      <w:pPr>
        <w:pStyle w:val="af2"/>
        <w:ind w:left="2880" w:firstLine="720"/>
        <w:rPr>
          <w:rFonts w:ascii="Times New Roman" w:hAnsi="Times New Roman" w:cs="Times New Roman"/>
        </w:rPr>
      </w:pPr>
      <w:r w:rsidRPr="00D3434F">
        <w:rPr>
          <w:rFonts w:ascii="Times New Roman" w:hAnsi="Times New Roman" w:cs="Times New Roman"/>
        </w:rPr>
        <w:lastRenderedPageBreak/>
        <w:t xml:space="preserve">            Приложение </w:t>
      </w:r>
      <w:r w:rsidR="00CB3165">
        <w:rPr>
          <w:rFonts w:ascii="Times New Roman" w:hAnsi="Times New Roman" w:cs="Times New Roman"/>
        </w:rPr>
        <w:t>7</w:t>
      </w:r>
    </w:p>
    <w:p w:rsidR="00BF13F3" w:rsidRPr="00802F24" w:rsidRDefault="00BF13F3" w:rsidP="00BF13F3">
      <w:pPr>
        <w:jc w:val="right"/>
      </w:pPr>
      <w:r w:rsidRPr="00802F24">
        <w:t xml:space="preserve">к Методическим рекомендациям о порядке и формах </w:t>
      </w:r>
    </w:p>
    <w:p w:rsidR="00BF13F3" w:rsidRPr="00802F24" w:rsidRDefault="00BF13F3" w:rsidP="00BF13F3">
      <w:pPr>
        <w:jc w:val="right"/>
      </w:pPr>
      <w:r w:rsidRPr="00802F24">
        <w:t xml:space="preserve">учета и отчетности о поступлении средств  избирательных </w:t>
      </w:r>
    </w:p>
    <w:p w:rsidR="00BF13F3" w:rsidRPr="00802F24" w:rsidRDefault="00BF13F3" w:rsidP="00BF13F3">
      <w:pPr>
        <w:jc w:val="right"/>
      </w:pPr>
      <w:r w:rsidRPr="00802F24">
        <w:t xml:space="preserve">фондов и расходовании этих средств, в том числе по каждой </w:t>
      </w:r>
    </w:p>
    <w:p w:rsidR="00BF13F3" w:rsidRPr="00802F24" w:rsidRDefault="00BF13F3" w:rsidP="00BF13F3">
      <w:pPr>
        <w:jc w:val="right"/>
      </w:pPr>
      <w:r w:rsidRPr="00802F24">
        <w:t>операции при проведении выборов депутатов представительного</w:t>
      </w:r>
    </w:p>
    <w:p w:rsidR="00BF13F3" w:rsidRPr="00802F24" w:rsidRDefault="00BF13F3" w:rsidP="00BF13F3">
      <w:pPr>
        <w:jc w:val="right"/>
      </w:pPr>
      <w:r w:rsidRPr="00802F24">
        <w:t xml:space="preserve"> органа муниципального образования в Пензенской области</w:t>
      </w:r>
    </w:p>
    <w:p w:rsidR="00591793" w:rsidRPr="00BF13F3" w:rsidRDefault="00591793" w:rsidP="00591793">
      <w:pPr>
        <w:jc w:val="right"/>
        <w:rPr>
          <w:rStyle w:val="ad"/>
          <w:color w:val="4BACC6"/>
        </w:rPr>
      </w:pPr>
    </w:p>
    <w:p w:rsidR="00591793" w:rsidRPr="00CD12B8" w:rsidRDefault="00591793" w:rsidP="00591793">
      <w:pPr>
        <w:spacing w:after="120"/>
        <w:jc w:val="center"/>
        <w:rPr>
          <w:b/>
          <w:bCs/>
          <w:color w:val="4BACC6"/>
          <w:spacing w:val="80"/>
          <w:sz w:val="28"/>
          <w:szCs w:val="28"/>
        </w:rPr>
      </w:pPr>
    </w:p>
    <w:p w:rsidR="00591793" w:rsidRDefault="00BF13F3" w:rsidP="00591793">
      <w:pPr>
        <w:spacing w:after="120"/>
        <w:jc w:val="center"/>
        <w:rPr>
          <w:b/>
          <w:bCs/>
          <w:spacing w:val="80"/>
          <w:sz w:val="28"/>
          <w:szCs w:val="28"/>
        </w:rPr>
      </w:pPr>
      <w:r>
        <w:rPr>
          <w:b/>
          <w:bCs/>
          <w:spacing w:val="80"/>
          <w:sz w:val="28"/>
          <w:szCs w:val="28"/>
        </w:rPr>
        <w:t xml:space="preserve">ИТОГОВЫЙ </w:t>
      </w:r>
      <w:r w:rsidR="00591793" w:rsidRPr="003D1D83">
        <w:rPr>
          <w:b/>
          <w:bCs/>
          <w:spacing w:val="80"/>
          <w:sz w:val="28"/>
          <w:szCs w:val="28"/>
        </w:rPr>
        <w:t>ФИНАНСОВЫЙ ОТЧЕТ</w:t>
      </w:r>
    </w:p>
    <w:p w:rsidR="00330B63" w:rsidRPr="003D1D83" w:rsidRDefault="00330B63" w:rsidP="00591793">
      <w:pPr>
        <w:spacing w:after="120"/>
        <w:jc w:val="center"/>
        <w:rPr>
          <w:b/>
          <w:bCs/>
          <w:spacing w:val="80"/>
          <w:sz w:val="28"/>
          <w:szCs w:val="28"/>
        </w:rPr>
      </w:pPr>
    </w:p>
    <w:p w:rsidR="00591793" w:rsidRPr="003D1D83" w:rsidRDefault="00591793" w:rsidP="00832E2D">
      <w:pPr>
        <w:pStyle w:val="33"/>
        <w:jc w:val="center"/>
        <w:rPr>
          <w:sz w:val="28"/>
          <w:szCs w:val="28"/>
        </w:rPr>
      </w:pPr>
      <w:r w:rsidRPr="003D1D83">
        <w:rPr>
          <w:sz w:val="28"/>
          <w:szCs w:val="28"/>
        </w:rPr>
        <w:t xml:space="preserve">о поступлении и расходовании средств избирательного фонда кандидата в депутаты представительного органа муниципального </w:t>
      </w:r>
      <w:r w:rsidR="00832E2D" w:rsidRPr="003D1D83">
        <w:rPr>
          <w:sz w:val="28"/>
          <w:szCs w:val="28"/>
        </w:rPr>
        <w:t>образования, избирательного объединения, выдвинувшего список кандидатов в депутаты представительного органа</w:t>
      </w:r>
    </w:p>
    <w:p w:rsidR="00591793" w:rsidRPr="003D1D83" w:rsidRDefault="00591793" w:rsidP="00591793">
      <w:pPr>
        <w:rPr>
          <w:b/>
          <w:bCs/>
          <w:sz w:val="28"/>
          <w:szCs w:val="28"/>
        </w:rPr>
      </w:pPr>
    </w:p>
    <w:p w:rsidR="00591793" w:rsidRPr="003D1D83" w:rsidRDefault="00591793" w:rsidP="00591793">
      <w:pPr>
        <w:rPr>
          <w:sz w:val="28"/>
          <w:szCs w:val="28"/>
        </w:rPr>
      </w:pPr>
    </w:p>
    <w:p w:rsidR="00591793" w:rsidRPr="003D1D83" w:rsidRDefault="00591793" w:rsidP="00832E2D">
      <w:pPr>
        <w:rPr>
          <w:sz w:val="28"/>
          <w:szCs w:val="28"/>
        </w:rPr>
      </w:pPr>
      <w:r w:rsidRPr="003D1D83">
        <w:rPr>
          <w:sz w:val="28"/>
          <w:szCs w:val="28"/>
        </w:rPr>
        <w:t>Кандидат</w:t>
      </w:r>
      <w:r w:rsidR="00832E2D" w:rsidRPr="003D1D83">
        <w:rPr>
          <w:sz w:val="28"/>
          <w:szCs w:val="28"/>
        </w:rPr>
        <w:t xml:space="preserve"> (избирательное объединение) </w:t>
      </w:r>
      <w:r w:rsidRPr="003D1D83">
        <w:rPr>
          <w:sz w:val="28"/>
          <w:szCs w:val="28"/>
        </w:rPr>
        <w:t>__________________________________________________________________</w:t>
      </w:r>
    </w:p>
    <w:p w:rsidR="00591793" w:rsidRPr="00D3434F" w:rsidRDefault="00591793" w:rsidP="00D3434F">
      <w:pPr>
        <w:jc w:val="center"/>
      </w:pPr>
      <w:r w:rsidRPr="003D1D83">
        <w:t>(ФИО кандидата</w:t>
      </w:r>
      <w:r w:rsidR="00832E2D" w:rsidRPr="003D1D83">
        <w:t xml:space="preserve"> (наименование избирательного объединения)</w:t>
      </w:r>
      <w:r w:rsidRPr="003D1D83">
        <w:t>, реквизиты счета)</w:t>
      </w:r>
    </w:p>
    <w:p w:rsidR="00591793" w:rsidRPr="00CD12B8" w:rsidRDefault="00591793" w:rsidP="00591793">
      <w:pPr>
        <w:jc w:val="center"/>
        <w:rPr>
          <w:color w:val="4BACC6"/>
          <w:sz w:val="22"/>
          <w:szCs w:val="22"/>
        </w:rPr>
      </w:pPr>
    </w:p>
    <w:tbl>
      <w:tblPr>
        <w:tblW w:w="9782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1"/>
        <w:gridCol w:w="5387"/>
        <w:gridCol w:w="992"/>
        <w:gridCol w:w="1134"/>
        <w:gridCol w:w="1418"/>
      </w:tblGrid>
      <w:tr w:rsidR="00591793" w:rsidRPr="00CD12B8" w:rsidTr="00AA4CE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1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№ п/п</w:t>
            </w:r>
          </w:p>
        </w:tc>
        <w:tc>
          <w:tcPr>
            <w:tcW w:w="5387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 xml:space="preserve">Источник </w:t>
            </w:r>
            <w:r w:rsidRPr="000B0D53">
              <w:rPr>
                <w:sz w:val="22"/>
                <w:szCs w:val="22"/>
              </w:rPr>
              <w:br/>
              <w:t>поступления</w:t>
            </w:r>
          </w:p>
        </w:tc>
        <w:tc>
          <w:tcPr>
            <w:tcW w:w="992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Шифр</w:t>
            </w:r>
            <w:r w:rsidRPr="000B0D53">
              <w:rPr>
                <w:sz w:val="22"/>
                <w:szCs w:val="22"/>
              </w:rPr>
              <w:br/>
              <w:t>строки</w:t>
            </w:r>
          </w:p>
        </w:tc>
        <w:tc>
          <w:tcPr>
            <w:tcW w:w="1134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Сумма</w:t>
            </w:r>
            <w:r w:rsidRPr="000B0D53">
              <w:rPr>
                <w:sz w:val="22"/>
                <w:szCs w:val="22"/>
              </w:rPr>
              <w:br/>
              <w:t>в рублях</w:t>
            </w:r>
          </w:p>
        </w:tc>
        <w:tc>
          <w:tcPr>
            <w:tcW w:w="1418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Примечание</w:t>
            </w:r>
          </w:p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0B0D53" w:rsidRDefault="00591793" w:rsidP="000F7312">
            <w:pPr>
              <w:pStyle w:val="3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0D53">
              <w:rPr>
                <w:rFonts w:ascii="Times New Roman" w:hAnsi="Times New Roman" w:cs="Times New Roman"/>
                <w:sz w:val="22"/>
                <w:szCs w:val="22"/>
              </w:rPr>
              <w:t>I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0B0D5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0B0D53">
              <w:rPr>
                <w:b/>
                <w:bCs/>
                <w:sz w:val="22"/>
                <w:szCs w:val="22"/>
              </w:rPr>
              <w:t>Поступило средств в избирательный фонд, всего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1.1</w:t>
            </w:r>
          </w:p>
        </w:tc>
        <w:tc>
          <w:tcPr>
            <w:tcW w:w="5387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 xml:space="preserve">собственных средств кандидата, </w:t>
            </w:r>
            <w:r w:rsidR="000B0D53" w:rsidRPr="000B0D53">
              <w:rPr>
                <w:sz w:val="22"/>
                <w:szCs w:val="22"/>
              </w:rPr>
              <w:t>избирательного объединения</w:t>
            </w:r>
          </w:p>
        </w:tc>
        <w:tc>
          <w:tcPr>
            <w:tcW w:w="992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1.2</w:t>
            </w:r>
          </w:p>
        </w:tc>
        <w:tc>
          <w:tcPr>
            <w:tcW w:w="5387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средств избирательного объединения, выдвинувшего кандидата</w:t>
            </w:r>
          </w:p>
        </w:tc>
        <w:tc>
          <w:tcPr>
            <w:tcW w:w="992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1.3</w:t>
            </w:r>
          </w:p>
        </w:tc>
        <w:tc>
          <w:tcPr>
            <w:tcW w:w="5387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средств граждан</w:t>
            </w:r>
          </w:p>
        </w:tc>
        <w:tc>
          <w:tcPr>
            <w:tcW w:w="992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1.4</w:t>
            </w:r>
          </w:p>
        </w:tc>
        <w:tc>
          <w:tcPr>
            <w:tcW w:w="5387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средств юридических лиц</w:t>
            </w:r>
          </w:p>
        </w:tc>
        <w:tc>
          <w:tcPr>
            <w:tcW w:w="992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0B0D5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0B0D5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0B0D53">
              <w:rPr>
                <w:b/>
                <w:bCs/>
                <w:sz w:val="22"/>
                <w:szCs w:val="22"/>
              </w:rPr>
              <w:t>Возвращено средств из избирательного фонда, всего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591793" w:rsidRPr="000B0D5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из них: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2.1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средств, поступивших с нарушением установленного порядка,  всего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2.1.1</w:t>
            </w:r>
          </w:p>
        </w:tc>
        <w:tc>
          <w:tcPr>
            <w:tcW w:w="5387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юридическим лицам, которым запрещено осуществлять пожертвования</w:t>
            </w:r>
          </w:p>
        </w:tc>
        <w:tc>
          <w:tcPr>
            <w:tcW w:w="992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08</w:t>
            </w:r>
          </w:p>
        </w:tc>
        <w:tc>
          <w:tcPr>
            <w:tcW w:w="1134" w:type="dxa"/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2.1.2</w:t>
            </w:r>
          </w:p>
        </w:tc>
        <w:tc>
          <w:tcPr>
            <w:tcW w:w="5387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гражданам, которым запрещено осуществлять пожертвования</w:t>
            </w:r>
          </w:p>
        </w:tc>
        <w:tc>
          <w:tcPr>
            <w:tcW w:w="992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2.1.3</w:t>
            </w:r>
          </w:p>
        </w:tc>
        <w:tc>
          <w:tcPr>
            <w:tcW w:w="5387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средств, превышающих предельный размер добровольных пожертвований,  всего</w:t>
            </w:r>
          </w:p>
        </w:tc>
        <w:tc>
          <w:tcPr>
            <w:tcW w:w="992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0B0D53" w:rsidRDefault="00591793" w:rsidP="000F7312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2.1.4</w:t>
            </w:r>
          </w:p>
        </w:tc>
        <w:tc>
          <w:tcPr>
            <w:tcW w:w="5387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перечислено средств, внесенных анонимными жертвователями, в доход областного бюджета</w:t>
            </w:r>
          </w:p>
        </w:tc>
        <w:tc>
          <w:tcPr>
            <w:tcW w:w="992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0B0D5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0B0D5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0B0D53">
              <w:rPr>
                <w:b/>
                <w:bCs/>
                <w:sz w:val="22"/>
                <w:szCs w:val="22"/>
              </w:rPr>
              <w:t>Итого средств избирательного фонда, подлежащих расходованию (стр.01-стр.06)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0B0D53" w:rsidRDefault="00591793" w:rsidP="000F731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0B0D5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591793" w:rsidRPr="000B0D5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0B0D53">
              <w:rPr>
                <w:b/>
                <w:bCs/>
                <w:sz w:val="22"/>
                <w:szCs w:val="22"/>
              </w:rPr>
              <w:t>Израсходовано средств из избирательного фонда, всего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1793" w:rsidRPr="000B0D53" w:rsidRDefault="00591793" w:rsidP="000F731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91793" w:rsidRPr="00CD12B8" w:rsidTr="00D3434F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:rsidR="00591793" w:rsidRPr="000B0D53" w:rsidRDefault="00591793" w:rsidP="000F7312">
            <w:pPr>
              <w:pageBreakBefore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91793" w:rsidRPr="000B0D53" w:rsidRDefault="00591793" w:rsidP="000F7312">
            <w:pPr>
              <w:pageBreakBefore/>
              <w:rPr>
                <w:sz w:val="22"/>
                <w:szCs w:val="22"/>
              </w:rPr>
            </w:pPr>
          </w:p>
        </w:tc>
      </w:tr>
      <w:tr w:rsidR="00591793" w:rsidRPr="00CD12B8" w:rsidTr="00D3434F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4.1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на финансовое обеспечение организационно-технических мер,  направленных на сбор подписей в поддержку выдвижения кандидата</w:t>
            </w:r>
            <w:r w:rsidRPr="00802F24">
              <w:rPr>
                <w:sz w:val="22"/>
                <w:szCs w:val="22"/>
              </w:rPr>
              <w:t>,</w:t>
            </w:r>
            <w:r w:rsidR="00BF13F3" w:rsidRPr="00802F24">
              <w:rPr>
                <w:sz w:val="22"/>
                <w:szCs w:val="22"/>
              </w:rPr>
              <w:t xml:space="preserve"> списка </w:t>
            </w:r>
            <w:r w:rsidR="00BF13F3" w:rsidRPr="00802F24">
              <w:rPr>
                <w:sz w:val="22"/>
                <w:szCs w:val="22"/>
              </w:rPr>
              <w:lastRenderedPageBreak/>
              <w:t>кандидатов</w:t>
            </w:r>
            <w:r w:rsidR="00802F24" w:rsidRPr="00802F24">
              <w:rPr>
                <w:sz w:val="22"/>
                <w:szCs w:val="22"/>
              </w:rPr>
              <w:t>,</w:t>
            </w:r>
            <w:r w:rsidRPr="00802F24">
              <w:rPr>
                <w:sz w:val="22"/>
                <w:szCs w:val="22"/>
              </w:rPr>
              <w:t xml:space="preserve">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D3434F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4.1.1</w:t>
            </w:r>
          </w:p>
        </w:tc>
        <w:tc>
          <w:tcPr>
            <w:tcW w:w="5387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 xml:space="preserve">оплата труда лиц, привлекаемых для сбора подписей избирателей </w:t>
            </w:r>
          </w:p>
        </w:tc>
        <w:tc>
          <w:tcPr>
            <w:tcW w:w="992" w:type="dxa"/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4.2.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на предвыборную агитацию, всего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CD12B8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  <w:r w:rsidRPr="000B0D53">
              <w:rPr>
                <w:sz w:val="22"/>
                <w:szCs w:val="22"/>
              </w:rPr>
              <w:t>из них: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0B0D5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0B0D5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4.2.1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через средства массовой информации</w:t>
            </w:r>
          </w:p>
        </w:tc>
        <w:tc>
          <w:tcPr>
            <w:tcW w:w="992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4.2.1.1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организации телерадиовещания</w:t>
            </w:r>
          </w:p>
        </w:tc>
        <w:tc>
          <w:tcPr>
            <w:tcW w:w="992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4.2.1.2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 xml:space="preserve">редакции периодических печатных изданий </w:t>
            </w:r>
          </w:p>
        </w:tc>
        <w:tc>
          <w:tcPr>
            <w:tcW w:w="992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4.2.2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на проведение публичных предвыборных мероприятий (собраний и встреч с избирателями, митингов, шествий, демонстраций и др.)</w:t>
            </w:r>
          </w:p>
        </w:tc>
        <w:tc>
          <w:tcPr>
            <w:tcW w:w="992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4.2.3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выпуск и распространение печатных материалов (листовок, плакатов, рекламных щитов и т.п.)</w:t>
            </w:r>
          </w:p>
        </w:tc>
        <w:tc>
          <w:tcPr>
            <w:tcW w:w="992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4.3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992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4.4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 xml:space="preserve">на оплату других работ (услуг), выполненных юридическими лицами или гражданами РФ </w:t>
            </w:r>
          </w:p>
        </w:tc>
        <w:tc>
          <w:tcPr>
            <w:tcW w:w="992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4.5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 xml:space="preserve">иные расходы, непосредственно связанные с проведением избирательной кампанией </w:t>
            </w:r>
          </w:p>
        </w:tc>
        <w:tc>
          <w:tcPr>
            <w:tcW w:w="992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AA4CE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AA4CE4">
              <w:rPr>
                <w:b/>
                <w:bCs/>
                <w:sz w:val="22"/>
                <w:szCs w:val="22"/>
              </w:rPr>
              <w:t>Возвращено неиспользованных и ошибочно перечисленных денежных средств</w:t>
            </w:r>
          </w:p>
        </w:tc>
        <w:tc>
          <w:tcPr>
            <w:tcW w:w="992" w:type="dxa"/>
          </w:tcPr>
          <w:p w:rsidR="00591793" w:rsidRPr="00AA4CE4" w:rsidRDefault="00591793" w:rsidP="00AA4CE4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2</w:t>
            </w:r>
            <w:r w:rsidR="00AA4CE4" w:rsidRPr="00AA4CE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AA4CE4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387" w:type="dxa"/>
          </w:tcPr>
          <w:p w:rsidR="00591793" w:rsidRPr="00AA4CE4" w:rsidRDefault="00591793" w:rsidP="00AA4CE4">
            <w:pPr>
              <w:rPr>
                <w:b/>
                <w:bCs/>
                <w:sz w:val="22"/>
                <w:szCs w:val="22"/>
              </w:rPr>
            </w:pPr>
            <w:r w:rsidRPr="00AA4CE4">
              <w:rPr>
                <w:b/>
                <w:bCs/>
                <w:sz w:val="22"/>
                <w:szCs w:val="22"/>
              </w:rPr>
              <w:t>Остаток неизрасходованных средств на счете избирательного фонда (стр.12-стр.13+стр.2</w:t>
            </w:r>
            <w:r w:rsidR="00AA4CE4" w:rsidRPr="00AA4CE4">
              <w:rPr>
                <w:b/>
                <w:bCs/>
                <w:sz w:val="22"/>
                <w:szCs w:val="22"/>
              </w:rPr>
              <w:t>5</w:t>
            </w:r>
            <w:r w:rsidRPr="00AA4CE4">
              <w:rPr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992" w:type="dxa"/>
          </w:tcPr>
          <w:p w:rsidR="00591793" w:rsidRPr="00AA4CE4" w:rsidRDefault="00591793" w:rsidP="00AA4CE4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2</w:t>
            </w:r>
            <w:r w:rsidR="00AA4CE4" w:rsidRPr="00AA4CE4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AA4CE4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AA4CE4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AA4CE4">
              <w:rPr>
                <w:b/>
                <w:bCs/>
                <w:sz w:val="22"/>
                <w:szCs w:val="22"/>
              </w:rPr>
              <w:t>Возвращено неизрасходованных средств из избирательного фонда, всего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AA4CE4" w:rsidRDefault="00AA4CE4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AA4CE4" w:rsidRDefault="00591793" w:rsidP="000F731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из них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7.1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кандидату</w:t>
            </w:r>
          </w:p>
        </w:tc>
        <w:tc>
          <w:tcPr>
            <w:tcW w:w="992" w:type="dxa"/>
          </w:tcPr>
          <w:p w:rsidR="00591793" w:rsidRPr="00AA4CE4" w:rsidRDefault="00591793" w:rsidP="00AA4CE4">
            <w:pPr>
              <w:pageBreakBefore/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2</w:t>
            </w:r>
            <w:r w:rsidR="00AA4CE4" w:rsidRPr="00AA4CE4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7.2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избирательному объединению</w:t>
            </w:r>
          </w:p>
        </w:tc>
        <w:tc>
          <w:tcPr>
            <w:tcW w:w="992" w:type="dxa"/>
          </w:tcPr>
          <w:p w:rsidR="00591793" w:rsidRPr="00AA4CE4" w:rsidRDefault="00AA4CE4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29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7.3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гражданам</w:t>
            </w:r>
          </w:p>
        </w:tc>
        <w:tc>
          <w:tcPr>
            <w:tcW w:w="992" w:type="dxa"/>
          </w:tcPr>
          <w:p w:rsidR="00591793" w:rsidRPr="00AA4CE4" w:rsidRDefault="00591793" w:rsidP="00AA4CE4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3</w:t>
            </w:r>
            <w:r w:rsidR="00AA4CE4" w:rsidRPr="00AA4CE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7.4</w:t>
            </w:r>
          </w:p>
        </w:tc>
        <w:tc>
          <w:tcPr>
            <w:tcW w:w="5387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юридическим лицам</w:t>
            </w:r>
          </w:p>
        </w:tc>
        <w:tc>
          <w:tcPr>
            <w:tcW w:w="992" w:type="dxa"/>
          </w:tcPr>
          <w:p w:rsidR="00591793" w:rsidRPr="00AA4CE4" w:rsidRDefault="00591793" w:rsidP="00AA4CE4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3</w:t>
            </w:r>
            <w:r w:rsidR="00AA4CE4" w:rsidRPr="00AA4CE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AA4CE4" w:rsidTr="00AA4CE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AA4CE4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387" w:type="dxa"/>
          </w:tcPr>
          <w:p w:rsidR="00591793" w:rsidRPr="00AA4CE4" w:rsidRDefault="00591793" w:rsidP="00AA4CE4">
            <w:pPr>
              <w:rPr>
                <w:b/>
                <w:bCs/>
                <w:sz w:val="22"/>
                <w:szCs w:val="22"/>
              </w:rPr>
            </w:pPr>
            <w:r w:rsidRPr="00AA4CE4">
              <w:rPr>
                <w:b/>
                <w:bCs/>
                <w:sz w:val="22"/>
                <w:szCs w:val="22"/>
              </w:rPr>
              <w:t xml:space="preserve">Остаток неизрасходованных средств на дату сдачи отчета </w:t>
            </w:r>
            <w:r w:rsidRPr="00AA4CE4">
              <w:rPr>
                <w:sz w:val="22"/>
                <w:szCs w:val="22"/>
              </w:rPr>
              <w:t>(заверяется банковской справкой)</w:t>
            </w:r>
            <w:r w:rsidRPr="00AA4CE4">
              <w:rPr>
                <w:b/>
                <w:bCs/>
                <w:sz w:val="22"/>
                <w:szCs w:val="22"/>
              </w:rPr>
              <w:t xml:space="preserve"> (стр.2</w:t>
            </w:r>
            <w:r w:rsidR="00AA4CE4" w:rsidRPr="00AA4CE4">
              <w:rPr>
                <w:b/>
                <w:bCs/>
                <w:sz w:val="22"/>
                <w:szCs w:val="22"/>
              </w:rPr>
              <w:t>6</w:t>
            </w:r>
            <w:r w:rsidRPr="00AA4CE4">
              <w:rPr>
                <w:b/>
                <w:bCs/>
                <w:sz w:val="22"/>
                <w:szCs w:val="22"/>
              </w:rPr>
              <w:t>-стр.2</w:t>
            </w:r>
            <w:r w:rsidR="00AA4CE4" w:rsidRPr="00AA4CE4">
              <w:rPr>
                <w:b/>
                <w:bCs/>
                <w:sz w:val="22"/>
                <w:szCs w:val="22"/>
              </w:rPr>
              <w:t>7</w:t>
            </w:r>
            <w:r w:rsidRPr="00AA4CE4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591793" w:rsidRPr="00AA4CE4" w:rsidRDefault="00591793" w:rsidP="00AA4CE4">
            <w:pPr>
              <w:jc w:val="center"/>
              <w:rPr>
                <w:sz w:val="22"/>
                <w:szCs w:val="22"/>
              </w:rPr>
            </w:pPr>
            <w:r w:rsidRPr="00AA4CE4">
              <w:rPr>
                <w:sz w:val="22"/>
                <w:szCs w:val="22"/>
              </w:rPr>
              <w:t>3</w:t>
            </w:r>
            <w:r w:rsidR="00AA4CE4" w:rsidRPr="00AA4CE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91793" w:rsidRPr="00AA4CE4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AA4CE4" w:rsidRDefault="00591793" w:rsidP="000F731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591793" w:rsidRPr="00AA4CE4" w:rsidRDefault="00591793" w:rsidP="00591793">
      <w:pPr>
        <w:ind w:firstLine="851"/>
      </w:pPr>
    </w:p>
    <w:p w:rsidR="00591793" w:rsidRPr="00AA4CE4" w:rsidRDefault="00591793" w:rsidP="00591793">
      <w:pPr>
        <w:ind w:firstLine="851"/>
        <w:jc w:val="center"/>
      </w:pPr>
    </w:p>
    <w:p w:rsidR="00591793" w:rsidRPr="00AA4CE4" w:rsidRDefault="00591793" w:rsidP="00591793">
      <w:pPr>
        <w:ind w:firstLine="284"/>
        <w:rPr>
          <w:sz w:val="28"/>
          <w:szCs w:val="28"/>
        </w:rPr>
      </w:pPr>
      <w:r w:rsidRPr="00AA4CE4">
        <w:rPr>
          <w:sz w:val="28"/>
          <w:szCs w:val="28"/>
        </w:rPr>
        <w:t xml:space="preserve">Правильность сведений, указанных в настоящем финансовом отчете подтверждаю, других денежных средств, минуя избирательный фонд, на организацию и проведение избирательной кампании мною не привлекалось. </w:t>
      </w:r>
    </w:p>
    <w:p w:rsidR="00591793" w:rsidRPr="00AA4CE4" w:rsidRDefault="00591793" w:rsidP="00591793">
      <w:pPr>
        <w:ind w:firstLine="851"/>
      </w:pPr>
    </w:p>
    <w:p w:rsidR="00591793" w:rsidRPr="00AA4CE4" w:rsidRDefault="00591793" w:rsidP="00591793">
      <w:pPr>
        <w:rPr>
          <w:b/>
          <w:bCs/>
          <w:sz w:val="24"/>
          <w:szCs w:val="24"/>
        </w:rPr>
      </w:pPr>
    </w:p>
    <w:p w:rsidR="00AA4CE4" w:rsidRPr="00AA4CE4" w:rsidRDefault="00591793" w:rsidP="00591793">
      <w:pPr>
        <w:rPr>
          <w:bCs/>
          <w:sz w:val="28"/>
          <w:szCs w:val="28"/>
        </w:rPr>
      </w:pPr>
      <w:r w:rsidRPr="00AA4CE4">
        <w:rPr>
          <w:bCs/>
          <w:sz w:val="28"/>
          <w:szCs w:val="28"/>
        </w:rPr>
        <w:t>Кандидат</w:t>
      </w:r>
      <w:r w:rsidR="00AA4CE4" w:rsidRPr="00AA4CE4">
        <w:rPr>
          <w:bCs/>
          <w:sz w:val="28"/>
          <w:szCs w:val="28"/>
        </w:rPr>
        <w:t>, уполномоченный</w:t>
      </w:r>
    </w:p>
    <w:p w:rsidR="00AA4CE4" w:rsidRPr="00AA4CE4" w:rsidRDefault="00AA4CE4" w:rsidP="00591793">
      <w:pPr>
        <w:rPr>
          <w:bCs/>
          <w:sz w:val="28"/>
          <w:szCs w:val="28"/>
        </w:rPr>
      </w:pPr>
      <w:r w:rsidRPr="00AA4CE4">
        <w:rPr>
          <w:bCs/>
          <w:sz w:val="28"/>
          <w:szCs w:val="28"/>
        </w:rPr>
        <w:t xml:space="preserve">представитель кандидата по </w:t>
      </w:r>
    </w:p>
    <w:p w:rsidR="00AA4CE4" w:rsidRPr="00AA4CE4" w:rsidRDefault="00AA4CE4" w:rsidP="00591793">
      <w:pPr>
        <w:rPr>
          <w:bCs/>
          <w:sz w:val="28"/>
          <w:szCs w:val="28"/>
        </w:rPr>
      </w:pPr>
      <w:r w:rsidRPr="00AA4CE4">
        <w:rPr>
          <w:bCs/>
          <w:sz w:val="28"/>
          <w:szCs w:val="28"/>
        </w:rPr>
        <w:t xml:space="preserve">финансовым вопросам, </w:t>
      </w:r>
    </w:p>
    <w:p w:rsidR="00AA4CE4" w:rsidRPr="00AA4CE4" w:rsidRDefault="00AA4CE4" w:rsidP="00591793">
      <w:pPr>
        <w:rPr>
          <w:bCs/>
          <w:sz w:val="28"/>
          <w:szCs w:val="28"/>
        </w:rPr>
      </w:pPr>
      <w:r w:rsidRPr="00AA4CE4">
        <w:rPr>
          <w:bCs/>
          <w:sz w:val="28"/>
          <w:szCs w:val="28"/>
        </w:rPr>
        <w:t xml:space="preserve">уполномоченный представитель </w:t>
      </w:r>
    </w:p>
    <w:p w:rsidR="00AA4CE4" w:rsidRPr="00AA4CE4" w:rsidRDefault="00AA4CE4" w:rsidP="00591793">
      <w:pPr>
        <w:rPr>
          <w:bCs/>
          <w:sz w:val="28"/>
          <w:szCs w:val="28"/>
        </w:rPr>
      </w:pPr>
      <w:r w:rsidRPr="00AA4CE4">
        <w:rPr>
          <w:bCs/>
          <w:sz w:val="28"/>
          <w:szCs w:val="28"/>
        </w:rPr>
        <w:t xml:space="preserve">избирательного объединения </w:t>
      </w:r>
    </w:p>
    <w:p w:rsidR="00591793" w:rsidRPr="00AA4CE4" w:rsidRDefault="00AA4CE4" w:rsidP="00591793">
      <w:pPr>
        <w:rPr>
          <w:b/>
          <w:bCs/>
          <w:sz w:val="28"/>
          <w:szCs w:val="28"/>
        </w:rPr>
      </w:pPr>
      <w:r w:rsidRPr="00AA4CE4">
        <w:rPr>
          <w:bCs/>
          <w:sz w:val="28"/>
          <w:szCs w:val="28"/>
        </w:rPr>
        <w:t>по финансовым вопросам</w:t>
      </w:r>
      <w:r w:rsidR="00591793" w:rsidRPr="00AA4CE4">
        <w:rPr>
          <w:b/>
          <w:bCs/>
          <w:sz w:val="28"/>
          <w:szCs w:val="28"/>
        </w:rPr>
        <w:t xml:space="preserve">                  </w:t>
      </w:r>
      <w:r w:rsidRPr="00AA4CE4">
        <w:rPr>
          <w:b/>
          <w:bCs/>
          <w:sz w:val="28"/>
          <w:szCs w:val="28"/>
        </w:rPr>
        <w:t xml:space="preserve">    </w:t>
      </w:r>
      <w:r w:rsidR="00591793" w:rsidRPr="00AA4CE4">
        <w:rPr>
          <w:sz w:val="28"/>
          <w:szCs w:val="28"/>
        </w:rPr>
        <w:t>_________________________________</w:t>
      </w:r>
    </w:p>
    <w:p w:rsidR="00591793" w:rsidRPr="00AA4CE4" w:rsidRDefault="00591793" w:rsidP="00591793">
      <w:r w:rsidRPr="00AA4CE4">
        <w:t xml:space="preserve">                                                                                                                            (инициалы, фамилия, дата)</w:t>
      </w:r>
    </w:p>
    <w:p w:rsidR="00591793" w:rsidRPr="00AA4CE4" w:rsidRDefault="00591793" w:rsidP="00591793">
      <w:pPr>
        <w:jc w:val="right"/>
      </w:pPr>
    </w:p>
    <w:p w:rsidR="00591793" w:rsidRPr="00CD12B8" w:rsidRDefault="00591793" w:rsidP="0045744E">
      <w:pPr>
        <w:pStyle w:val="af7"/>
        <w:rPr>
          <w:rFonts w:ascii="Times New Roman" w:hAnsi="Times New Roman" w:cs="Times New Roman"/>
          <w:color w:val="4BACC6"/>
        </w:rPr>
      </w:pPr>
      <w:bookmarkStart w:id="1" w:name="sub_70000"/>
    </w:p>
    <w:p w:rsidR="00D3434F" w:rsidRDefault="00591793" w:rsidP="00591793">
      <w:pPr>
        <w:pStyle w:val="af2"/>
        <w:ind w:left="2880" w:firstLine="720"/>
        <w:rPr>
          <w:rFonts w:ascii="Times New Roman" w:hAnsi="Times New Roman" w:cs="Times New Roman"/>
          <w:color w:val="FF0000"/>
        </w:rPr>
      </w:pPr>
      <w:r w:rsidRPr="0045744E">
        <w:rPr>
          <w:rFonts w:ascii="Times New Roman" w:hAnsi="Times New Roman" w:cs="Times New Roman"/>
          <w:color w:val="FF0000"/>
        </w:rPr>
        <w:t xml:space="preserve">   </w:t>
      </w:r>
    </w:p>
    <w:p w:rsidR="00CB3165" w:rsidRPr="00CB3165" w:rsidRDefault="00CB3165" w:rsidP="00CB3165"/>
    <w:p w:rsidR="00591793" w:rsidRPr="00D3434F" w:rsidRDefault="00591793" w:rsidP="00591793">
      <w:pPr>
        <w:pStyle w:val="af2"/>
        <w:ind w:left="2880" w:firstLine="720"/>
        <w:rPr>
          <w:rFonts w:ascii="Times New Roman" w:hAnsi="Times New Roman" w:cs="Times New Roman"/>
        </w:rPr>
      </w:pPr>
      <w:r w:rsidRPr="00D3434F">
        <w:rPr>
          <w:rFonts w:ascii="Times New Roman" w:hAnsi="Times New Roman" w:cs="Times New Roman"/>
        </w:rPr>
        <w:lastRenderedPageBreak/>
        <w:t xml:space="preserve">         Приложение </w:t>
      </w:r>
      <w:r w:rsidR="00CB3165">
        <w:rPr>
          <w:rFonts w:ascii="Times New Roman" w:hAnsi="Times New Roman" w:cs="Times New Roman"/>
        </w:rPr>
        <w:t>8</w:t>
      </w:r>
    </w:p>
    <w:p w:rsidR="00BF13F3" w:rsidRPr="00802F24" w:rsidRDefault="00BF13F3" w:rsidP="00BF13F3">
      <w:pPr>
        <w:jc w:val="right"/>
      </w:pPr>
      <w:r w:rsidRPr="00802F24">
        <w:t xml:space="preserve">к Методическим рекомендациям о порядке и формах </w:t>
      </w:r>
    </w:p>
    <w:p w:rsidR="00BF13F3" w:rsidRPr="00802F24" w:rsidRDefault="00BF13F3" w:rsidP="00BF13F3">
      <w:pPr>
        <w:jc w:val="right"/>
      </w:pPr>
      <w:r w:rsidRPr="00802F24">
        <w:t xml:space="preserve">учета и отчетности о поступлении средств  избирательных </w:t>
      </w:r>
    </w:p>
    <w:p w:rsidR="00BF13F3" w:rsidRPr="00802F24" w:rsidRDefault="00BF13F3" w:rsidP="00BF13F3">
      <w:pPr>
        <w:jc w:val="right"/>
      </w:pPr>
      <w:r w:rsidRPr="00802F24">
        <w:t xml:space="preserve">фондов и расходовании этих средств, в том числе по каждой </w:t>
      </w:r>
    </w:p>
    <w:p w:rsidR="00BF13F3" w:rsidRPr="00802F24" w:rsidRDefault="00BF13F3" w:rsidP="00BF13F3">
      <w:pPr>
        <w:jc w:val="right"/>
      </w:pPr>
      <w:r w:rsidRPr="00802F24">
        <w:t>операции при проведении выборов депутатов представительного</w:t>
      </w:r>
    </w:p>
    <w:p w:rsidR="00BF13F3" w:rsidRPr="00802F24" w:rsidRDefault="00BF13F3" w:rsidP="00BF13F3">
      <w:pPr>
        <w:jc w:val="right"/>
      </w:pPr>
      <w:r w:rsidRPr="00802F24">
        <w:t xml:space="preserve"> органа муниципального образования в Пензенской области</w:t>
      </w:r>
    </w:p>
    <w:p w:rsidR="00591793" w:rsidRPr="00CD12B8" w:rsidRDefault="00591793" w:rsidP="00591793">
      <w:pPr>
        <w:jc w:val="right"/>
        <w:rPr>
          <w:rStyle w:val="ad"/>
          <w:b w:val="0"/>
          <w:color w:val="4BACC6"/>
        </w:rPr>
      </w:pPr>
    </w:p>
    <w:p w:rsidR="00591793" w:rsidRPr="00CD12B8" w:rsidRDefault="00591793" w:rsidP="00591793">
      <w:pPr>
        <w:pStyle w:val="af7"/>
        <w:jc w:val="right"/>
        <w:rPr>
          <w:rFonts w:ascii="Times New Roman" w:hAnsi="Times New Roman" w:cs="Times New Roman"/>
          <w:color w:val="4BACC6"/>
        </w:rPr>
      </w:pPr>
    </w:p>
    <w:p w:rsidR="00591793" w:rsidRPr="00CD12B8" w:rsidRDefault="00591793" w:rsidP="00591793">
      <w:pPr>
        <w:pStyle w:val="af7"/>
        <w:rPr>
          <w:rFonts w:ascii="Times New Roman" w:hAnsi="Times New Roman" w:cs="Times New Roman"/>
          <w:color w:val="4BACC6"/>
        </w:rPr>
      </w:pPr>
    </w:p>
    <w:p w:rsidR="00591793" w:rsidRPr="0045744E" w:rsidRDefault="00591793" w:rsidP="00591793">
      <w:pPr>
        <w:jc w:val="right"/>
        <w:rPr>
          <w:rStyle w:val="ad"/>
          <w:bCs/>
          <w:color w:val="auto"/>
        </w:rPr>
      </w:pPr>
    </w:p>
    <w:bookmarkEnd w:id="1"/>
    <w:p w:rsidR="00591793" w:rsidRPr="0045744E" w:rsidRDefault="00591793" w:rsidP="00591793">
      <w:pPr>
        <w:pStyle w:val="1"/>
        <w:rPr>
          <w:b w:val="0"/>
          <w:bCs w:val="0"/>
        </w:rPr>
      </w:pPr>
      <w:r w:rsidRPr="0045744E">
        <w:t>АКТ</w:t>
      </w:r>
      <w:r w:rsidRPr="0045744E">
        <w:br/>
        <w:t>приема</w:t>
      </w:r>
      <w:r w:rsidR="0045744E" w:rsidRPr="0045744E">
        <w:t>-передачи</w:t>
      </w:r>
      <w:r w:rsidRPr="0045744E">
        <w:t xml:space="preserve"> финансового отчета с первичными финансовыми документами </w:t>
      </w:r>
    </w:p>
    <w:p w:rsidR="00591793" w:rsidRPr="0045744E" w:rsidRDefault="00591793" w:rsidP="00591793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572"/>
        <w:gridCol w:w="2501"/>
        <w:gridCol w:w="1433"/>
        <w:gridCol w:w="1453"/>
        <w:gridCol w:w="2022"/>
        <w:gridCol w:w="1590"/>
      </w:tblGrid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№</w:t>
            </w:r>
          </w:p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Количество листов документа</w:t>
            </w: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Местонахождение документа (папка, том, страница)</w:t>
            </w: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5744E">
              <w:rPr>
                <w:rFonts w:ascii="Times New Roman" w:hAnsi="Times New Roman" w:cs="Times New Roman"/>
              </w:rPr>
              <w:t>6</w:t>
            </w:r>
          </w:p>
        </w:tc>
      </w:tr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793" w:rsidRPr="0045744E" w:rsidTr="000F73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591793" w:rsidRPr="0045744E" w:rsidRDefault="00591793" w:rsidP="000F73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1793" w:rsidRPr="0045744E" w:rsidRDefault="00591793" w:rsidP="00591793">
      <w:pPr>
        <w:pStyle w:val="af7"/>
        <w:jc w:val="center"/>
        <w:rPr>
          <w:rFonts w:ascii="Times New Roman" w:hAnsi="Times New Roman" w:cs="Times New Roman"/>
        </w:rPr>
      </w:pPr>
    </w:p>
    <w:p w:rsidR="00591793" w:rsidRPr="0045744E" w:rsidRDefault="00591793" w:rsidP="00591793">
      <w:pPr>
        <w:pStyle w:val="af7"/>
        <w:rPr>
          <w:rFonts w:ascii="Times New Roman" w:hAnsi="Times New Roman" w:cs="Times New Roman"/>
          <w:noProof/>
          <w:sz w:val="24"/>
          <w:szCs w:val="24"/>
        </w:rPr>
      </w:pPr>
    </w:p>
    <w:p w:rsidR="00591793" w:rsidRPr="0045744E" w:rsidRDefault="00591793" w:rsidP="00591793">
      <w:pPr>
        <w:pStyle w:val="af7"/>
        <w:rPr>
          <w:rFonts w:ascii="Times New Roman" w:hAnsi="Times New Roman" w:cs="Times New Roman"/>
          <w:noProof/>
          <w:sz w:val="24"/>
          <w:szCs w:val="24"/>
        </w:rPr>
      </w:pPr>
    </w:p>
    <w:p w:rsidR="0045744E" w:rsidRPr="0045744E" w:rsidRDefault="00591793" w:rsidP="0045744E">
      <w:pPr>
        <w:pStyle w:val="af7"/>
        <w:rPr>
          <w:rFonts w:ascii="Times New Roman" w:hAnsi="Times New Roman" w:cs="Times New Roman"/>
          <w:noProof/>
          <w:sz w:val="28"/>
          <w:szCs w:val="28"/>
        </w:rPr>
      </w:pPr>
      <w:r w:rsidRPr="0045744E">
        <w:rPr>
          <w:rFonts w:ascii="Times New Roman" w:hAnsi="Times New Roman" w:cs="Times New Roman"/>
          <w:noProof/>
          <w:sz w:val="28"/>
          <w:szCs w:val="28"/>
        </w:rPr>
        <w:t xml:space="preserve">Кандидат </w:t>
      </w:r>
      <w:r w:rsidR="0045744E" w:rsidRPr="0045744E">
        <w:rPr>
          <w:rFonts w:ascii="Times New Roman" w:hAnsi="Times New Roman" w:cs="Times New Roman"/>
          <w:noProof/>
          <w:sz w:val="28"/>
          <w:szCs w:val="28"/>
        </w:rPr>
        <w:t>уполномоченный</w:t>
      </w:r>
    </w:p>
    <w:p w:rsidR="0045744E" w:rsidRPr="0045744E" w:rsidRDefault="0045744E" w:rsidP="0045744E">
      <w:pPr>
        <w:pStyle w:val="af7"/>
        <w:rPr>
          <w:rFonts w:ascii="Times New Roman" w:hAnsi="Times New Roman" w:cs="Times New Roman"/>
          <w:noProof/>
          <w:sz w:val="28"/>
          <w:szCs w:val="28"/>
        </w:rPr>
      </w:pPr>
      <w:r w:rsidRPr="0045744E">
        <w:rPr>
          <w:rFonts w:ascii="Times New Roman" w:hAnsi="Times New Roman" w:cs="Times New Roman"/>
          <w:noProof/>
          <w:sz w:val="28"/>
          <w:szCs w:val="28"/>
        </w:rPr>
        <w:t xml:space="preserve">представитель кандидата по </w:t>
      </w:r>
    </w:p>
    <w:p w:rsidR="0045744E" w:rsidRPr="0045744E" w:rsidRDefault="0045744E" w:rsidP="0045744E">
      <w:pPr>
        <w:pStyle w:val="af7"/>
        <w:rPr>
          <w:rFonts w:ascii="Times New Roman" w:hAnsi="Times New Roman" w:cs="Times New Roman"/>
          <w:noProof/>
          <w:sz w:val="28"/>
          <w:szCs w:val="28"/>
        </w:rPr>
      </w:pPr>
      <w:r w:rsidRPr="0045744E">
        <w:rPr>
          <w:rFonts w:ascii="Times New Roman" w:hAnsi="Times New Roman" w:cs="Times New Roman"/>
          <w:noProof/>
          <w:sz w:val="28"/>
          <w:szCs w:val="28"/>
        </w:rPr>
        <w:t xml:space="preserve">финансовым вопросам, </w:t>
      </w:r>
    </w:p>
    <w:p w:rsidR="0045744E" w:rsidRPr="0045744E" w:rsidRDefault="0045744E" w:rsidP="0045744E">
      <w:pPr>
        <w:pStyle w:val="af7"/>
        <w:rPr>
          <w:rFonts w:ascii="Times New Roman" w:hAnsi="Times New Roman" w:cs="Times New Roman"/>
          <w:noProof/>
          <w:sz w:val="28"/>
          <w:szCs w:val="28"/>
        </w:rPr>
      </w:pPr>
      <w:r w:rsidRPr="0045744E">
        <w:rPr>
          <w:rFonts w:ascii="Times New Roman" w:hAnsi="Times New Roman" w:cs="Times New Roman"/>
          <w:noProof/>
          <w:sz w:val="28"/>
          <w:szCs w:val="28"/>
        </w:rPr>
        <w:t xml:space="preserve">уполномоченный представитель </w:t>
      </w:r>
    </w:p>
    <w:p w:rsidR="0045744E" w:rsidRPr="0045744E" w:rsidRDefault="0045744E" w:rsidP="0045744E">
      <w:pPr>
        <w:pStyle w:val="af7"/>
        <w:rPr>
          <w:rFonts w:ascii="Times New Roman" w:hAnsi="Times New Roman" w:cs="Times New Roman"/>
          <w:noProof/>
          <w:sz w:val="28"/>
          <w:szCs w:val="28"/>
        </w:rPr>
      </w:pPr>
      <w:r w:rsidRPr="0045744E">
        <w:rPr>
          <w:rFonts w:ascii="Times New Roman" w:hAnsi="Times New Roman" w:cs="Times New Roman"/>
          <w:noProof/>
          <w:sz w:val="28"/>
          <w:szCs w:val="28"/>
        </w:rPr>
        <w:t xml:space="preserve">избирательного объединения </w:t>
      </w:r>
    </w:p>
    <w:p w:rsidR="00591793" w:rsidRPr="0045744E" w:rsidRDefault="0045744E" w:rsidP="0045744E">
      <w:pPr>
        <w:pStyle w:val="af7"/>
        <w:rPr>
          <w:rFonts w:ascii="Times New Roman" w:hAnsi="Times New Roman" w:cs="Times New Roman"/>
          <w:sz w:val="28"/>
          <w:szCs w:val="28"/>
        </w:rPr>
      </w:pPr>
      <w:r w:rsidRPr="0045744E">
        <w:rPr>
          <w:rFonts w:ascii="Times New Roman" w:hAnsi="Times New Roman" w:cs="Times New Roman"/>
          <w:noProof/>
          <w:sz w:val="28"/>
          <w:szCs w:val="28"/>
        </w:rPr>
        <w:t xml:space="preserve">по финансовым вопросам  </w:t>
      </w:r>
      <w:r w:rsidR="00591793" w:rsidRPr="0045744E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_________________________</w:t>
      </w:r>
    </w:p>
    <w:p w:rsidR="00591793" w:rsidRPr="0045744E" w:rsidRDefault="00591793" w:rsidP="00591793">
      <w:pPr>
        <w:pStyle w:val="af7"/>
        <w:jc w:val="center"/>
        <w:rPr>
          <w:rFonts w:ascii="Times New Roman" w:hAnsi="Times New Roman" w:cs="Times New Roman"/>
          <w:noProof/>
        </w:rPr>
      </w:pPr>
      <w:r w:rsidRPr="0045744E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(подпись, дата, инициалы, фамилия)</w:t>
      </w:r>
    </w:p>
    <w:p w:rsidR="00591793" w:rsidRPr="0045744E" w:rsidRDefault="00591793" w:rsidP="00591793"/>
    <w:p w:rsidR="00591793" w:rsidRPr="0045744E" w:rsidRDefault="00591793" w:rsidP="00591793"/>
    <w:p w:rsidR="00591793" w:rsidRPr="0045744E" w:rsidRDefault="00591793" w:rsidP="00591793"/>
    <w:p w:rsidR="00591793" w:rsidRPr="0045744E" w:rsidRDefault="00591793" w:rsidP="00591793">
      <w:pPr>
        <w:jc w:val="right"/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591793">
      <w:pPr>
        <w:jc w:val="right"/>
        <w:rPr>
          <w:color w:val="4BACC6"/>
        </w:rPr>
      </w:pPr>
    </w:p>
    <w:p w:rsidR="00591793" w:rsidRPr="00CD12B8" w:rsidRDefault="00591793" w:rsidP="007314C0">
      <w:pPr>
        <w:rPr>
          <w:color w:val="4BACC6"/>
        </w:rPr>
      </w:pPr>
    </w:p>
    <w:p w:rsidR="007314C0" w:rsidRDefault="007314C0" w:rsidP="007314C0">
      <w:pPr>
        <w:rPr>
          <w:color w:val="4BACC6"/>
        </w:rPr>
      </w:pPr>
    </w:p>
    <w:p w:rsidR="00D3434F" w:rsidRDefault="00D3434F" w:rsidP="00605146">
      <w:pPr>
        <w:pStyle w:val="af2"/>
        <w:jc w:val="left"/>
        <w:rPr>
          <w:rFonts w:ascii="Times New Roman" w:hAnsi="Times New Roman" w:cs="Times New Roman"/>
        </w:rPr>
      </w:pPr>
    </w:p>
    <w:p w:rsidR="00591793" w:rsidRPr="00D3434F" w:rsidRDefault="00591793" w:rsidP="00591793">
      <w:pPr>
        <w:pStyle w:val="af2"/>
        <w:ind w:left="2880" w:firstLine="720"/>
        <w:rPr>
          <w:rFonts w:ascii="Times New Roman" w:hAnsi="Times New Roman" w:cs="Times New Roman"/>
        </w:rPr>
      </w:pPr>
      <w:r w:rsidRPr="00D3434F">
        <w:rPr>
          <w:rFonts w:ascii="Times New Roman" w:hAnsi="Times New Roman" w:cs="Times New Roman"/>
        </w:rPr>
        <w:lastRenderedPageBreak/>
        <w:t xml:space="preserve">            Приложение </w:t>
      </w:r>
      <w:r w:rsidR="00CB3165">
        <w:rPr>
          <w:rFonts w:ascii="Times New Roman" w:hAnsi="Times New Roman" w:cs="Times New Roman"/>
        </w:rPr>
        <w:t>9</w:t>
      </w:r>
    </w:p>
    <w:p w:rsidR="00BF13F3" w:rsidRPr="00802F24" w:rsidRDefault="00BF13F3" w:rsidP="00BF13F3">
      <w:pPr>
        <w:jc w:val="right"/>
      </w:pPr>
      <w:r w:rsidRPr="00802F24">
        <w:t xml:space="preserve">к Методическим рекомендациям о порядке и формах </w:t>
      </w:r>
    </w:p>
    <w:p w:rsidR="00BF13F3" w:rsidRPr="00802F24" w:rsidRDefault="00BF13F3" w:rsidP="00BF13F3">
      <w:pPr>
        <w:jc w:val="right"/>
      </w:pPr>
      <w:r w:rsidRPr="00802F24">
        <w:t xml:space="preserve">учета и отчетности о поступлении средств  избирательных </w:t>
      </w:r>
    </w:p>
    <w:p w:rsidR="00BF13F3" w:rsidRPr="00802F24" w:rsidRDefault="00BF13F3" w:rsidP="00BF13F3">
      <w:pPr>
        <w:jc w:val="right"/>
      </w:pPr>
      <w:r w:rsidRPr="00802F24">
        <w:t xml:space="preserve">фондов и расходовании этих средств, в том числе по каждой </w:t>
      </w:r>
    </w:p>
    <w:p w:rsidR="00BF13F3" w:rsidRPr="00802F24" w:rsidRDefault="00BF13F3" w:rsidP="00BF13F3">
      <w:pPr>
        <w:jc w:val="right"/>
      </w:pPr>
      <w:r w:rsidRPr="00802F24">
        <w:t>операции при проведении выборов депутатов представительного</w:t>
      </w:r>
    </w:p>
    <w:p w:rsidR="00BF13F3" w:rsidRPr="00802F24" w:rsidRDefault="00BF13F3" w:rsidP="00BF13F3">
      <w:pPr>
        <w:jc w:val="right"/>
      </w:pPr>
      <w:r w:rsidRPr="00802F24">
        <w:t xml:space="preserve"> органа муниципального образования в Пензенской области</w:t>
      </w:r>
    </w:p>
    <w:p w:rsidR="00591793" w:rsidRPr="003D1D83" w:rsidRDefault="00591793" w:rsidP="00953FBE">
      <w:pPr>
        <w:spacing w:after="120"/>
        <w:rPr>
          <w:b/>
          <w:bCs/>
          <w:spacing w:val="80"/>
          <w:sz w:val="28"/>
          <w:szCs w:val="28"/>
        </w:rPr>
      </w:pPr>
    </w:p>
    <w:p w:rsidR="00591793" w:rsidRPr="00953FBE" w:rsidRDefault="00591793" w:rsidP="00591793">
      <w:pPr>
        <w:spacing w:after="120"/>
        <w:jc w:val="center"/>
        <w:rPr>
          <w:b/>
          <w:bCs/>
          <w:spacing w:val="80"/>
          <w:sz w:val="28"/>
          <w:szCs w:val="28"/>
        </w:rPr>
      </w:pPr>
      <w:r w:rsidRPr="00953FBE">
        <w:rPr>
          <w:b/>
          <w:bCs/>
          <w:spacing w:val="80"/>
          <w:sz w:val="28"/>
          <w:szCs w:val="28"/>
        </w:rPr>
        <w:t>С В Е Д Е Н И Я</w:t>
      </w:r>
    </w:p>
    <w:p w:rsidR="00591793" w:rsidRPr="007A710F" w:rsidRDefault="00591793" w:rsidP="007A710F">
      <w:pPr>
        <w:jc w:val="center"/>
        <w:rPr>
          <w:b/>
          <w:sz w:val="28"/>
          <w:szCs w:val="28"/>
        </w:rPr>
      </w:pPr>
      <w:r w:rsidRPr="00953FBE">
        <w:rPr>
          <w:b/>
          <w:sz w:val="28"/>
          <w:szCs w:val="28"/>
        </w:rPr>
        <w:t>о поступлении и расходовании средств избирательных фондов</w:t>
      </w:r>
      <w:r w:rsidR="0045744E" w:rsidRPr="00953FBE">
        <w:rPr>
          <w:b/>
          <w:sz w:val="28"/>
          <w:szCs w:val="28"/>
        </w:rPr>
        <w:t xml:space="preserve"> </w:t>
      </w:r>
      <w:r w:rsidRPr="00953FBE">
        <w:rPr>
          <w:b/>
          <w:sz w:val="28"/>
          <w:szCs w:val="28"/>
        </w:rPr>
        <w:t>кандидатов в депутаты представительного органа муниципального образования</w:t>
      </w:r>
      <w:r w:rsidR="00BF13F3" w:rsidRPr="00953FBE">
        <w:rPr>
          <w:b/>
          <w:sz w:val="28"/>
          <w:szCs w:val="28"/>
        </w:rPr>
        <w:t>, избирательного объединения, выдвинувшего список кандидатов</w:t>
      </w:r>
    </w:p>
    <w:p w:rsidR="00591793" w:rsidRPr="003D1D83" w:rsidRDefault="00591793" w:rsidP="00591793">
      <w:pPr>
        <w:rPr>
          <w:b/>
          <w:bCs/>
          <w:sz w:val="28"/>
          <w:szCs w:val="28"/>
        </w:rPr>
      </w:pPr>
    </w:p>
    <w:p w:rsidR="00591793" w:rsidRPr="003D1D83" w:rsidRDefault="00591793" w:rsidP="00591793">
      <w:pPr>
        <w:rPr>
          <w:sz w:val="28"/>
          <w:szCs w:val="28"/>
        </w:rPr>
      </w:pPr>
      <w:r w:rsidRPr="003D1D83">
        <w:rPr>
          <w:sz w:val="28"/>
          <w:szCs w:val="28"/>
        </w:rPr>
        <w:t>_____________________________________________________________</w:t>
      </w:r>
    </w:p>
    <w:p w:rsidR="00591793" w:rsidRPr="003D1D83" w:rsidRDefault="00591793" w:rsidP="00591793">
      <w:pPr>
        <w:jc w:val="center"/>
      </w:pPr>
      <w:r w:rsidRPr="003D1D83">
        <w:t>(наименование избирательной комиссии муниципального образования)</w:t>
      </w:r>
    </w:p>
    <w:p w:rsidR="00591793" w:rsidRPr="003D1D83" w:rsidRDefault="00591793" w:rsidP="00591793">
      <w:pPr>
        <w:pStyle w:val="1"/>
        <w:jc w:val="both"/>
        <w:rPr>
          <w:b w:val="0"/>
          <w:bCs w:val="0"/>
          <w:sz w:val="16"/>
          <w:szCs w:val="16"/>
        </w:rPr>
      </w:pPr>
    </w:p>
    <w:p w:rsidR="00591793" w:rsidRPr="003D1D83" w:rsidRDefault="00591793" w:rsidP="0045744E">
      <w:pPr>
        <w:pStyle w:val="1"/>
        <w:ind w:firstLine="0"/>
        <w:jc w:val="both"/>
        <w:rPr>
          <w:b w:val="0"/>
          <w:bCs w:val="0"/>
        </w:rPr>
      </w:pPr>
      <w:r w:rsidRPr="003D1D83">
        <w:rPr>
          <w:b w:val="0"/>
          <w:bCs w:val="0"/>
        </w:rPr>
        <w:t>Количество кандидатов, уведомивших о согласии баллотироваться __________ чел.</w:t>
      </w:r>
    </w:p>
    <w:p w:rsidR="00591793" w:rsidRPr="003D1D83" w:rsidRDefault="00591793" w:rsidP="00591793">
      <w:pPr>
        <w:rPr>
          <w:sz w:val="24"/>
          <w:szCs w:val="24"/>
        </w:rPr>
      </w:pPr>
      <w:r w:rsidRPr="003D1D83">
        <w:rPr>
          <w:sz w:val="24"/>
          <w:szCs w:val="24"/>
        </w:rPr>
        <w:t>Количество зарегистрированных кандидатов __________ чел.</w:t>
      </w:r>
    </w:p>
    <w:p w:rsidR="00591793" w:rsidRPr="003D1D83" w:rsidRDefault="00591793" w:rsidP="0045744E">
      <w:pPr>
        <w:pStyle w:val="1"/>
        <w:ind w:firstLine="0"/>
        <w:jc w:val="both"/>
        <w:rPr>
          <w:b w:val="0"/>
          <w:bCs w:val="0"/>
        </w:rPr>
      </w:pPr>
      <w:r w:rsidRPr="003D1D83">
        <w:rPr>
          <w:b w:val="0"/>
          <w:bCs w:val="0"/>
        </w:rPr>
        <w:t>Количество кандидатов, открывших специальные избирательные счета ___________ чел.</w:t>
      </w:r>
    </w:p>
    <w:p w:rsidR="00591793" w:rsidRPr="003D1D83" w:rsidRDefault="00591793" w:rsidP="00591793">
      <w:pPr>
        <w:rPr>
          <w:sz w:val="24"/>
          <w:szCs w:val="24"/>
        </w:rPr>
      </w:pPr>
      <w:r w:rsidRPr="003D1D83">
        <w:rPr>
          <w:sz w:val="24"/>
          <w:szCs w:val="24"/>
        </w:rPr>
        <w:t>Количество кандидатов, представивших финансовые отчеты __________ чел.</w:t>
      </w:r>
    </w:p>
    <w:p w:rsidR="00591793" w:rsidRPr="003D1D83" w:rsidRDefault="00591793" w:rsidP="00591793">
      <w:pPr>
        <w:rPr>
          <w:sz w:val="24"/>
          <w:szCs w:val="24"/>
        </w:rPr>
      </w:pPr>
      <w:r w:rsidRPr="003D1D83">
        <w:rPr>
          <w:sz w:val="24"/>
          <w:szCs w:val="24"/>
        </w:rPr>
        <w:t>Количество кандидатов, не  представивших финансовые отчеты __________ чел.</w:t>
      </w:r>
    </w:p>
    <w:p w:rsidR="00591793" w:rsidRDefault="00591793" w:rsidP="00591793">
      <w:pPr>
        <w:rPr>
          <w:sz w:val="24"/>
          <w:szCs w:val="24"/>
        </w:rPr>
      </w:pPr>
      <w:r w:rsidRPr="003D1D83">
        <w:rPr>
          <w:sz w:val="24"/>
          <w:szCs w:val="24"/>
        </w:rPr>
        <w:t>из них зарегистрированных _______</w:t>
      </w:r>
      <w:r w:rsidR="0045744E" w:rsidRPr="003D1D83">
        <w:rPr>
          <w:sz w:val="24"/>
          <w:szCs w:val="24"/>
        </w:rPr>
        <w:t xml:space="preserve"> </w:t>
      </w:r>
      <w:r w:rsidRPr="003D1D83">
        <w:rPr>
          <w:sz w:val="24"/>
          <w:szCs w:val="24"/>
        </w:rPr>
        <w:t>чел.</w:t>
      </w:r>
    </w:p>
    <w:p w:rsidR="00420054" w:rsidRPr="00420054" w:rsidRDefault="00420054" w:rsidP="00420054">
      <w:pPr>
        <w:pStyle w:val="1"/>
        <w:ind w:firstLine="0"/>
        <w:jc w:val="both"/>
        <w:rPr>
          <w:b w:val="0"/>
          <w:bCs w:val="0"/>
        </w:rPr>
      </w:pPr>
      <w:r w:rsidRPr="00420054">
        <w:rPr>
          <w:b w:val="0"/>
          <w:bCs w:val="0"/>
        </w:rPr>
        <w:t>Количество избирательных объединений, выдвинувших списки кандидатов________ чел.</w:t>
      </w:r>
    </w:p>
    <w:p w:rsidR="00420054" w:rsidRPr="00420054" w:rsidRDefault="00420054" w:rsidP="00420054">
      <w:pPr>
        <w:rPr>
          <w:sz w:val="24"/>
          <w:szCs w:val="24"/>
        </w:rPr>
      </w:pPr>
      <w:r w:rsidRPr="00420054">
        <w:rPr>
          <w:sz w:val="24"/>
          <w:szCs w:val="24"/>
        </w:rPr>
        <w:t>Количество избирательных объединений, списки кандидатов которых зарегистрированы  __________ чел.</w:t>
      </w:r>
    </w:p>
    <w:p w:rsidR="00420054" w:rsidRPr="00420054" w:rsidRDefault="00420054" w:rsidP="00420054">
      <w:pPr>
        <w:pStyle w:val="1"/>
        <w:ind w:firstLine="0"/>
        <w:jc w:val="both"/>
        <w:rPr>
          <w:b w:val="0"/>
          <w:bCs w:val="0"/>
          <w:highlight w:val="yellow"/>
        </w:rPr>
      </w:pPr>
      <w:r w:rsidRPr="00F73C14">
        <w:rPr>
          <w:b w:val="0"/>
          <w:bCs w:val="0"/>
        </w:rPr>
        <w:t xml:space="preserve">Количество </w:t>
      </w:r>
      <w:r w:rsidR="00F73C14" w:rsidRPr="00F73C14">
        <w:rPr>
          <w:b w:val="0"/>
          <w:bCs w:val="0"/>
        </w:rPr>
        <w:t>избирательных объединений</w:t>
      </w:r>
      <w:r w:rsidR="00F73C14">
        <w:rPr>
          <w:b w:val="0"/>
          <w:bCs w:val="0"/>
        </w:rPr>
        <w:t>,</w:t>
      </w:r>
      <w:r w:rsidR="00F73C14" w:rsidRPr="00F73C14">
        <w:rPr>
          <w:b w:val="0"/>
          <w:bCs w:val="0"/>
        </w:rPr>
        <w:t xml:space="preserve"> представивших финансовы</w:t>
      </w:r>
      <w:r w:rsidR="00F73C14">
        <w:rPr>
          <w:b w:val="0"/>
          <w:bCs w:val="0"/>
        </w:rPr>
        <w:t>е</w:t>
      </w:r>
      <w:r w:rsidR="00F73C14" w:rsidRPr="00F73C14">
        <w:rPr>
          <w:b w:val="0"/>
          <w:bCs w:val="0"/>
        </w:rPr>
        <w:t xml:space="preserve"> отчет</w:t>
      </w:r>
      <w:r w:rsidR="00F73C14">
        <w:rPr>
          <w:b w:val="0"/>
          <w:bCs w:val="0"/>
        </w:rPr>
        <w:t>ы</w:t>
      </w:r>
      <w:r w:rsidRPr="00F73C14">
        <w:rPr>
          <w:b w:val="0"/>
          <w:bCs w:val="0"/>
        </w:rPr>
        <w:t>________ чел.</w:t>
      </w:r>
    </w:p>
    <w:p w:rsidR="00F73C14" w:rsidRPr="00F73C14" w:rsidRDefault="00F73C14" w:rsidP="00F73C14">
      <w:pPr>
        <w:pStyle w:val="1"/>
        <w:ind w:firstLine="0"/>
        <w:jc w:val="both"/>
        <w:rPr>
          <w:b w:val="0"/>
          <w:bCs w:val="0"/>
          <w:highlight w:val="yellow"/>
        </w:rPr>
      </w:pPr>
      <w:r w:rsidRPr="00F73C14">
        <w:rPr>
          <w:b w:val="0"/>
          <w:bCs w:val="0"/>
        </w:rPr>
        <w:t>Количество избирательных объединений</w:t>
      </w:r>
      <w:r>
        <w:rPr>
          <w:b w:val="0"/>
          <w:bCs w:val="0"/>
        </w:rPr>
        <w:t>,</w:t>
      </w:r>
      <w:r w:rsidRPr="00F73C14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не </w:t>
      </w:r>
      <w:r w:rsidRPr="00F73C14">
        <w:rPr>
          <w:b w:val="0"/>
          <w:bCs w:val="0"/>
        </w:rPr>
        <w:t>представивших финансовы</w:t>
      </w:r>
      <w:r>
        <w:rPr>
          <w:b w:val="0"/>
          <w:bCs w:val="0"/>
        </w:rPr>
        <w:t>е</w:t>
      </w:r>
      <w:r w:rsidRPr="00F73C14">
        <w:rPr>
          <w:b w:val="0"/>
          <w:bCs w:val="0"/>
        </w:rPr>
        <w:t xml:space="preserve"> отчет</w:t>
      </w:r>
      <w:r>
        <w:rPr>
          <w:b w:val="0"/>
          <w:bCs w:val="0"/>
        </w:rPr>
        <w:t>ы</w:t>
      </w:r>
      <w:r w:rsidRPr="00F73C14">
        <w:rPr>
          <w:b w:val="0"/>
          <w:bCs w:val="0"/>
        </w:rPr>
        <w:t>________ чел.</w:t>
      </w:r>
    </w:p>
    <w:p w:rsidR="00591793" w:rsidRPr="003D1D83" w:rsidRDefault="00591793" w:rsidP="00591793">
      <w:pPr>
        <w:rPr>
          <w:sz w:val="16"/>
          <w:szCs w:val="16"/>
        </w:rPr>
      </w:pPr>
    </w:p>
    <w:p w:rsidR="00591793" w:rsidRPr="003D1D83" w:rsidRDefault="00591793" w:rsidP="00591793">
      <w:pPr>
        <w:rPr>
          <w:sz w:val="16"/>
          <w:szCs w:val="16"/>
        </w:rPr>
      </w:pPr>
    </w:p>
    <w:tbl>
      <w:tblPr>
        <w:tblW w:w="9782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1"/>
        <w:gridCol w:w="5387"/>
        <w:gridCol w:w="992"/>
        <w:gridCol w:w="1134"/>
        <w:gridCol w:w="1418"/>
      </w:tblGrid>
      <w:tr w:rsidR="00591793" w:rsidRPr="003D1D83" w:rsidTr="003D1D8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№ п/п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 xml:space="preserve">Источник </w:t>
            </w:r>
            <w:r w:rsidRPr="003D1D83">
              <w:rPr>
                <w:sz w:val="22"/>
                <w:szCs w:val="22"/>
              </w:rPr>
              <w:br/>
              <w:t>поступления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Шифр</w:t>
            </w:r>
            <w:r w:rsidRPr="003D1D83">
              <w:rPr>
                <w:sz w:val="22"/>
                <w:szCs w:val="22"/>
              </w:rPr>
              <w:br/>
              <w:t>строки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Сумма</w:t>
            </w:r>
            <w:r w:rsidRPr="003D1D83">
              <w:rPr>
                <w:sz w:val="22"/>
                <w:szCs w:val="22"/>
              </w:rPr>
              <w:br/>
              <w:t>в рублях</w:t>
            </w: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Примечание</w:t>
            </w:r>
          </w:p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3D1D83" w:rsidRDefault="00591793" w:rsidP="000F7312">
            <w:pPr>
              <w:pStyle w:val="3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D83">
              <w:rPr>
                <w:rFonts w:ascii="Times New Roman" w:hAnsi="Times New Roman" w:cs="Times New Roman"/>
                <w:sz w:val="22"/>
                <w:szCs w:val="22"/>
              </w:rPr>
              <w:t>I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Поступило средств в избирательные фонды, всего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1.1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 xml:space="preserve">собственных средств кандидатов, 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1.2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средств избирательных объединений, выдвинувших кандидатов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1.3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средств граждан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1.4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средств юридических лиц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Возвращено средств из избирательных фондов, всего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из них: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2.1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средств, поступивших с нарушением установленного порядка,  всего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2.1.1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юридическим лицам, которым запрещено осуществлять пожертвования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08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2.1.2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гражданам, которым запрещено осуществлять пожертвования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2.1.3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средств, превышающих предельный размер добровольных пожертвований,  всего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single" w:sz="4" w:space="0" w:color="auto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2.1.4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591793" w:rsidRPr="003D1D83" w:rsidRDefault="00591793" w:rsidP="00CB3165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 xml:space="preserve">перечислено средств, внесенных анонимными </w:t>
            </w:r>
            <w:r w:rsidRPr="003D1D83">
              <w:rPr>
                <w:sz w:val="22"/>
                <w:szCs w:val="22"/>
              </w:rPr>
              <w:lastRenderedPageBreak/>
              <w:t xml:space="preserve">жертвователями, в доход </w:t>
            </w:r>
            <w:r w:rsidR="00CB3165" w:rsidRPr="00CB3165">
              <w:rPr>
                <w:b/>
                <w:sz w:val="22"/>
                <w:szCs w:val="22"/>
              </w:rPr>
              <w:t>местного</w:t>
            </w:r>
            <w:r w:rsidRPr="003D1D83">
              <w:rPr>
                <w:sz w:val="22"/>
                <w:szCs w:val="22"/>
              </w:rPr>
              <w:t xml:space="preserve"> бюджета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Итого средств избирательных фондов, подлежащих расходованию (стр.01-стр.06)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Израсходовано средств из избирательных фондов, всего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45744E" w:rsidRPr="003D1D83" w:rsidRDefault="00591793" w:rsidP="000F7312">
            <w:pPr>
              <w:pageBreakBefore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в том числе</w:t>
            </w:r>
            <w:r w:rsidR="0045744E" w:rsidRPr="003D1D83">
              <w:rPr>
                <w:sz w:val="22"/>
                <w:szCs w:val="22"/>
              </w:rPr>
              <w:t>: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3D1D83" w:rsidRDefault="00591793" w:rsidP="000F7312">
            <w:pPr>
              <w:pageBreakBefore/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4.1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на финансовое обеспечение организационно-технических мер,  направленных на сбор подписей в поддержку выдвижения кандидатов, всего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4.1.1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 xml:space="preserve">оплата труда лиц, привлекаемых для сбора подписей избирателей 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4.2.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на предвыборную агитацию, всего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из них: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4.2.1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через средства массовой информации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4.2.1.1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организации телерадиовещания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4.2.1.2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 xml:space="preserve">редакции периодических печатных изданий 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4.2.2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на проведение публичных предвыборных мероприятий (собраний и встреч с избирателями, митингов, шествий, демонстраций и др.)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4.2.3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выпуск и распространение печатных материалов (листовок, плакатов, рекламных щитов и т.п.)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4.3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4.4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 xml:space="preserve">на оплату других работ (услуг), выполненных юридическими лицами или гражданами РФ 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4.5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 xml:space="preserve">иные расходы, непосредственно связанные с проведением избирательной кампанией </w:t>
            </w:r>
          </w:p>
        </w:tc>
        <w:tc>
          <w:tcPr>
            <w:tcW w:w="992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Возвращено неиспользованных и ошибочно перечисленных денежных средств</w:t>
            </w:r>
          </w:p>
        </w:tc>
        <w:tc>
          <w:tcPr>
            <w:tcW w:w="992" w:type="dxa"/>
          </w:tcPr>
          <w:p w:rsidR="00591793" w:rsidRPr="003D1D83" w:rsidRDefault="00591793" w:rsidP="003D1D83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</w:t>
            </w:r>
            <w:r w:rsidR="003D1D83" w:rsidRPr="003D1D83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 xml:space="preserve">Остаток неизрасходованных средств на счетах избирательных фондов (стр.12-стр.13+стр.26) </w:t>
            </w:r>
          </w:p>
        </w:tc>
        <w:tc>
          <w:tcPr>
            <w:tcW w:w="992" w:type="dxa"/>
          </w:tcPr>
          <w:p w:rsidR="00591793" w:rsidRPr="003D1D83" w:rsidRDefault="00591793" w:rsidP="003D1D83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</w:t>
            </w:r>
            <w:r w:rsidR="003D1D83" w:rsidRPr="003D1D8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387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Возвращено неизрасходованных средств из избирательных фондов, всего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591793" w:rsidRPr="003D1D83" w:rsidRDefault="00591793" w:rsidP="003D1D83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</w:t>
            </w:r>
            <w:r w:rsidR="003D1D83" w:rsidRPr="003D1D83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из них</w:t>
            </w:r>
          </w:p>
        </w:tc>
        <w:tc>
          <w:tcPr>
            <w:tcW w:w="992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7.1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кандидатам</w:t>
            </w:r>
          </w:p>
        </w:tc>
        <w:tc>
          <w:tcPr>
            <w:tcW w:w="992" w:type="dxa"/>
          </w:tcPr>
          <w:p w:rsidR="00591793" w:rsidRPr="003D1D83" w:rsidRDefault="00591793" w:rsidP="003D1D83">
            <w:pPr>
              <w:pageBreakBefore/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</w:t>
            </w:r>
            <w:r w:rsidR="003D1D83" w:rsidRPr="003D1D83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7.2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избирательным объединениям</w:t>
            </w:r>
          </w:p>
        </w:tc>
        <w:tc>
          <w:tcPr>
            <w:tcW w:w="992" w:type="dxa"/>
          </w:tcPr>
          <w:p w:rsidR="00591793" w:rsidRPr="003D1D83" w:rsidRDefault="003D1D8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29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7.3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гражданам</w:t>
            </w:r>
          </w:p>
        </w:tc>
        <w:tc>
          <w:tcPr>
            <w:tcW w:w="992" w:type="dxa"/>
          </w:tcPr>
          <w:p w:rsidR="00591793" w:rsidRPr="003D1D83" w:rsidRDefault="00591793" w:rsidP="003D1D83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3</w:t>
            </w:r>
            <w:r w:rsidR="003D1D83" w:rsidRPr="003D1D8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7.4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юридическим лицам</w:t>
            </w:r>
          </w:p>
        </w:tc>
        <w:tc>
          <w:tcPr>
            <w:tcW w:w="992" w:type="dxa"/>
          </w:tcPr>
          <w:p w:rsidR="00591793" w:rsidRPr="003D1D83" w:rsidRDefault="00591793" w:rsidP="003D1D83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3</w:t>
            </w:r>
            <w:r w:rsidR="003D1D83" w:rsidRPr="003D1D83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sz w:val="22"/>
                <w:szCs w:val="22"/>
              </w:rPr>
            </w:pPr>
          </w:p>
        </w:tc>
      </w:tr>
      <w:tr w:rsidR="00591793" w:rsidRPr="003D1D83" w:rsidTr="003D1D8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387" w:type="dxa"/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  <w:r w:rsidRPr="003D1D83">
              <w:rPr>
                <w:b/>
                <w:bCs/>
                <w:sz w:val="22"/>
                <w:szCs w:val="22"/>
              </w:rPr>
              <w:t xml:space="preserve">Остаток неизрасходованных средств на дату сдачи отчета </w:t>
            </w:r>
          </w:p>
        </w:tc>
        <w:tc>
          <w:tcPr>
            <w:tcW w:w="992" w:type="dxa"/>
          </w:tcPr>
          <w:p w:rsidR="00591793" w:rsidRPr="003D1D83" w:rsidRDefault="00591793" w:rsidP="003D1D83">
            <w:pPr>
              <w:jc w:val="center"/>
              <w:rPr>
                <w:sz w:val="22"/>
                <w:szCs w:val="22"/>
              </w:rPr>
            </w:pPr>
            <w:r w:rsidRPr="003D1D83">
              <w:rPr>
                <w:sz w:val="22"/>
                <w:szCs w:val="22"/>
              </w:rPr>
              <w:t>3</w:t>
            </w:r>
            <w:r w:rsidR="003D1D83" w:rsidRPr="003D1D83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91793" w:rsidRPr="003D1D83" w:rsidRDefault="00591793" w:rsidP="000F73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591793" w:rsidRPr="003D1D83" w:rsidRDefault="00591793" w:rsidP="000F731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591793" w:rsidRPr="003D1D83" w:rsidRDefault="00591793" w:rsidP="00591793">
      <w:pPr>
        <w:pStyle w:val="a3"/>
        <w:tabs>
          <w:tab w:val="clear" w:pos="4677"/>
          <w:tab w:val="clear" w:pos="9355"/>
        </w:tabs>
      </w:pPr>
    </w:p>
    <w:p w:rsidR="00953FBE" w:rsidRDefault="00953FBE" w:rsidP="00591793">
      <w:pPr>
        <w:rPr>
          <w:sz w:val="28"/>
          <w:szCs w:val="28"/>
        </w:rPr>
      </w:pPr>
    </w:p>
    <w:p w:rsidR="00591793" w:rsidRPr="003D1D83" w:rsidRDefault="00591793" w:rsidP="00591793">
      <w:pPr>
        <w:rPr>
          <w:sz w:val="28"/>
          <w:szCs w:val="28"/>
        </w:rPr>
      </w:pPr>
      <w:r w:rsidRPr="003D1D83">
        <w:rPr>
          <w:sz w:val="28"/>
          <w:szCs w:val="28"/>
        </w:rPr>
        <w:t>Председатель избирательной комиссии</w:t>
      </w:r>
    </w:p>
    <w:p w:rsidR="003D1D83" w:rsidRPr="003D1D83" w:rsidRDefault="00591793" w:rsidP="003D1D83">
      <w:pPr>
        <w:rPr>
          <w:sz w:val="28"/>
          <w:szCs w:val="28"/>
        </w:rPr>
      </w:pPr>
      <w:r w:rsidRPr="003D1D83">
        <w:rPr>
          <w:sz w:val="28"/>
          <w:szCs w:val="28"/>
        </w:rPr>
        <w:t>муниципального образования</w:t>
      </w:r>
      <w:r w:rsidR="003D1D83" w:rsidRPr="003D1D83">
        <w:rPr>
          <w:sz w:val="28"/>
          <w:szCs w:val="28"/>
        </w:rPr>
        <w:t xml:space="preserve">                                _________________________</w:t>
      </w:r>
    </w:p>
    <w:p w:rsidR="00591793" w:rsidRPr="003D1D83" w:rsidRDefault="003D1D83" w:rsidP="003D1D83">
      <w:r w:rsidRPr="003D1D83">
        <w:rPr>
          <w:sz w:val="28"/>
          <w:szCs w:val="28"/>
        </w:rPr>
        <w:t xml:space="preserve">                                                                                    </w:t>
      </w:r>
      <w:r w:rsidRPr="003D1D83">
        <w:t>(подпись, дата, инициалы, фамилия)</w:t>
      </w:r>
    </w:p>
    <w:p w:rsidR="00591793" w:rsidRPr="003D1D83" w:rsidRDefault="00591793" w:rsidP="00591793"/>
    <w:p w:rsidR="00591793" w:rsidRPr="003D1D83" w:rsidRDefault="00591793" w:rsidP="00591793">
      <w:pPr>
        <w:rPr>
          <w:sz w:val="28"/>
          <w:szCs w:val="28"/>
        </w:rPr>
      </w:pPr>
      <w:r w:rsidRPr="003D1D83">
        <w:rPr>
          <w:sz w:val="28"/>
          <w:szCs w:val="28"/>
        </w:rPr>
        <w:t>Бухгалтер избирательной комиссии</w:t>
      </w:r>
    </w:p>
    <w:p w:rsidR="003D1D83" w:rsidRPr="003D1D83" w:rsidRDefault="00591793" w:rsidP="003D1D83">
      <w:pPr>
        <w:rPr>
          <w:sz w:val="28"/>
          <w:szCs w:val="28"/>
        </w:rPr>
      </w:pPr>
      <w:r w:rsidRPr="003D1D83">
        <w:rPr>
          <w:sz w:val="28"/>
          <w:szCs w:val="28"/>
        </w:rPr>
        <w:t>муниципального образования</w:t>
      </w:r>
      <w:r w:rsidR="003D1D83" w:rsidRPr="003D1D83">
        <w:rPr>
          <w:sz w:val="28"/>
          <w:szCs w:val="28"/>
        </w:rPr>
        <w:t xml:space="preserve">                                _________________________</w:t>
      </w:r>
    </w:p>
    <w:p w:rsidR="00CB3165" w:rsidRDefault="003D1D83" w:rsidP="00591793">
      <w:r w:rsidRPr="003D1D83">
        <w:rPr>
          <w:sz w:val="28"/>
          <w:szCs w:val="28"/>
        </w:rPr>
        <w:t xml:space="preserve">                                                                                    </w:t>
      </w:r>
      <w:r w:rsidRPr="003D1D83">
        <w:t>(подпись, дата, инициалы, фамилия)</w:t>
      </w:r>
    </w:p>
    <w:p w:rsidR="004642D3" w:rsidRDefault="00F55DB7" w:rsidP="00F55DB7">
      <w:pPr>
        <w:pStyle w:val="af2"/>
        <w:ind w:left="2880" w:firstLine="720"/>
        <w:rPr>
          <w:rFonts w:ascii="Times New Roman" w:hAnsi="Times New Roman" w:cs="Times New Roman"/>
          <w:lang w:val="en-US"/>
        </w:rPr>
      </w:pPr>
      <w:r w:rsidRPr="00D3434F">
        <w:rPr>
          <w:rFonts w:ascii="Times New Roman" w:hAnsi="Times New Roman" w:cs="Times New Roman"/>
        </w:rPr>
        <w:t xml:space="preserve">        </w:t>
      </w:r>
    </w:p>
    <w:p w:rsidR="00330B63" w:rsidRDefault="00F55DB7" w:rsidP="00F55DB7">
      <w:pPr>
        <w:pStyle w:val="af2"/>
        <w:ind w:left="2880" w:firstLine="720"/>
        <w:rPr>
          <w:rFonts w:ascii="Times New Roman" w:hAnsi="Times New Roman" w:cs="Times New Roman"/>
        </w:rPr>
      </w:pPr>
      <w:r w:rsidRPr="00D3434F">
        <w:rPr>
          <w:rFonts w:ascii="Times New Roman" w:hAnsi="Times New Roman" w:cs="Times New Roman"/>
        </w:rPr>
        <w:t xml:space="preserve">  </w:t>
      </w:r>
    </w:p>
    <w:p w:rsidR="00F55DB7" w:rsidRPr="00D3434F" w:rsidRDefault="00F55DB7" w:rsidP="00F55DB7">
      <w:pPr>
        <w:pStyle w:val="af2"/>
        <w:ind w:left="2880" w:firstLine="720"/>
        <w:rPr>
          <w:rFonts w:ascii="Times New Roman" w:hAnsi="Times New Roman" w:cs="Times New Roman"/>
        </w:rPr>
      </w:pPr>
      <w:r w:rsidRPr="00D3434F">
        <w:rPr>
          <w:rFonts w:ascii="Times New Roman" w:hAnsi="Times New Roman" w:cs="Times New Roman"/>
        </w:rPr>
        <w:lastRenderedPageBreak/>
        <w:t xml:space="preserve">  Приложение 1</w:t>
      </w:r>
      <w:r w:rsidR="00CB3165">
        <w:rPr>
          <w:rFonts w:ascii="Times New Roman" w:hAnsi="Times New Roman" w:cs="Times New Roman"/>
        </w:rPr>
        <w:t>0</w:t>
      </w:r>
    </w:p>
    <w:p w:rsidR="00CB3165" w:rsidRPr="00953FBE" w:rsidRDefault="00CB3165" w:rsidP="00CB3165">
      <w:pPr>
        <w:jc w:val="right"/>
      </w:pPr>
      <w:r w:rsidRPr="00953FBE">
        <w:t xml:space="preserve">к Методическим рекомендациям о порядке и формах </w:t>
      </w:r>
    </w:p>
    <w:p w:rsidR="00CB3165" w:rsidRPr="00953FBE" w:rsidRDefault="00CB3165" w:rsidP="00CB3165">
      <w:pPr>
        <w:jc w:val="right"/>
      </w:pPr>
      <w:r w:rsidRPr="00953FBE">
        <w:t xml:space="preserve">учета и отчетности о поступлении средств  избирательных </w:t>
      </w:r>
    </w:p>
    <w:p w:rsidR="00CB3165" w:rsidRPr="00953FBE" w:rsidRDefault="00CB3165" w:rsidP="00CB3165">
      <w:pPr>
        <w:jc w:val="right"/>
      </w:pPr>
      <w:r w:rsidRPr="00953FBE">
        <w:t xml:space="preserve">фондов и расходовании этих средств, в том числе по каждой </w:t>
      </w:r>
    </w:p>
    <w:p w:rsidR="00CB3165" w:rsidRPr="00953FBE" w:rsidRDefault="00CB3165" w:rsidP="00CB3165">
      <w:pPr>
        <w:jc w:val="right"/>
      </w:pPr>
      <w:r w:rsidRPr="00953FBE">
        <w:t>операции при проведении выборов депутатов представительного</w:t>
      </w:r>
    </w:p>
    <w:p w:rsidR="00CB3165" w:rsidRPr="00953FBE" w:rsidRDefault="00CB3165" w:rsidP="00CB3165">
      <w:pPr>
        <w:jc w:val="right"/>
      </w:pPr>
      <w:r w:rsidRPr="00953FBE">
        <w:t xml:space="preserve"> органа муниципального образования в Пензенской области</w:t>
      </w:r>
    </w:p>
    <w:p w:rsidR="00F55DB7" w:rsidRDefault="00F55DB7" w:rsidP="00591793"/>
    <w:p w:rsidR="00F55DB7" w:rsidRPr="00605146" w:rsidRDefault="00F55DB7" w:rsidP="00F55DB7">
      <w:pPr>
        <w:pStyle w:val="ConsPlusNormal"/>
        <w:jc w:val="right"/>
        <w:rPr>
          <w:rFonts w:ascii="Times New Roman" w:hAnsi="Times New Roman" w:cs="Times New Roman"/>
        </w:rPr>
      </w:pPr>
      <w:r w:rsidRPr="00605146">
        <w:rPr>
          <w:rFonts w:ascii="Times New Roman" w:hAnsi="Times New Roman" w:cs="Times New Roman"/>
        </w:rPr>
        <w:t>ОБРАЗЕЦ</w:t>
      </w:r>
    </w:p>
    <w:p w:rsidR="00F55DB7" w:rsidRPr="00605146" w:rsidRDefault="00F55DB7" w:rsidP="00F55DB7">
      <w:pPr>
        <w:pStyle w:val="ConsPlusNormal"/>
        <w:jc w:val="both"/>
        <w:rPr>
          <w:rFonts w:ascii="Times New Roman" w:hAnsi="Times New Roman" w:cs="Times New Roman"/>
        </w:rPr>
      </w:pPr>
    </w:p>
    <w:p w:rsidR="00F55DB7" w:rsidRDefault="00F55DB7" w:rsidP="00F55DB7">
      <w:pPr>
        <w:pStyle w:val="ConsPlusNonformat"/>
        <w:jc w:val="both"/>
      </w:pPr>
      <w:r>
        <w:t xml:space="preserve">                                                                  ┌───────┐</w:t>
      </w:r>
    </w:p>
    <w:p w:rsidR="00F55DB7" w:rsidRDefault="00F55DB7" w:rsidP="00F55DB7">
      <w:pPr>
        <w:pStyle w:val="ConsPlusNonformat"/>
        <w:jc w:val="both"/>
      </w:pPr>
      <w:r>
        <w:t>________________________   ________________________               │0401060│</w:t>
      </w:r>
    </w:p>
    <w:p w:rsidR="00F55DB7" w:rsidRDefault="00F55DB7" w:rsidP="00F55DB7">
      <w:pPr>
        <w:pStyle w:val="ConsPlusNonformat"/>
        <w:jc w:val="both"/>
      </w:pPr>
      <w:r>
        <w:t xml:space="preserve">Поступ. в банк плат.       Списано </w:t>
      </w:r>
      <w:r w:rsidR="00BC1696">
        <w:t xml:space="preserve">со сч. плат.                   </w:t>
      </w:r>
      <w:r>
        <w:t>└───────┘</w:t>
      </w:r>
    </w:p>
    <w:p w:rsidR="00F55DB7" w:rsidRDefault="00F55DB7" w:rsidP="00F55DB7">
      <w:pPr>
        <w:pStyle w:val="ConsPlusNonformat"/>
        <w:jc w:val="both"/>
      </w:pPr>
    </w:p>
    <w:p w:rsidR="00F55DB7" w:rsidRDefault="00F55DB7" w:rsidP="00F55DB7">
      <w:pPr>
        <w:pStyle w:val="ConsPlusNonformat"/>
        <w:jc w:val="both"/>
      </w:pPr>
      <w:r>
        <w:t xml:space="preserve">                                                                     ┌────┐</w:t>
      </w:r>
    </w:p>
    <w:p w:rsidR="00F55DB7" w:rsidRDefault="00F55DB7" w:rsidP="00F55DB7">
      <w:pPr>
        <w:pStyle w:val="ConsPlusNonformat"/>
        <w:jc w:val="both"/>
      </w:pPr>
      <w:bookmarkStart w:id="2" w:name="P1719"/>
      <w:bookmarkEnd w:id="2"/>
      <w:r>
        <w:t>ПЛАТЕЖНОЕ ПОРУЧЕНИЕ N 1        17/02/2</w:t>
      </w:r>
      <w:r w:rsidR="00BC1696">
        <w:t xml:space="preserve">018                            </w:t>
      </w:r>
      <w:r>
        <w:t>│    │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----------------   -------------         └────┘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Дата          Вид платежа</w:t>
      </w:r>
    </w:p>
    <w:p w:rsidR="00F55DB7" w:rsidRDefault="00F55DB7" w:rsidP="00F55DB7">
      <w:pPr>
        <w:pStyle w:val="ConsPlusNonformat"/>
        <w:jc w:val="both"/>
      </w:pPr>
    </w:p>
    <w:p w:rsidR="00F55DB7" w:rsidRDefault="00F55DB7" w:rsidP="00F55DB7">
      <w:pPr>
        <w:pStyle w:val="ConsPlusNonformat"/>
        <w:jc w:val="both"/>
      </w:pPr>
      <w:r>
        <w:t>Сумма   │</w:t>
      </w:r>
    </w:p>
    <w:p w:rsidR="00F55DB7" w:rsidRDefault="00F55DB7" w:rsidP="00F55DB7">
      <w:pPr>
        <w:pStyle w:val="ConsPlusNonformat"/>
        <w:jc w:val="both"/>
      </w:pPr>
      <w:r>
        <w:t>прописью│Пять тысяч четыреста рублей 00 копеек</w:t>
      </w:r>
    </w:p>
    <w:p w:rsidR="00F55DB7" w:rsidRDefault="00F55DB7" w:rsidP="00F55DB7">
      <w:pPr>
        <w:pStyle w:val="ConsPlusNonformat"/>
        <w:jc w:val="both"/>
      </w:pPr>
      <w:r>
        <w:t xml:space="preserve">        │</w:t>
      </w:r>
    </w:p>
    <w:p w:rsidR="00F55DB7" w:rsidRDefault="00F55DB7" w:rsidP="00F55DB7">
      <w:pPr>
        <w:pStyle w:val="ConsPlusNonformat"/>
        <w:jc w:val="both"/>
      </w:pPr>
      <w:r>
        <w:t>────────┴───────────┬──────────────────┬────────┬─────────────────────────</w:t>
      </w:r>
    </w:p>
    <w:p w:rsidR="00F55DB7" w:rsidRDefault="00F55DB7" w:rsidP="00F55DB7">
      <w:pPr>
        <w:pStyle w:val="ConsPlusNonformat"/>
        <w:jc w:val="both"/>
      </w:pPr>
      <w:r>
        <w:t>ИНН                 │КПП               │Сумма   │5400-00</w:t>
      </w:r>
    </w:p>
    <w:p w:rsidR="00F55DB7" w:rsidRDefault="00F55DB7" w:rsidP="00F55DB7">
      <w:pPr>
        <w:pStyle w:val="ConsPlusNonformat"/>
        <w:jc w:val="both"/>
      </w:pPr>
      <w:r>
        <w:t>────────────────────┴──────────────────┤        │</w:t>
      </w:r>
    </w:p>
    <w:p w:rsidR="00F55DB7" w:rsidRDefault="00F55DB7" w:rsidP="00F55DB7">
      <w:pPr>
        <w:pStyle w:val="ConsPlusNonformat"/>
        <w:jc w:val="both"/>
      </w:pPr>
      <w:r>
        <w:t>Иванов Семен Петрович                  ├────────┼─────────────────────────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     │Сч. N   │40817800000000000705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     │        │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     │        │</w:t>
      </w:r>
    </w:p>
    <w:p w:rsidR="00F55DB7" w:rsidRDefault="00F55DB7" w:rsidP="00F55DB7">
      <w:pPr>
        <w:pStyle w:val="ConsPlusNonformat"/>
        <w:jc w:val="both"/>
      </w:pPr>
      <w:r>
        <w:t>Плательщик                             │        │</w:t>
      </w:r>
    </w:p>
    <w:p w:rsidR="00F55DB7" w:rsidRDefault="00F55DB7" w:rsidP="00F55DB7">
      <w:pPr>
        <w:pStyle w:val="ConsPlusNonformat"/>
        <w:jc w:val="both"/>
      </w:pPr>
      <w:r>
        <w:t>───────────────────────────────────────┼────────┤</w:t>
      </w:r>
    </w:p>
    <w:p w:rsidR="00F55DB7" w:rsidRDefault="00F55DB7" w:rsidP="00F55DB7">
      <w:pPr>
        <w:pStyle w:val="ConsPlusNonformat"/>
        <w:jc w:val="both"/>
      </w:pPr>
      <w:r>
        <w:t>Отделение N 8624 Сбербанка России      │БИК     │045655635</w:t>
      </w:r>
    </w:p>
    <w:p w:rsidR="00F55DB7" w:rsidRDefault="00F55DB7" w:rsidP="00F55DB7">
      <w:pPr>
        <w:pStyle w:val="ConsPlusNonformat"/>
        <w:jc w:val="both"/>
      </w:pPr>
      <w:r>
        <w:t>г. Пенза                               ├────────┤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     │Сч. N   │30101810000000000635</w:t>
      </w:r>
    </w:p>
    <w:p w:rsidR="00F55DB7" w:rsidRDefault="00F55DB7" w:rsidP="00F55DB7">
      <w:pPr>
        <w:pStyle w:val="ConsPlusNonformat"/>
        <w:jc w:val="both"/>
      </w:pPr>
      <w:r>
        <w:t>Банк плательщика                       │        │</w:t>
      </w:r>
    </w:p>
    <w:p w:rsidR="00F55DB7" w:rsidRDefault="00F55DB7" w:rsidP="00F55DB7">
      <w:pPr>
        <w:pStyle w:val="ConsPlusNonformat"/>
        <w:jc w:val="both"/>
      </w:pPr>
      <w:r>
        <w:t>───────────────────────────────────────┼────────┼─────────────────────────</w:t>
      </w:r>
    </w:p>
    <w:p w:rsidR="00F55DB7" w:rsidRDefault="00F55DB7" w:rsidP="00F55DB7">
      <w:pPr>
        <w:pStyle w:val="ConsPlusNonformat"/>
        <w:jc w:val="both"/>
      </w:pPr>
      <w:r>
        <w:t>ФАКБ "ИНВЕСТТОРГБАНК" (ОАО)            │БИК     │045655722</w:t>
      </w:r>
    </w:p>
    <w:p w:rsidR="00F55DB7" w:rsidRDefault="00F55DB7" w:rsidP="00F55DB7">
      <w:pPr>
        <w:pStyle w:val="ConsPlusNonformat"/>
        <w:jc w:val="both"/>
      </w:pPr>
      <w:r>
        <w:t>"Пензенский" г. Пенза                  ├────────┤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     │Сч. N   │30101810900000000722</w:t>
      </w:r>
    </w:p>
    <w:p w:rsidR="00F55DB7" w:rsidRDefault="00F55DB7" w:rsidP="00F55DB7">
      <w:pPr>
        <w:pStyle w:val="ConsPlusNonformat"/>
        <w:jc w:val="both"/>
      </w:pPr>
      <w:r>
        <w:t>Банк получателя                        │        │</w:t>
      </w:r>
    </w:p>
    <w:p w:rsidR="00F55DB7" w:rsidRDefault="00F55DB7" w:rsidP="00F55DB7">
      <w:pPr>
        <w:pStyle w:val="ConsPlusNonformat"/>
        <w:jc w:val="both"/>
      </w:pPr>
      <w:r>
        <w:t>────────────────────┬──────────────────┼────────┤</w:t>
      </w:r>
    </w:p>
    <w:p w:rsidR="00F55DB7" w:rsidRDefault="00F55DB7" w:rsidP="00F55DB7">
      <w:pPr>
        <w:pStyle w:val="ConsPlusNonformat"/>
        <w:jc w:val="both"/>
      </w:pPr>
      <w:r>
        <w:t>ИНН 5836010720      │КПП 583601001     │Сч. N   │40702810701000000001</w:t>
      </w:r>
    </w:p>
    <w:p w:rsidR="00F55DB7" w:rsidRDefault="00F55DB7" w:rsidP="00F55DB7">
      <w:pPr>
        <w:pStyle w:val="ConsPlusNonformat"/>
        <w:jc w:val="both"/>
      </w:pPr>
      <w:r>
        <w:t>────────────────────┴──────────────────┤        │</w:t>
      </w:r>
    </w:p>
    <w:p w:rsidR="00F55DB7" w:rsidRDefault="00F55DB7" w:rsidP="00F55DB7">
      <w:pPr>
        <w:pStyle w:val="ConsPlusNonformat"/>
        <w:jc w:val="both"/>
      </w:pPr>
      <w:r>
        <w:t>ООО "Полиграф"                         │        │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     │        │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     ├────────┼──────┬───────────┬──────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     │Вид оп. │  01  │Срок плат. │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     ├────────┤      ├───────────┤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     │Наз. пл.│      │Очер. плат.│ 5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     ├────────┤      ├───────────┤</w:t>
      </w:r>
    </w:p>
    <w:p w:rsidR="00F55DB7" w:rsidRDefault="00F55DB7" w:rsidP="00F55DB7">
      <w:pPr>
        <w:pStyle w:val="ConsPlusNonformat"/>
        <w:jc w:val="both"/>
      </w:pPr>
      <w:r>
        <w:t>Получатель                             │Код     │      │Рез. поле  │</w:t>
      </w:r>
    </w:p>
    <w:p w:rsidR="00F55DB7" w:rsidRDefault="00F55DB7" w:rsidP="00F55DB7">
      <w:pPr>
        <w:pStyle w:val="ConsPlusNonformat"/>
        <w:jc w:val="both"/>
      </w:pPr>
      <w:r>
        <w:t>──────────────────────┬───────────┬───┬┴──────┬─┴──────┴──┬────────┴─┬────</w:t>
      </w:r>
    </w:p>
    <w:p w:rsidR="00F55DB7" w:rsidRDefault="00F55DB7" w:rsidP="00F55DB7">
      <w:pPr>
        <w:pStyle w:val="ConsPlusNonformat"/>
        <w:jc w:val="both"/>
      </w:pPr>
      <w:r>
        <w:t xml:space="preserve">                      │           │   │       │           │          │</w:t>
      </w:r>
    </w:p>
    <w:p w:rsidR="00F55DB7" w:rsidRDefault="00F55DB7" w:rsidP="00F55DB7">
      <w:pPr>
        <w:pStyle w:val="ConsPlusNonformat"/>
        <w:jc w:val="both"/>
      </w:pPr>
      <w:r>
        <w:t>──────────────────────┴───────────┴───┴───────┴───────────┴──────────┴────</w:t>
      </w:r>
    </w:p>
    <w:p w:rsidR="00F55DB7" w:rsidRDefault="00F55DB7" w:rsidP="00F55DB7">
      <w:pPr>
        <w:pStyle w:val="ConsPlusNonformat"/>
        <w:jc w:val="both"/>
      </w:pPr>
      <w:r>
        <w:t>М2; "Зеленые просторы"; Оплата по договору от 15.02.2018 N 65-8,</w:t>
      </w:r>
    </w:p>
    <w:p w:rsidR="00F55DB7" w:rsidRDefault="00F55DB7" w:rsidP="00F55DB7">
      <w:pPr>
        <w:pStyle w:val="ConsPlusNonformat"/>
        <w:jc w:val="both"/>
      </w:pPr>
      <w:r>
        <w:t>5400,00 руб.</w:t>
      </w:r>
    </w:p>
    <w:p w:rsidR="00F55DB7" w:rsidRDefault="00F55DB7" w:rsidP="00F55DB7">
      <w:pPr>
        <w:pStyle w:val="ConsPlusNonformat"/>
        <w:jc w:val="both"/>
      </w:pPr>
      <w:r>
        <w:t>Без НДС.</w:t>
      </w:r>
    </w:p>
    <w:p w:rsidR="00F55DB7" w:rsidRDefault="00F55DB7" w:rsidP="00F55DB7">
      <w:pPr>
        <w:pStyle w:val="ConsPlusNonformat"/>
        <w:jc w:val="both"/>
      </w:pPr>
    </w:p>
    <w:p w:rsidR="00F55DB7" w:rsidRDefault="00F55DB7" w:rsidP="00F55DB7">
      <w:pPr>
        <w:pStyle w:val="ConsPlusNonformat"/>
        <w:jc w:val="both"/>
      </w:pPr>
      <w:r>
        <w:t xml:space="preserve"> Назначение платежа</w:t>
      </w:r>
    </w:p>
    <w:p w:rsidR="00F55DB7" w:rsidRDefault="00F55DB7" w:rsidP="00F55DB7">
      <w:pPr>
        <w:pStyle w:val="ConsPlusNonformat"/>
        <w:jc w:val="both"/>
      </w:pPr>
      <w:r>
        <w:t>___________________________________________________________________________</w:t>
      </w:r>
    </w:p>
    <w:p w:rsidR="00F55DB7" w:rsidRDefault="00F55DB7" w:rsidP="00F55DB7">
      <w:pPr>
        <w:pStyle w:val="ConsPlusNonformat"/>
        <w:jc w:val="both"/>
      </w:pPr>
      <w:r>
        <w:t xml:space="preserve">                                  Подписи            Отметки банка</w:t>
      </w:r>
    </w:p>
    <w:p w:rsidR="00F55DB7" w:rsidRDefault="00F55DB7" w:rsidP="00F55DB7">
      <w:pPr>
        <w:pStyle w:val="ConsPlusNonformat"/>
        <w:jc w:val="both"/>
      </w:pPr>
    </w:p>
    <w:p w:rsidR="00F55DB7" w:rsidRDefault="00F55DB7" w:rsidP="00F55DB7">
      <w:pPr>
        <w:pStyle w:val="ConsPlusNonformat"/>
        <w:jc w:val="both"/>
      </w:pPr>
      <w:r>
        <w:t xml:space="preserve">    М.П.                   _____________________</w:t>
      </w:r>
    </w:p>
    <w:p w:rsidR="00F55DB7" w:rsidRDefault="00F55DB7" w:rsidP="00F55DB7">
      <w:pPr>
        <w:pStyle w:val="ConsPlusNonformat"/>
        <w:jc w:val="both"/>
      </w:pPr>
    </w:p>
    <w:p w:rsidR="00F55DB7" w:rsidRPr="003D1D83" w:rsidRDefault="00F55DB7" w:rsidP="00D3434F">
      <w:pPr>
        <w:pStyle w:val="ConsPlusNonformat"/>
        <w:jc w:val="both"/>
      </w:pPr>
      <w:r>
        <w:t xml:space="preserve">                           _____________________</w:t>
      </w:r>
    </w:p>
    <w:sectPr w:rsidR="00F55DB7" w:rsidRPr="003D1D83" w:rsidSect="007A710F">
      <w:headerReference w:type="default" r:id="rId8"/>
      <w:footerReference w:type="default" r:id="rId9"/>
      <w:pgSz w:w="11907" w:h="16840"/>
      <w:pgMar w:top="1134" w:right="851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DCB" w:rsidRDefault="00BB6DCB">
      <w:r>
        <w:separator/>
      </w:r>
    </w:p>
  </w:endnote>
  <w:endnote w:type="continuationSeparator" w:id="1">
    <w:p w:rsidR="00BB6DCB" w:rsidRDefault="00BB6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92D" w:rsidRDefault="00CF592D">
    <w:pPr>
      <w:pStyle w:val="a5"/>
      <w:jc w:val="center"/>
    </w:pPr>
    <w:fldSimple w:instr=" PAGE   \* MERGEFORMAT ">
      <w:r w:rsidR="00F02DC6">
        <w:rPr>
          <w:noProof/>
        </w:rPr>
        <w:t>29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DCB" w:rsidRDefault="00BB6DCB">
      <w:r>
        <w:separator/>
      </w:r>
    </w:p>
  </w:footnote>
  <w:footnote w:type="continuationSeparator" w:id="1">
    <w:p w:rsidR="00BB6DCB" w:rsidRDefault="00BB6D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46" w:rsidRDefault="00605146" w:rsidP="00605146">
    <w:pPr>
      <w:pStyle w:val="a7"/>
      <w:ind w:firstLine="709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5A4925"/>
    <w:multiLevelType w:val="hybridMultilevel"/>
    <w:tmpl w:val="9B4E73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CC6EA8"/>
    <w:multiLevelType w:val="hybridMultilevel"/>
    <w:tmpl w:val="F7C61156"/>
    <w:lvl w:ilvl="0" w:tplc="DD2EE10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C33D3"/>
    <w:multiLevelType w:val="hybridMultilevel"/>
    <w:tmpl w:val="2B3E4016"/>
    <w:lvl w:ilvl="0" w:tplc="24702468">
      <w:start w:val="2"/>
      <w:numFmt w:val="bullet"/>
      <w:lvlText w:val="-"/>
      <w:lvlJc w:val="left"/>
      <w:pPr>
        <w:tabs>
          <w:tab w:val="num" w:pos="1704"/>
        </w:tabs>
        <w:ind w:left="1704" w:hanging="98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3CD26F2"/>
    <w:multiLevelType w:val="hybridMultilevel"/>
    <w:tmpl w:val="ED162458"/>
    <w:lvl w:ilvl="0" w:tplc="4A5C21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2D35D7F"/>
    <w:multiLevelType w:val="hybridMultilevel"/>
    <w:tmpl w:val="B7C6BA56"/>
    <w:lvl w:ilvl="0" w:tplc="244253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4EBD7735"/>
    <w:multiLevelType w:val="hybridMultilevel"/>
    <w:tmpl w:val="CD4C76B4"/>
    <w:lvl w:ilvl="0" w:tplc="BE262B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53034B4"/>
    <w:multiLevelType w:val="hybridMultilevel"/>
    <w:tmpl w:val="28FE00C4"/>
    <w:lvl w:ilvl="0" w:tplc="FFFFFFFF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4B22865"/>
    <w:multiLevelType w:val="hybridMultilevel"/>
    <w:tmpl w:val="C74C5000"/>
    <w:lvl w:ilvl="0" w:tplc="B694E8C0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2"/>
  </w:num>
  <w:num w:numId="3">
    <w:abstractNumId w:val="18"/>
  </w:num>
  <w:num w:numId="4">
    <w:abstractNumId w:val="11"/>
  </w:num>
  <w:num w:numId="5">
    <w:abstractNumId w:val="6"/>
  </w:num>
  <w:num w:numId="6">
    <w:abstractNumId w:val="15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13"/>
  </w:num>
  <w:num w:numId="12">
    <w:abstractNumId w:val="14"/>
  </w:num>
  <w:num w:numId="13">
    <w:abstractNumId w:val="17"/>
  </w:num>
  <w:num w:numId="14">
    <w:abstractNumId w:val="16"/>
  </w:num>
  <w:num w:numId="15">
    <w:abstractNumId w:val="1"/>
  </w:num>
  <w:num w:numId="16">
    <w:abstractNumId w:val="19"/>
  </w:num>
  <w:num w:numId="17">
    <w:abstractNumId w:val="2"/>
  </w:num>
  <w:num w:numId="18">
    <w:abstractNumId w:val="10"/>
  </w:num>
  <w:num w:numId="19">
    <w:abstractNumId w:val="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555F"/>
    <w:rsid w:val="00000C42"/>
    <w:rsid w:val="0002573E"/>
    <w:rsid w:val="0003483B"/>
    <w:rsid w:val="00044987"/>
    <w:rsid w:val="000479FB"/>
    <w:rsid w:val="00053377"/>
    <w:rsid w:val="00056AAE"/>
    <w:rsid w:val="00091BAC"/>
    <w:rsid w:val="000A17A6"/>
    <w:rsid w:val="000A4B26"/>
    <w:rsid w:val="000A6196"/>
    <w:rsid w:val="000B0D53"/>
    <w:rsid w:val="000B5F3E"/>
    <w:rsid w:val="000D74D2"/>
    <w:rsid w:val="000F7312"/>
    <w:rsid w:val="00127986"/>
    <w:rsid w:val="0013201C"/>
    <w:rsid w:val="00134E39"/>
    <w:rsid w:val="001408C9"/>
    <w:rsid w:val="00143C33"/>
    <w:rsid w:val="00150287"/>
    <w:rsid w:val="001523C2"/>
    <w:rsid w:val="00174361"/>
    <w:rsid w:val="00174FDD"/>
    <w:rsid w:val="001A77A2"/>
    <w:rsid w:val="001F2A43"/>
    <w:rsid w:val="002274CA"/>
    <w:rsid w:val="00236843"/>
    <w:rsid w:val="0024555F"/>
    <w:rsid w:val="00254201"/>
    <w:rsid w:val="00254CBD"/>
    <w:rsid w:val="002645C4"/>
    <w:rsid w:val="00290FB8"/>
    <w:rsid w:val="002B0B09"/>
    <w:rsid w:val="002B3148"/>
    <w:rsid w:val="00313AAB"/>
    <w:rsid w:val="003212F7"/>
    <w:rsid w:val="00330B63"/>
    <w:rsid w:val="0036352B"/>
    <w:rsid w:val="0038040A"/>
    <w:rsid w:val="003B0359"/>
    <w:rsid w:val="003C2075"/>
    <w:rsid w:val="003D1D83"/>
    <w:rsid w:val="003E197E"/>
    <w:rsid w:val="003F28B3"/>
    <w:rsid w:val="003F2FBC"/>
    <w:rsid w:val="00401B65"/>
    <w:rsid w:val="00407643"/>
    <w:rsid w:val="00415AC8"/>
    <w:rsid w:val="00420054"/>
    <w:rsid w:val="00420A03"/>
    <w:rsid w:val="00422A17"/>
    <w:rsid w:val="0042346A"/>
    <w:rsid w:val="004243A5"/>
    <w:rsid w:val="00456C4A"/>
    <w:rsid w:val="0045744E"/>
    <w:rsid w:val="004642D3"/>
    <w:rsid w:val="00472D32"/>
    <w:rsid w:val="004833CC"/>
    <w:rsid w:val="0050302D"/>
    <w:rsid w:val="005502A7"/>
    <w:rsid w:val="00566F18"/>
    <w:rsid w:val="00572E99"/>
    <w:rsid w:val="00575970"/>
    <w:rsid w:val="00577505"/>
    <w:rsid w:val="00585FB0"/>
    <w:rsid w:val="00591793"/>
    <w:rsid w:val="005A46D7"/>
    <w:rsid w:val="005B42C5"/>
    <w:rsid w:val="005C2201"/>
    <w:rsid w:val="005D1A3A"/>
    <w:rsid w:val="005E514B"/>
    <w:rsid w:val="00603684"/>
    <w:rsid w:val="00605146"/>
    <w:rsid w:val="00606A5B"/>
    <w:rsid w:val="0061595A"/>
    <w:rsid w:val="00660BC9"/>
    <w:rsid w:val="006B6EE9"/>
    <w:rsid w:val="006C4939"/>
    <w:rsid w:val="006D47E3"/>
    <w:rsid w:val="006E045E"/>
    <w:rsid w:val="00716B1C"/>
    <w:rsid w:val="00717B6C"/>
    <w:rsid w:val="00730AE8"/>
    <w:rsid w:val="00730FED"/>
    <w:rsid w:val="007314C0"/>
    <w:rsid w:val="00753BCC"/>
    <w:rsid w:val="00771224"/>
    <w:rsid w:val="007713D6"/>
    <w:rsid w:val="007A28B8"/>
    <w:rsid w:val="007A710F"/>
    <w:rsid w:val="007B2611"/>
    <w:rsid w:val="007D1CC0"/>
    <w:rsid w:val="007D459B"/>
    <w:rsid w:val="007D48FC"/>
    <w:rsid w:val="007F252D"/>
    <w:rsid w:val="007F2A2C"/>
    <w:rsid w:val="00802F24"/>
    <w:rsid w:val="00807855"/>
    <w:rsid w:val="00812914"/>
    <w:rsid w:val="008215C6"/>
    <w:rsid w:val="00831EF0"/>
    <w:rsid w:val="00832E2D"/>
    <w:rsid w:val="00844D72"/>
    <w:rsid w:val="008A0886"/>
    <w:rsid w:val="008A1C3A"/>
    <w:rsid w:val="008C69A3"/>
    <w:rsid w:val="0092320B"/>
    <w:rsid w:val="009252E4"/>
    <w:rsid w:val="00930A8C"/>
    <w:rsid w:val="00936426"/>
    <w:rsid w:val="00942186"/>
    <w:rsid w:val="009461FC"/>
    <w:rsid w:val="00951ABB"/>
    <w:rsid w:val="0095365A"/>
    <w:rsid w:val="00953FBE"/>
    <w:rsid w:val="00957F8F"/>
    <w:rsid w:val="009607E1"/>
    <w:rsid w:val="00972914"/>
    <w:rsid w:val="009920AF"/>
    <w:rsid w:val="009943C8"/>
    <w:rsid w:val="009975B0"/>
    <w:rsid w:val="009B0257"/>
    <w:rsid w:val="009C603B"/>
    <w:rsid w:val="009D024B"/>
    <w:rsid w:val="009D4070"/>
    <w:rsid w:val="009E4FC6"/>
    <w:rsid w:val="009F24B5"/>
    <w:rsid w:val="00A043D4"/>
    <w:rsid w:val="00A04C27"/>
    <w:rsid w:val="00A16578"/>
    <w:rsid w:val="00A22CC9"/>
    <w:rsid w:val="00A239C7"/>
    <w:rsid w:val="00A412F3"/>
    <w:rsid w:val="00A605F5"/>
    <w:rsid w:val="00A60777"/>
    <w:rsid w:val="00A60E09"/>
    <w:rsid w:val="00A8013B"/>
    <w:rsid w:val="00A87692"/>
    <w:rsid w:val="00A87A49"/>
    <w:rsid w:val="00AA4CE4"/>
    <w:rsid w:val="00AB5445"/>
    <w:rsid w:val="00AD0225"/>
    <w:rsid w:val="00AD6AB5"/>
    <w:rsid w:val="00AE5BA6"/>
    <w:rsid w:val="00AF05AD"/>
    <w:rsid w:val="00AF346C"/>
    <w:rsid w:val="00AF6F8B"/>
    <w:rsid w:val="00B25077"/>
    <w:rsid w:val="00B37A29"/>
    <w:rsid w:val="00B70F64"/>
    <w:rsid w:val="00B74457"/>
    <w:rsid w:val="00BA21D2"/>
    <w:rsid w:val="00BA37D3"/>
    <w:rsid w:val="00BA5326"/>
    <w:rsid w:val="00BB6DCB"/>
    <w:rsid w:val="00BC1696"/>
    <w:rsid w:val="00BC339C"/>
    <w:rsid w:val="00BD4032"/>
    <w:rsid w:val="00BD78D1"/>
    <w:rsid w:val="00BE300F"/>
    <w:rsid w:val="00BE7E13"/>
    <w:rsid w:val="00BF13F3"/>
    <w:rsid w:val="00BF4294"/>
    <w:rsid w:val="00BF5593"/>
    <w:rsid w:val="00C02294"/>
    <w:rsid w:val="00C035DA"/>
    <w:rsid w:val="00C10A49"/>
    <w:rsid w:val="00C110ED"/>
    <w:rsid w:val="00C16A8B"/>
    <w:rsid w:val="00C544F1"/>
    <w:rsid w:val="00C613BF"/>
    <w:rsid w:val="00C6168A"/>
    <w:rsid w:val="00C61EDF"/>
    <w:rsid w:val="00C62041"/>
    <w:rsid w:val="00C67E41"/>
    <w:rsid w:val="00C80DF2"/>
    <w:rsid w:val="00C82DD3"/>
    <w:rsid w:val="00C856F3"/>
    <w:rsid w:val="00CA0A99"/>
    <w:rsid w:val="00CA36D7"/>
    <w:rsid w:val="00CB3165"/>
    <w:rsid w:val="00CC468D"/>
    <w:rsid w:val="00CC472B"/>
    <w:rsid w:val="00CC617F"/>
    <w:rsid w:val="00CD12B8"/>
    <w:rsid w:val="00CE4C88"/>
    <w:rsid w:val="00CF592D"/>
    <w:rsid w:val="00D1132B"/>
    <w:rsid w:val="00D21585"/>
    <w:rsid w:val="00D23655"/>
    <w:rsid w:val="00D3434F"/>
    <w:rsid w:val="00D35FE1"/>
    <w:rsid w:val="00D37130"/>
    <w:rsid w:val="00D637E7"/>
    <w:rsid w:val="00D64963"/>
    <w:rsid w:val="00D80E10"/>
    <w:rsid w:val="00DB066F"/>
    <w:rsid w:val="00DC6D72"/>
    <w:rsid w:val="00DF06AE"/>
    <w:rsid w:val="00E074BF"/>
    <w:rsid w:val="00E117F1"/>
    <w:rsid w:val="00E12AB6"/>
    <w:rsid w:val="00E13F8B"/>
    <w:rsid w:val="00E20DF1"/>
    <w:rsid w:val="00E311A2"/>
    <w:rsid w:val="00E345EE"/>
    <w:rsid w:val="00E42EFC"/>
    <w:rsid w:val="00E44523"/>
    <w:rsid w:val="00E72D02"/>
    <w:rsid w:val="00E86AC3"/>
    <w:rsid w:val="00E92921"/>
    <w:rsid w:val="00EC2B52"/>
    <w:rsid w:val="00EC4D2A"/>
    <w:rsid w:val="00EE4A4C"/>
    <w:rsid w:val="00EE701C"/>
    <w:rsid w:val="00EF5720"/>
    <w:rsid w:val="00F00875"/>
    <w:rsid w:val="00F02DC6"/>
    <w:rsid w:val="00F104D7"/>
    <w:rsid w:val="00F1108A"/>
    <w:rsid w:val="00F21321"/>
    <w:rsid w:val="00F34CDD"/>
    <w:rsid w:val="00F34EE6"/>
    <w:rsid w:val="00F372E4"/>
    <w:rsid w:val="00F44E8C"/>
    <w:rsid w:val="00F4567E"/>
    <w:rsid w:val="00F45E13"/>
    <w:rsid w:val="00F53B03"/>
    <w:rsid w:val="00F55DB7"/>
    <w:rsid w:val="00F60D5C"/>
    <w:rsid w:val="00F67F84"/>
    <w:rsid w:val="00F73C14"/>
    <w:rsid w:val="00F91349"/>
    <w:rsid w:val="00FC2CDE"/>
    <w:rsid w:val="00FC2D13"/>
    <w:rsid w:val="00FE3B4E"/>
    <w:rsid w:val="00FE5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semiHidden="0" w:unhideWhenUsed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9"/>
    <w:qFormat/>
    <w:pPr>
      <w:keepNext/>
      <w:overflowPunct/>
      <w:autoSpaceDE/>
      <w:autoSpaceDN/>
      <w:adjustRightInd/>
      <w:ind w:firstLine="720"/>
      <w:jc w:val="center"/>
      <w:textAlignment w:val="auto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868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851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591793"/>
    <w:pPr>
      <w:keepNext/>
      <w:widowControl w:val="0"/>
      <w:overflowPunct/>
      <w:jc w:val="center"/>
      <w:textAlignment w:val="auto"/>
      <w:outlineLvl w:val="6"/>
    </w:pPr>
    <w:rPr>
      <w:rFonts w:ascii="Arial" w:hAnsi="Arial" w:cs="Arial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overflowPunct/>
      <w:autoSpaceDE/>
      <w:autoSpaceDN/>
      <w:adjustRightInd/>
      <w:jc w:val="center"/>
      <w:textAlignment w:val="auto"/>
      <w:outlineLvl w:val="7"/>
    </w:pPr>
    <w:rPr>
      <w:sz w:val="28"/>
      <w:szCs w:val="24"/>
    </w:rPr>
  </w:style>
  <w:style w:type="paragraph" w:styleId="9">
    <w:name w:val="heading 9"/>
    <w:basedOn w:val="a"/>
    <w:next w:val="a"/>
    <w:link w:val="90"/>
    <w:uiPriority w:val="99"/>
    <w:unhideWhenUsed/>
    <w:qFormat/>
    <w:rsid w:val="0059179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Title"/>
    <w:basedOn w:val="a"/>
    <w:qFormat/>
    <w:pPr>
      <w:jc w:val="center"/>
    </w:pPr>
    <w:rPr>
      <w:b/>
      <w:sz w:val="28"/>
    </w:rPr>
  </w:style>
  <w:style w:type="paragraph" w:styleId="a8">
    <w:name w:val="Body Text Indent"/>
    <w:basedOn w:val="a"/>
    <w:semiHidden/>
    <w:pPr>
      <w:ind w:firstLine="567"/>
      <w:jc w:val="both"/>
    </w:pPr>
    <w:rPr>
      <w:sz w:val="28"/>
    </w:rPr>
  </w:style>
  <w:style w:type="paragraph" w:styleId="21">
    <w:name w:val="Body Text Indent 2"/>
    <w:basedOn w:val="a"/>
    <w:link w:val="22"/>
    <w:uiPriority w:val="99"/>
    <w:pPr>
      <w:ind w:firstLine="567"/>
      <w:jc w:val="center"/>
    </w:pPr>
    <w:rPr>
      <w:b/>
      <w:bCs/>
      <w:sz w:val="28"/>
    </w:rPr>
  </w:style>
  <w:style w:type="paragraph" w:styleId="a9">
    <w:name w:val="Body Text"/>
    <w:basedOn w:val="a"/>
    <w:link w:val="aa"/>
    <w:uiPriority w:val="99"/>
    <w:pPr>
      <w:jc w:val="center"/>
    </w:pPr>
    <w:rPr>
      <w:b/>
      <w:sz w:val="32"/>
    </w:rPr>
  </w:style>
  <w:style w:type="character" w:customStyle="1" w:styleId="a4">
    <w:name w:val="Верхний колонтитул Знак"/>
    <w:basedOn w:val="a0"/>
    <w:link w:val="a3"/>
    <w:uiPriority w:val="99"/>
    <w:rsid w:val="00AB5445"/>
  </w:style>
  <w:style w:type="paragraph" w:styleId="ab">
    <w:name w:val="Balloon Text"/>
    <w:basedOn w:val="a"/>
    <w:link w:val="ac"/>
    <w:uiPriority w:val="99"/>
    <w:semiHidden/>
    <w:unhideWhenUsed/>
    <w:rsid w:val="00AB544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54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4452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90">
    <w:name w:val="Заголовок 9 Знак"/>
    <w:basedOn w:val="a0"/>
    <w:link w:val="9"/>
    <w:uiPriority w:val="9"/>
    <w:semiHidden/>
    <w:rsid w:val="00591793"/>
    <w:rPr>
      <w:rFonts w:ascii="Cambria" w:eastAsia="Times New Roman" w:hAnsi="Cambria" w:cs="Times New Roman"/>
      <w:sz w:val="22"/>
      <w:szCs w:val="22"/>
    </w:rPr>
  </w:style>
  <w:style w:type="paragraph" w:styleId="23">
    <w:name w:val="Body Text 2"/>
    <w:basedOn w:val="a"/>
    <w:link w:val="24"/>
    <w:uiPriority w:val="99"/>
    <w:unhideWhenUsed/>
    <w:rsid w:val="0059179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91793"/>
  </w:style>
  <w:style w:type="paragraph" w:styleId="31">
    <w:name w:val="Body Text Indent 3"/>
    <w:basedOn w:val="a"/>
    <w:link w:val="32"/>
    <w:uiPriority w:val="99"/>
    <w:unhideWhenUsed/>
    <w:rsid w:val="0059179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91793"/>
    <w:rPr>
      <w:sz w:val="16"/>
      <w:szCs w:val="16"/>
    </w:rPr>
  </w:style>
  <w:style w:type="paragraph" w:styleId="33">
    <w:name w:val="Body Text 3"/>
    <w:basedOn w:val="a"/>
    <w:link w:val="34"/>
    <w:uiPriority w:val="99"/>
    <w:unhideWhenUsed/>
    <w:rsid w:val="0059179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591793"/>
    <w:rPr>
      <w:sz w:val="16"/>
      <w:szCs w:val="16"/>
    </w:rPr>
  </w:style>
  <w:style w:type="character" w:customStyle="1" w:styleId="70">
    <w:name w:val="Заголовок 7 Знак"/>
    <w:basedOn w:val="a0"/>
    <w:link w:val="7"/>
    <w:uiPriority w:val="99"/>
    <w:rsid w:val="00591793"/>
    <w:rPr>
      <w:rFonts w:ascii="Arial" w:eastAsia="Times New Roman" w:hAnsi="Arial" w:cs="Arial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locked/>
    <w:rsid w:val="00591793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591793"/>
    <w:rPr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591793"/>
    <w:rPr>
      <w:b/>
      <w:sz w:val="28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591793"/>
    <w:rPr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591793"/>
    <w:rPr>
      <w:sz w:val="28"/>
    </w:rPr>
  </w:style>
  <w:style w:type="character" w:customStyle="1" w:styleId="60">
    <w:name w:val="Заголовок 6 Знак"/>
    <w:basedOn w:val="a0"/>
    <w:link w:val="6"/>
    <w:uiPriority w:val="99"/>
    <w:locked/>
    <w:rsid w:val="00591793"/>
    <w:rPr>
      <w:sz w:val="28"/>
    </w:rPr>
  </w:style>
  <w:style w:type="character" w:customStyle="1" w:styleId="80">
    <w:name w:val="Заголовок 8 Знак"/>
    <w:basedOn w:val="a0"/>
    <w:link w:val="8"/>
    <w:uiPriority w:val="99"/>
    <w:locked/>
    <w:rsid w:val="00591793"/>
    <w:rPr>
      <w:sz w:val="28"/>
      <w:szCs w:val="24"/>
    </w:rPr>
  </w:style>
  <w:style w:type="character" w:customStyle="1" w:styleId="ad">
    <w:name w:val="Цветовое выделение"/>
    <w:uiPriority w:val="99"/>
    <w:rsid w:val="00591793"/>
    <w:rPr>
      <w:b/>
      <w:color w:val="000080"/>
    </w:rPr>
  </w:style>
  <w:style w:type="character" w:customStyle="1" w:styleId="ae">
    <w:name w:val="Гипертекстовая ссылка"/>
    <w:basedOn w:val="ad"/>
    <w:uiPriority w:val="99"/>
    <w:rsid w:val="00591793"/>
    <w:rPr>
      <w:rFonts w:cs="Times New Roman"/>
      <w:color w:val="008000"/>
      <w:u w:val="single"/>
    </w:rPr>
  </w:style>
  <w:style w:type="paragraph" w:customStyle="1" w:styleId="af">
    <w:name w:val="Заголовок статьи"/>
    <w:basedOn w:val="a"/>
    <w:next w:val="a"/>
    <w:uiPriority w:val="99"/>
    <w:rsid w:val="00591793"/>
    <w:pPr>
      <w:widowControl w:val="0"/>
      <w:overflowPunct/>
      <w:ind w:left="1612" w:hanging="892"/>
      <w:jc w:val="both"/>
      <w:textAlignment w:val="auto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af0">
    <w:name w:val="Текст (лев. подпись)"/>
    <w:basedOn w:val="a"/>
    <w:next w:val="a"/>
    <w:uiPriority w:val="99"/>
    <w:rsid w:val="00591793"/>
    <w:pPr>
      <w:widowControl w:val="0"/>
      <w:overflowPunct/>
      <w:textAlignment w:val="auto"/>
    </w:pPr>
    <w:rPr>
      <w:rFonts w:ascii="Arial" w:hAnsi="Arial" w:cs="Arial"/>
      <w:sz w:val="18"/>
      <w:szCs w:val="18"/>
    </w:rPr>
  </w:style>
  <w:style w:type="paragraph" w:customStyle="1" w:styleId="af1">
    <w:name w:val="Колонтитул (левый)"/>
    <w:basedOn w:val="af0"/>
    <w:next w:val="a"/>
    <w:uiPriority w:val="99"/>
    <w:rsid w:val="00591793"/>
    <w:rPr>
      <w:sz w:val="10"/>
      <w:szCs w:val="10"/>
    </w:rPr>
  </w:style>
  <w:style w:type="paragraph" w:customStyle="1" w:styleId="af2">
    <w:name w:val="Текст (прав. подпись)"/>
    <w:basedOn w:val="a"/>
    <w:next w:val="a"/>
    <w:uiPriority w:val="99"/>
    <w:rsid w:val="00591793"/>
    <w:pPr>
      <w:widowControl w:val="0"/>
      <w:overflowPunct/>
      <w:jc w:val="right"/>
      <w:textAlignment w:val="auto"/>
    </w:pPr>
    <w:rPr>
      <w:rFonts w:ascii="Arial" w:hAnsi="Arial" w:cs="Arial"/>
      <w:sz w:val="18"/>
      <w:szCs w:val="18"/>
    </w:rPr>
  </w:style>
  <w:style w:type="paragraph" w:customStyle="1" w:styleId="af3">
    <w:name w:val="Колонтитул (правый)"/>
    <w:basedOn w:val="af2"/>
    <w:next w:val="a"/>
    <w:uiPriority w:val="99"/>
    <w:rsid w:val="00591793"/>
    <w:rPr>
      <w:sz w:val="10"/>
      <w:szCs w:val="10"/>
    </w:rPr>
  </w:style>
  <w:style w:type="paragraph" w:customStyle="1" w:styleId="af4">
    <w:name w:val="Комментарий"/>
    <w:basedOn w:val="a"/>
    <w:next w:val="a"/>
    <w:uiPriority w:val="99"/>
    <w:rsid w:val="00591793"/>
    <w:pPr>
      <w:widowControl w:val="0"/>
      <w:overflowPunct/>
      <w:ind w:left="170"/>
      <w:jc w:val="both"/>
      <w:textAlignment w:val="auto"/>
    </w:pPr>
    <w:rPr>
      <w:rFonts w:ascii="Arial" w:hAnsi="Arial" w:cs="Arial"/>
      <w:i/>
      <w:iCs/>
      <w:color w:val="800080"/>
    </w:rPr>
  </w:style>
  <w:style w:type="paragraph" w:customStyle="1" w:styleId="af5">
    <w:name w:val="Комментарий пользователя"/>
    <w:basedOn w:val="af4"/>
    <w:next w:val="a"/>
    <w:uiPriority w:val="99"/>
    <w:rsid w:val="00591793"/>
    <w:pPr>
      <w:jc w:val="left"/>
    </w:pPr>
    <w:rPr>
      <w:color w:val="000080"/>
    </w:rPr>
  </w:style>
  <w:style w:type="character" w:customStyle="1" w:styleId="af6">
    <w:name w:val="Не вступил в силу"/>
    <w:basedOn w:val="ad"/>
    <w:uiPriority w:val="99"/>
    <w:rsid w:val="00591793"/>
    <w:rPr>
      <w:rFonts w:cs="Times New Roman"/>
      <w:color w:val="008080"/>
    </w:rPr>
  </w:style>
  <w:style w:type="paragraph" w:customStyle="1" w:styleId="af7">
    <w:name w:val="Таблицы (моноширинный)"/>
    <w:basedOn w:val="a"/>
    <w:next w:val="a"/>
    <w:uiPriority w:val="99"/>
    <w:rsid w:val="00591793"/>
    <w:pPr>
      <w:widowControl w:val="0"/>
      <w:overflowPunct/>
      <w:jc w:val="both"/>
      <w:textAlignment w:val="auto"/>
    </w:pPr>
    <w:rPr>
      <w:rFonts w:ascii="Courier New" w:hAnsi="Courier New" w:cs="Courier New"/>
    </w:rPr>
  </w:style>
  <w:style w:type="paragraph" w:customStyle="1" w:styleId="af8">
    <w:name w:val="Оглавление"/>
    <w:basedOn w:val="af7"/>
    <w:next w:val="a"/>
    <w:uiPriority w:val="99"/>
    <w:rsid w:val="00591793"/>
    <w:pPr>
      <w:ind w:left="140"/>
    </w:pPr>
  </w:style>
  <w:style w:type="paragraph" w:customStyle="1" w:styleId="af9">
    <w:name w:val="Основное меню"/>
    <w:basedOn w:val="a"/>
    <w:next w:val="a"/>
    <w:uiPriority w:val="99"/>
    <w:rsid w:val="00591793"/>
    <w:pPr>
      <w:widowControl w:val="0"/>
      <w:overflowPunct/>
      <w:ind w:firstLine="720"/>
      <w:jc w:val="both"/>
      <w:textAlignment w:val="auto"/>
    </w:pPr>
    <w:rPr>
      <w:rFonts w:ascii="Verdana" w:hAnsi="Verdana" w:cs="Verdana"/>
      <w:sz w:val="14"/>
      <w:szCs w:val="14"/>
    </w:rPr>
  </w:style>
  <w:style w:type="paragraph" w:customStyle="1" w:styleId="afa">
    <w:name w:val="Переменная часть"/>
    <w:basedOn w:val="af9"/>
    <w:next w:val="a"/>
    <w:uiPriority w:val="99"/>
    <w:rsid w:val="00591793"/>
  </w:style>
  <w:style w:type="paragraph" w:customStyle="1" w:styleId="afb">
    <w:name w:val="Постоянная часть"/>
    <w:basedOn w:val="af9"/>
    <w:next w:val="a"/>
    <w:uiPriority w:val="99"/>
    <w:rsid w:val="00591793"/>
    <w:rPr>
      <w:b/>
      <w:bCs/>
      <w:u w:val="single"/>
    </w:rPr>
  </w:style>
  <w:style w:type="paragraph" w:customStyle="1" w:styleId="afc">
    <w:name w:val="Прижатый влево"/>
    <w:basedOn w:val="a"/>
    <w:next w:val="a"/>
    <w:uiPriority w:val="99"/>
    <w:rsid w:val="00591793"/>
    <w:pPr>
      <w:widowControl w:val="0"/>
      <w:overflowPunct/>
      <w:textAlignment w:val="auto"/>
    </w:pPr>
    <w:rPr>
      <w:rFonts w:ascii="Arial" w:hAnsi="Arial" w:cs="Arial"/>
      <w:sz w:val="18"/>
      <w:szCs w:val="18"/>
    </w:rPr>
  </w:style>
  <w:style w:type="character" w:customStyle="1" w:styleId="afd">
    <w:name w:val="Продолжение ссылки"/>
    <w:basedOn w:val="ae"/>
    <w:uiPriority w:val="99"/>
    <w:rsid w:val="00591793"/>
  </w:style>
  <w:style w:type="paragraph" w:customStyle="1" w:styleId="afe">
    <w:name w:val="Словарная статья"/>
    <w:basedOn w:val="a"/>
    <w:next w:val="a"/>
    <w:uiPriority w:val="99"/>
    <w:rsid w:val="00591793"/>
    <w:pPr>
      <w:widowControl w:val="0"/>
      <w:overflowPunct/>
      <w:ind w:right="118"/>
      <w:jc w:val="both"/>
      <w:textAlignment w:val="auto"/>
    </w:pPr>
    <w:rPr>
      <w:rFonts w:ascii="Arial" w:hAnsi="Arial" w:cs="Arial"/>
      <w:sz w:val="18"/>
      <w:szCs w:val="18"/>
    </w:rPr>
  </w:style>
  <w:style w:type="paragraph" w:customStyle="1" w:styleId="aff">
    <w:name w:val="Текст (справка)"/>
    <w:basedOn w:val="a"/>
    <w:next w:val="a"/>
    <w:uiPriority w:val="99"/>
    <w:rsid w:val="00591793"/>
    <w:pPr>
      <w:widowControl w:val="0"/>
      <w:overflowPunct/>
      <w:ind w:left="170" w:right="170"/>
      <w:textAlignment w:val="auto"/>
    </w:pPr>
    <w:rPr>
      <w:rFonts w:ascii="Arial" w:hAnsi="Arial" w:cs="Arial"/>
      <w:sz w:val="18"/>
      <w:szCs w:val="18"/>
    </w:rPr>
  </w:style>
  <w:style w:type="character" w:customStyle="1" w:styleId="aff0">
    <w:name w:val="Утратил силу"/>
    <w:basedOn w:val="ad"/>
    <w:uiPriority w:val="99"/>
    <w:rsid w:val="00591793"/>
    <w:rPr>
      <w:rFonts w:cs="Times New Roman"/>
      <w:strike/>
      <w:color w:val="808000"/>
    </w:rPr>
  </w:style>
  <w:style w:type="character" w:styleId="aff1">
    <w:name w:val="page number"/>
    <w:basedOn w:val="a0"/>
    <w:uiPriority w:val="99"/>
    <w:rsid w:val="00591793"/>
    <w:rPr>
      <w:rFonts w:cs="Times New Roman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591793"/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591793"/>
    <w:rPr>
      <w:b/>
      <w:bCs/>
      <w:sz w:val="28"/>
    </w:rPr>
  </w:style>
  <w:style w:type="paragraph" w:customStyle="1" w:styleId="ConsNormal">
    <w:name w:val="ConsNormal"/>
    <w:uiPriority w:val="99"/>
    <w:rsid w:val="00591793"/>
    <w:pPr>
      <w:spacing w:line="480" w:lineRule="auto"/>
      <w:ind w:firstLine="709"/>
      <w:jc w:val="both"/>
    </w:pPr>
    <w:rPr>
      <w:rFonts w:ascii="Arial" w:hAnsi="Arial" w:cs="Arial"/>
      <w:sz w:val="28"/>
      <w:szCs w:val="28"/>
    </w:rPr>
  </w:style>
  <w:style w:type="paragraph" w:styleId="aff2">
    <w:name w:val="Subtitle"/>
    <w:basedOn w:val="a"/>
    <w:link w:val="aff3"/>
    <w:uiPriority w:val="99"/>
    <w:qFormat/>
    <w:rsid w:val="00591793"/>
    <w:pPr>
      <w:overflowPunct/>
      <w:autoSpaceDE/>
      <w:autoSpaceDN/>
      <w:adjustRightInd/>
      <w:jc w:val="center"/>
      <w:textAlignment w:val="auto"/>
    </w:pPr>
    <w:rPr>
      <w:rFonts w:ascii="Arial" w:hAnsi="Arial" w:cs="Arial"/>
      <w:sz w:val="36"/>
      <w:szCs w:val="36"/>
    </w:rPr>
  </w:style>
  <w:style w:type="character" w:customStyle="1" w:styleId="aff3">
    <w:name w:val="Подзаголовок Знак"/>
    <w:basedOn w:val="a0"/>
    <w:link w:val="aff2"/>
    <w:uiPriority w:val="99"/>
    <w:rsid w:val="00591793"/>
    <w:rPr>
      <w:rFonts w:ascii="Arial" w:eastAsia="Times New Roman" w:hAnsi="Arial" w:cs="Arial"/>
      <w:sz w:val="36"/>
      <w:szCs w:val="36"/>
    </w:rPr>
  </w:style>
  <w:style w:type="character" w:customStyle="1" w:styleId="aa">
    <w:name w:val="Основной текст Знак"/>
    <w:basedOn w:val="a0"/>
    <w:link w:val="a9"/>
    <w:uiPriority w:val="99"/>
    <w:locked/>
    <w:rsid w:val="00591793"/>
    <w:rPr>
      <w:b/>
      <w:sz w:val="32"/>
    </w:rPr>
  </w:style>
  <w:style w:type="paragraph" w:customStyle="1" w:styleId="35">
    <w:name w:val="заголовок 3"/>
    <w:basedOn w:val="a"/>
    <w:next w:val="a"/>
    <w:uiPriority w:val="99"/>
    <w:rsid w:val="00591793"/>
    <w:pPr>
      <w:keepNext/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sz w:val="24"/>
      <w:szCs w:val="24"/>
      <w:lang w:val="en-US"/>
    </w:rPr>
  </w:style>
  <w:style w:type="paragraph" w:styleId="aff4">
    <w:name w:val="Block Text"/>
    <w:basedOn w:val="a"/>
    <w:uiPriority w:val="99"/>
    <w:rsid w:val="00591793"/>
    <w:pPr>
      <w:widowControl w:val="0"/>
      <w:overflowPunct/>
      <w:ind w:left="113" w:right="113"/>
      <w:jc w:val="center"/>
      <w:textAlignment w:val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F55DB7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64;&#1072;&#1073;&#1083;&#1086;&#1085;&#1099;\&#1055;&#1054;&#1057;&#1058;&#1040;&#1053;&#1054;&#1042;&#1051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EBE93-23B2-4B35-9816-6F5A6FC5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2</TotalTime>
  <Pages>29</Pages>
  <Words>9598</Words>
  <Characters>54710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Избирком Пензенской области</Company>
  <LinksUpToDate>false</LinksUpToDate>
  <CharactersWithSpaces>64180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2</cp:revision>
  <cp:lastPrinted>2019-01-14T08:20:00Z</cp:lastPrinted>
  <dcterms:created xsi:type="dcterms:W3CDTF">2019-01-29T11:48:00Z</dcterms:created>
  <dcterms:modified xsi:type="dcterms:W3CDTF">2019-01-29T11:48:00Z</dcterms:modified>
</cp:coreProperties>
</file>