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0DE" w:rsidRDefault="00A570DE" w:rsidP="002F39BB">
      <w:pPr>
        <w:jc w:val="center"/>
        <w:rPr>
          <w:b/>
          <w:bCs/>
        </w:rPr>
      </w:pPr>
      <w:r w:rsidRPr="002F39BB">
        <w:rPr>
          <w:b/>
          <w:bCs/>
        </w:rPr>
        <w:t>Реестр</w:t>
      </w:r>
    </w:p>
    <w:p w:rsidR="00A570DE" w:rsidRDefault="00A570DE" w:rsidP="002F39BB">
      <w:pPr>
        <w:jc w:val="center"/>
        <w:rPr>
          <w:b/>
          <w:bCs/>
        </w:rPr>
      </w:pPr>
      <w:r w:rsidRPr="002F39BB">
        <w:rPr>
          <w:b/>
          <w:bCs/>
        </w:rPr>
        <w:t xml:space="preserve"> выданных разрешений на ввод объектов в эксплуатацию </w:t>
      </w:r>
    </w:p>
    <w:p w:rsidR="00A570DE" w:rsidRPr="002F39BB" w:rsidRDefault="00A570DE" w:rsidP="002F39BB">
      <w:pPr>
        <w:jc w:val="center"/>
        <w:rPr>
          <w:b/>
          <w:bCs/>
        </w:rPr>
      </w:pPr>
      <w:r w:rsidRPr="002F39BB">
        <w:rPr>
          <w:b/>
          <w:bCs/>
        </w:rPr>
        <w:t xml:space="preserve">за </w:t>
      </w:r>
      <w:r>
        <w:rPr>
          <w:b/>
          <w:bCs/>
        </w:rPr>
        <w:t>2018</w:t>
      </w:r>
      <w:r w:rsidRPr="002F39BB">
        <w:rPr>
          <w:b/>
          <w:bCs/>
        </w:rPr>
        <w:t xml:space="preserve"> год</w:t>
      </w:r>
    </w:p>
    <w:p w:rsidR="00A570DE" w:rsidRDefault="00A570DE"/>
    <w:p w:rsidR="00A570DE" w:rsidRDefault="00A570DE"/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2283"/>
        <w:gridCol w:w="2484"/>
        <w:gridCol w:w="1980"/>
        <w:gridCol w:w="1980"/>
      </w:tblGrid>
      <w:tr w:rsidR="00A570DE">
        <w:tc>
          <w:tcPr>
            <w:tcW w:w="741" w:type="dxa"/>
          </w:tcPr>
          <w:p w:rsidR="00A570DE" w:rsidRPr="00BC4457" w:rsidRDefault="00A570DE" w:rsidP="005C10D0">
            <w:pPr>
              <w:jc w:val="center"/>
            </w:pPr>
            <w:r w:rsidRPr="00BC4457">
              <w:t>№/№</w:t>
            </w:r>
          </w:p>
          <w:p w:rsidR="00A570DE" w:rsidRPr="00BC4457" w:rsidRDefault="00A570DE" w:rsidP="005C10D0">
            <w:pPr>
              <w:jc w:val="center"/>
            </w:pPr>
            <w:r w:rsidRPr="00BC4457">
              <w:t>п/п</w:t>
            </w:r>
          </w:p>
        </w:tc>
        <w:tc>
          <w:tcPr>
            <w:tcW w:w="2283" w:type="dxa"/>
          </w:tcPr>
          <w:p w:rsidR="00A570DE" w:rsidRPr="00BC4457" w:rsidRDefault="00A570DE" w:rsidP="005C10D0">
            <w:pPr>
              <w:jc w:val="center"/>
            </w:pPr>
            <w:r w:rsidRPr="00BC4457">
              <w:t xml:space="preserve">Заявитель </w:t>
            </w:r>
          </w:p>
          <w:p w:rsidR="00A570DE" w:rsidRPr="00BC4457" w:rsidRDefault="00A570DE" w:rsidP="005C10D0">
            <w:pPr>
              <w:jc w:val="center"/>
            </w:pPr>
            <w:r w:rsidRPr="00BC4457">
              <w:t>(его данные)</w:t>
            </w:r>
          </w:p>
        </w:tc>
        <w:tc>
          <w:tcPr>
            <w:tcW w:w="2484" w:type="dxa"/>
          </w:tcPr>
          <w:p w:rsidR="00A570DE" w:rsidRPr="00BC4457" w:rsidRDefault="00A570DE" w:rsidP="005C10D0">
            <w:pPr>
              <w:jc w:val="center"/>
            </w:pPr>
            <w:r w:rsidRPr="00BC4457">
              <w:t>Объект,</w:t>
            </w:r>
          </w:p>
          <w:p w:rsidR="00A570DE" w:rsidRPr="00BC4457" w:rsidRDefault="00A570DE" w:rsidP="005C10D0">
            <w:pPr>
              <w:jc w:val="center"/>
            </w:pPr>
            <w:r w:rsidRPr="00BC4457">
              <w:t xml:space="preserve"> его адрес</w:t>
            </w:r>
          </w:p>
        </w:tc>
        <w:tc>
          <w:tcPr>
            <w:tcW w:w="1980" w:type="dxa"/>
          </w:tcPr>
          <w:p w:rsidR="00A570DE" w:rsidRPr="00BC4457" w:rsidRDefault="00A570DE" w:rsidP="005C10D0">
            <w:pPr>
              <w:jc w:val="center"/>
            </w:pPr>
            <w:r w:rsidRPr="00BC4457">
              <w:t>Дата подачи заявления о выдаче разрешения на ввод в эксплуатацию</w:t>
            </w:r>
          </w:p>
        </w:tc>
        <w:tc>
          <w:tcPr>
            <w:tcW w:w="1980" w:type="dxa"/>
          </w:tcPr>
          <w:p w:rsidR="00A570DE" w:rsidRPr="00BC4457" w:rsidRDefault="00A570DE" w:rsidP="005C10D0">
            <w:pPr>
              <w:jc w:val="center"/>
            </w:pPr>
            <w:r w:rsidRPr="00BC4457">
              <w:t>Реквизиты разрешения на ввод в эксплуатацию</w:t>
            </w:r>
          </w:p>
        </w:tc>
      </w:tr>
      <w:tr w:rsidR="00A570DE">
        <w:tc>
          <w:tcPr>
            <w:tcW w:w="741" w:type="dxa"/>
          </w:tcPr>
          <w:p w:rsidR="00A570DE" w:rsidRDefault="00A570DE" w:rsidP="005C10D0">
            <w:pPr>
              <w:jc w:val="center"/>
            </w:pPr>
            <w:r>
              <w:t>1</w:t>
            </w:r>
          </w:p>
        </w:tc>
        <w:tc>
          <w:tcPr>
            <w:tcW w:w="2283" w:type="dxa"/>
          </w:tcPr>
          <w:p w:rsidR="00A570DE" w:rsidRDefault="00A570DE" w:rsidP="005C10D0">
            <w:pPr>
              <w:jc w:val="center"/>
            </w:pPr>
            <w:r>
              <w:t>2</w:t>
            </w:r>
          </w:p>
        </w:tc>
        <w:tc>
          <w:tcPr>
            <w:tcW w:w="2484" w:type="dxa"/>
          </w:tcPr>
          <w:p w:rsidR="00A570DE" w:rsidRDefault="00A570DE" w:rsidP="005C10D0">
            <w:pPr>
              <w:jc w:val="center"/>
            </w:pPr>
            <w:r>
              <w:t>3</w:t>
            </w:r>
          </w:p>
        </w:tc>
        <w:tc>
          <w:tcPr>
            <w:tcW w:w="1980" w:type="dxa"/>
          </w:tcPr>
          <w:p w:rsidR="00A570DE" w:rsidRDefault="00A570DE" w:rsidP="005C10D0">
            <w:pPr>
              <w:jc w:val="center"/>
            </w:pPr>
            <w:r>
              <w:t>4</w:t>
            </w:r>
          </w:p>
        </w:tc>
        <w:tc>
          <w:tcPr>
            <w:tcW w:w="1980" w:type="dxa"/>
          </w:tcPr>
          <w:p w:rsidR="00A570DE" w:rsidRDefault="00A570DE" w:rsidP="005C10D0">
            <w:pPr>
              <w:jc w:val="center"/>
            </w:pPr>
            <w:r>
              <w:t>5</w:t>
            </w:r>
          </w:p>
        </w:tc>
      </w:tr>
      <w:tr w:rsidR="00A570DE">
        <w:tc>
          <w:tcPr>
            <w:tcW w:w="741" w:type="dxa"/>
          </w:tcPr>
          <w:p w:rsidR="00A570DE" w:rsidRDefault="00A570DE" w:rsidP="005C10D0">
            <w:pPr>
              <w:jc w:val="center"/>
            </w:pPr>
            <w:r>
              <w:t>1.</w:t>
            </w:r>
          </w:p>
        </w:tc>
        <w:tc>
          <w:tcPr>
            <w:tcW w:w="2283" w:type="dxa"/>
          </w:tcPr>
          <w:p w:rsidR="00A570DE" w:rsidRPr="00DA6E28" w:rsidRDefault="00A570DE" w:rsidP="00F43BF8">
            <w:pPr>
              <w:jc w:val="center"/>
            </w:pPr>
            <w:r>
              <w:t>Даллакян С.Ш.</w:t>
            </w:r>
          </w:p>
        </w:tc>
        <w:tc>
          <w:tcPr>
            <w:tcW w:w="2484" w:type="dxa"/>
          </w:tcPr>
          <w:p w:rsidR="00A570DE" w:rsidRDefault="00A570DE" w:rsidP="00F43BF8">
            <w:pPr>
              <w:jc w:val="center"/>
            </w:pPr>
            <w:r>
              <w:t>Ателье</w:t>
            </w:r>
            <w:r w:rsidRPr="00DA6E28">
              <w:t xml:space="preserve">, Пензенская область, Иссинский район, р.п. Исса, </w:t>
            </w:r>
          </w:p>
          <w:p w:rsidR="00A570DE" w:rsidRPr="00DA6E28" w:rsidRDefault="00A570DE" w:rsidP="00F43BF8">
            <w:pPr>
              <w:jc w:val="center"/>
            </w:pPr>
            <w:r w:rsidRPr="00DA6E28">
              <w:t>ул.</w:t>
            </w:r>
            <w:r>
              <w:t>Черокманова, 2в</w:t>
            </w:r>
          </w:p>
        </w:tc>
        <w:tc>
          <w:tcPr>
            <w:tcW w:w="1980" w:type="dxa"/>
          </w:tcPr>
          <w:p w:rsidR="00A570DE" w:rsidRPr="00DA6E28" w:rsidRDefault="00A570DE" w:rsidP="00F43BF8">
            <w:pPr>
              <w:jc w:val="center"/>
            </w:pPr>
            <w:r>
              <w:t>28.01.2018</w:t>
            </w:r>
          </w:p>
        </w:tc>
        <w:tc>
          <w:tcPr>
            <w:tcW w:w="1980" w:type="dxa"/>
          </w:tcPr>
          <w:p w:rsidR="00A570DE" w:rsidRDefault="00A570DE" w:rsidP="00F43BF8">
            <w:r>
              <w:rPr>
                <w:sz w:val="22"/>
                <w:szCs w:val="22"/>
              </w:rPr>
              <w:t>29.01.2018</w:t>
            </w:r>
          </w:p>
          <w:p w:rsidR="00A570DE" w:rsidRPr="00DA6E28" w:rsidRDefault="00A570DE" w:rsidP="00F43BF8">
            <w:r>
              <w:rPr>
                <w:sz w:val="22"/>
                <w:szCs w:val="22"/>
              </w:rPr>
              <w:t xml:space="preserve"> № 58-101-01-2018</w:t>
            </w:r>
          </w:p>
        </w:tc>
      </w:tr>
      <w:tr w:rsidR="00A570DE">
        <w:tc>
          <w:tcPr>
            <w:tcW w:w="741" w:type="dxa"/>
          </w:tcPr>
          <w:p w:rsidR="00A570DE" w:rsidRDefault="00A570DE" w:rsidP="005C10D0">
            <w:pPr>
              <w:jc w:val="center"/>
            </w:pPr>
            <w:r>
              <w:t>2.</w:t>
            </w:r>
          </w:p>
        </w:tc>
        <w:tc>
          <w:tcPr>
            <w:tcW w:w="2283" w:type="dxa"/>
          </w:tcPr>
          <w:p w:rsidR="00A570DE" w:rsidRPr="00DA6E28" w:rsidRDefault="00A570DE" w:rsidP="00F43BF8">
            <w:pPr>
              <w:jc w:val="center"/>
            </w:pPr>
            <w:r>
              <w:t>Смирнов Г.А</w:t>
            </w:r>
            <w:r w:rsidRPr="00DA6E28">
              <w:t>.</w:t>
            </w:r>
          </w:p>
        </w:tc>
        <w:tc>
          <w:tcPr>
            <w:tcW w:w="2484" w:type="dxa"/>
          </w:tcPr>
          <w:p w:rsidR="00A570DE" w:rsidRDefault="00A570DE" w:rsidP="00F43BF8">
            <w:pPr>
              <w:jc w:val="center"/>
            </w:pPr>
            <w:r>
              <w:t>Индивидуальный жилой дом</w:t>
            </w:r>
            <w:r w:rsidRPr="00DA6E28">
              <w:t>, Пензенская обл</w:t>
            </w:r>
            <w:r>
              <w:t>асть, Иссинский район, с. Булычево</w:t>
            </w:r>
            <w:r w:rsidRPr="00DA6E28">
              <w:t xml:space="preserve">, </w:t>
            </w:r>
          </w:p>
          <w:p w:rsidR="00A570DE" w:rsidRPr="00DA6E28" w:rsidRDefault="00A570DE" w:rsidP="00F43BF8">
            <w:pPr>
              <w:jc w:val="center"/>
            </w:pPr>
            <w:r w:rsidRPr="00DA6E28">
              <w:t>ул.</w:t>
            </w:r>
            <w:r>
              <w:t xml:space="preserve"> Садовая, 13</w:t>
            </w:r>
          </w:p>
        </w:tc>
        <w:tc>
          <w:tcPr>
            <w:tcW w:w="1980" w:type="dxa"/>
          </w:tcPr>
          <w:p w:rsidR="00A570DE" w:rsidRPr="00DA6E28" w:rsidRDefault="00A570DE" w:rsidP="00F43BF8">
            <w:pPr>
              <w:jc w:val="center"/>
            </w:pPr>
            <w:r>
              <w:t>12.02.2018</w:t>
            </w:r>
          </w:p>
        </w:tc>
        <w:tc>
          <w:tcPr>
            <w:tcW w:w="1980" w:type="dxa"/>
          </w:tcPr>
          <w:p w:rsidR="00A570DE" w:rsidRDefault="00A570DE" w:rsidP="00F43BF8">
            <w:r>
              <w:rPr>
                <w:sz w:val="22"/>
                <w:szCs w:val="22"/>
              </w:rPr>
              <w:t>13.02.2018</w:t>
            </w:r>
          </w:p>
          <w:p w:rsidR="00A570DE" w:rsidRPr="00DA6E28" w:rsidRDefault="00A570DE" w:rsidP="00F43BF8">
            <w:r>
              <w:rPr>
                <w:sz w:val="22"/>
                <w:szCs w:val="22"/>
              </w:rPr>
              <w:t>№ 58-302-02-2018</w:t>
            </w:r>
          </w:p>
        </w:tc>
      </w:tr>
      <w:tr w:rsidR="00A570DE">
        <w:tc>
          <w:tcPr>
            <w:tcW w:w="741" w:type="dxa"/>
          </w:tcPr>
          <w:p w:rsidR="00A570DE" w:rsidRDefault="00A570DE" w:rsidP="005C10D0">
            <w:pPr>
              <w:jc w:val="center"/>
            </w:pPr>
            <w:r>
              <w:t>3.</w:t>
            </w:r>
          </w:p>
        </w:tc>
        <w:tc>
          <w:tcPr>
            <w:tcW w:w="2283" w:type="dxa"/>
          </w:tcPr>
          <w:p w:rsidR="00A570DE" w:rsidRPr="00DA6E28" w:rsidRDefault="00A570DE" w:rsidP="00F43BF8">
            <w:pPr>
              <w:jc w:val="center"/>
            </w:pPr>
            <w:r>
              <w:t>Потапкин М.П.</w:t>
            </w:r>
          </w:p>
        </w:tc>
        <w:tc>
          <w:tcPr>
            <w:tcW w:w="2484" w:type="dxa"/>
          </w:tcPr>
          <w:p w:rsidR="00A570DE" w:rsidRDefault="00A570DE" w:rsidP="00F43BF8">
            <w:pPr>
              <w:jc w:val="center"/>
            </w:pPr>
            <w:r w:rsidRPr="00DA6E28">
              <w:t xml:space="preserve">Пензенская область, Иссинский район, р.п. Исса, </w:t>
            </w:r>
          </w:p>
          <w:p w:rsidR="00A570DE" w:rsidRPr="00DA6E28" w:rsidRDefault="00A570DE" w:rsidP="00F43BF8">
            <w:pPr>
              <w:jc w:val="center"/>
            </w:pPr>
            <w:r w:rsidRPr="00DA6E28">
              <w:t>ул.</w:t>
            </w:r>
            <w:r>
              <w:t xml:space="preserve"> Гаврилова, 33</w:t>
            </w:r>
          </w:p>
        </w:tc>
        <w:tc>
          <w:tcPr>
            <w:tcW w:w="1980" w:type="dxa"/>
          </w:tcPr>
          <w:p w:rsidR="00A570DE" w:rsidRPr="00DA6E28" w:rsidRDefault="00A570DE" w:rsidP="00F43BF8">
            <w:pPr>
              <w:jc w:val="center"/>
            </w:pPr>
            <w:r>
              <w:t>14.02.2018</w:t>
            </w:r>
          </w:p>
        </w:tc>
        <w:tc>
          <w:tcPr>
            <w:tcW w:w="1980" w:type="dxa"/>
          </w:tcPr>
          <w:p w:rsidR="00A570DE" w:rsidRDefault="00A570DE" w:rsidP="00F43BF8">
            <w:r>
              <w:rPr>
                <w:sz w:val="22"/>
                <w:szCs w:val="22"/>
              </w:rPr>
              <w:t>16.02.2018</w:t>
            </w:r>
          </w:p>
          <w:p w:rsidR="00A570DE" w:rsidRDefault="00A570DE" w:rsidP="00F43BF8">
            <w:r>
              <w:rPr>
                <w:sz w:val="22"/>
                <w:szCs w:val="22"/>
              </w:rPr>
              <w:t>№ 58-101-03-2018</w:t>
            </w:r>
          </w:p>
          <w:p w:rsidR="00A570DE" w:rsidRPr="00DA6E28" w:rsidRDefault="00A570DE" w:rsidP="00F43BF8"/>
        </w:tc>
      </w:tr>
      <w:tr w:rsidR="00A570DE">
        <w:tc>
          <w:tcPr>
            <w:tcW w:w="741" w:type="dxa"/>
          </w:tcPr>
          <w:p w:rsidR="00A570DE" w:rsidRDefault="00A570DE" w:rsidP="005C10D0">
            <w:pPr>
              <w:jc w:val="center"/>
            </w:pPr>
            <w:r>
              <w:t>4.</w:t>
            </w:r>
          </w:p>
        </w:tc>
        <w:tc>
          <w:tcPr>
            <w:tcW w:w="2283" w:type="dxa"/>
          </w:tcPr>
          <w:p w:rsidR="00A570DE" w:rsidRPr="00DA6E28" w:rsidRDefault="00A570DE" w:rsidP="00F43BF8">
            <w:pPr>
              <w:jc w:val="center"/>
            </w:pPr>
            <w:r>
              <w:t xml:space="preserve">ООО «Пенза ЗерноСистема» г.Курск, ул. 50 лет Октября, 116-г </w:t>
            </w:r>
          </w:p>
        </w:tc>
        <w:tc>
          <w:tcPr>
            <w:tcW w:w="2484" w:type="dxa"/>
          </w:tcPr>
          <w:p w:rsidR="00A570DE" w:rsidRPr="00DA6E28" w:rsidRDefault="00A570DE" w:rsidP="00F43BF8">
            <w:pPr>
              <w:jc w:val="center"/>
            </w:pPr>
            <w:r>
              <w:t>Газификация силосного зернохранилища, Пензенская область, Иссинский район, с. К. Брод</w:t>
            </w:r>
          </w:p>
        </w:tc>
        <w:tc>
          <w:tcPr>
            <w:tcW w:w="1980" w:type="dxa"/>
          </w:tcPr>
          <w:p w:rsidR="00A570DE" w:rsidRPr="00DA6E28" w:rsidRDefault="00A570DE" w:rsidP="00F43BF8">
            <w:pPr>
              <w:jc w:val="center"/>
            </w:pPr>
            <w:r>
              <w:t>14.02.2018</w:t>
            </w:r>
          </w:p>
        </w:tc>
        <w:tc>
          <w:tcPr>
            <w:tcW w:w="1980" w:type="dxa"/>
          </w:tcPr>
          <w:p w:rsidR="00A570DE" w:rsidRDefault="00A570DE" w:rsidP="00F43BF8">
            <w:r>
              <w:rPr>
                <w:sz w:val="22"/>
                <w:szCs w:val="22"/>
              </w:rPr>
              <w:t xml:space="preserve">16.02.2018 </w:t>
            </w:r>
          </w:p>
          <w:p w:rsidR="00A570DE" w:rsidRPr="00DA6E28" w:rsidRDefault="00A570DE" w:rsidP="00F43BF8">
            <w:r>
              <w:rPr>
                <w:sz w:val="22"/>
                <w:szCs w:val="22"/>
              </w:rPr>
              <w:t>№ 58-304-04-2018</w:t>
            </w:r>
          </w:p>
        </w:tc>
      </w:tr>
      <w:tr w:rsidR="00A570DE">
        <w:tc>
          <w:tcPr>
            <w:tcW w:w="741" w:type="dxa"/>
          </w:tcPr>
          <w:p w:rsidR="00A570DE" w:rsidRDefault="00A570DE" w:rsidP="005C10D0">
            <w:pPr>
              <w:jc w:val="center"/>
            </w:pPr>
            <w:r>
              <w:t>5.</w:t>
            </w:r>
          </w:p>
        </w:tc>
        <w:tc>
          <w:tcPr>
            <w:tcW w:w="2283" w:type="dxa"/>
          </w:tcPr>
          <w:p w:rsidR="00A570DE" w:rsidRDefault="00A570DE" w:rsidP="00F43BF8">
            <w:pPr>
              <w:jc w:val="center"/>
            </w:pPr>
            <w:r>
              <w:t>Доронина Е.В.</w:t>
            </w:r>
          </w:p>
        </w:tc>
        <w:tc>
          <w:tcPr>
            <w:tcW w:w="2484" w:type="dxa"/>
          </w:tcPr>
          <w:p w:rsidR="00A570DE" w:rsidRDefault="00A570DE" w:rsidP="00F43BF8">
            <w:pPr>
              <w:jc w:val="center"/>
            </w:pPr>
            <w:r>
              <w:t>Магазин</w:t>
            </w:r>
            <w:r w:rsidRPr="00DA6E28">
              <w:t xml:space="preserve"> Пензенская область, Иссинский район, р.п. Исса, </w:t>
            </w:r>
          </w:p>
          <w:p w:rsidR="00A570DE" w:rsidRPr="00DA6E28" w:rsidRDefault="00A570DE" w:rsidP="00F43BF8">
            <w:pPr>
              <w:jc w:val="center"/>
            </w:pPr>
            <w:r w:rsidRPr="00DA6E28">
              <w:t>ул.</w:t>
            </w:r>
            <w:r>
              <w:t xml:space="preserve"> Калинина, 1</w:t>
            </w:r>
          </w:p>
        </w:tc>
        <w:tc>
          <w:tcPr>
            <w:tcW w:w="1980" w:type="dxa"/>
          </w:tcPr>
          <w:p w:rsidR="00A570DE" w:rsidRPr="00DA6E28" w:rsidRDefault="00A570DE" w:rsidP="00F43BF8">
            <w:pPr>
              <w:jc w:val="center"/>
            </w:pPr>
            <w:r>
              <w:t>27.04.2018</w:t>
            </w:r>
          </w:p>
        </w:tc>
        <w:tc>
          <w:tcPr>
            <w:tcW w:w="1980" w:type="dxa"/>
          </w:tcPr>
          <w:p w:rsidR="00A570DE" w:rsidRDefault="00A570DE" w:rsidP="00F43BF8">
            <w:r>
              <w:rPr>
                <w:sz w:val="22"/>
                <w:szCs w:val="22"/>
              </w:rPr>
              <w:t>28.04.2018</w:t>
            </w:r>
          </w:p>
          <w:p w:rsidR="00A570DE" w:rsidRPr="00DA6E28" w:rsidRDefault="00A570DE" w:rsidP="00F43BF8">
            <w:r>
              <w:rPr>
                <w:sz w:val="22"/>
                <w:szCs w:val="22"/>
              </w:rPr>
              <w:t xml:space="preserve"> № 58-101-05-2018</w:t>
            </w:r>
          </w:p>
        </w:tc>
      </w:tr>
      <w:tr w:rsidR="00A570DE">
        <w:tc>
          <w:tcPr>
            <w:tcW w:w="741" w:type="dxa"/>
          </w:tcPr>
          <w:p w:rsidR="00A570DE" w:rsidRDefault="00A570DE" w:rsidP="005C10D0">
            <w:pPr>
              <w:jc w:val="center"/>
            </w:pPr>
            <w:r>
              <w:t>6.</w:t>
            </w:r>
          </w:p>
        </w:tc>
        <w:tc>
          <w:tcPr>
            <w:tcW w:w="2283" w:type="dxa"/>
          </w:tcPr>
          <w:p w:rsidR="00A570DE" w:rsidRDefault="00A570DE" w:rsidP="00F43BF8">
            <w:pPr>
              <w:jc w:val="center"/>
            </w:pPr>
            <w:r>
              <w:t>Самиев А.М.</w:t>
            </w:r>
          </w:p>
          <w:p w:rsidR="00A570DE" w:rsidRPr="00DA6E28" w:rsidRDefault="00A570DE" w:rsidP="00F43BF8">
            <w:pPr>
              <w:jc w:val="center"/>
            </w:pPr>
            <w:r>
              <w:t>Самиева М.У.</w:t>
            </w:r>
          </w:p>
        </w:tc>
        <w:tc>
          <w:tcPr>
            <w:tcW w:w="2484" w:type="dxa"/>
          </w:tcPr>
          <w:p w:rsidR="00A570DE" w:rsidRPr="00DA6E28" w:rsidRDefault="00A570DE" w:rsidP="00F43BF8">
            <w:pPr>
              <w:jc w:val="center"/>
            </w:pPr>
            <w:r>
              <w:rPr>
                <w:sz w:val="22"/>
                <w:szCs w:val="22"/>
              </w:rPr>
              <w:t>Индивидуальный жилой</w:t>
            </w:r>
            <w:r w:rsidRPr="0047656B">
              <w:rPr>
                <w:sz w:val="22"/>
                <w:szCs w:val="22"/>
              </w:rPr>
              <w:t xml:space="preserve"> дом</w:t>
            </w:r>
            <w:r w:rsidRPr="00DA6E28">
              <w:t>, Пензенская область, Иссинский район, р.п. Исса, ул.</w:t>
            </w:r>
            <w:r>
              <w:t xml:space="preserve"> Заречная, 6</w:t>
            </w:r>
          </w:p>
        </w:tc>
        <w:tc>
          <w:tcPr>
            <w:tcW w:w="1980" w:type="dxa"/>
          </w:tcPr>
          <w:p w:rsidR="00A570DE" w:rsidRPr="00DA6E28" w:rsidRDefault="00A570DE" w:rsidP="00F43BF8">
            <w:pPr>
              <w:jc w:val="center"/>
            </w:pPr>
            <w:r>
              <w:t>04.06</w:t>
            </w:r>
            <w:r w:rsidRPr="009E61B6">
              <w:t>.201</w:t>
            </w:r>
            <w:r>
              <w:t>8</w:t>
            </w:r>
          </w:p>
        </w:tc>
        <w:tc>
          <w:tcPr>
            <w:tcW w:w="1980" w:type="dxa"/>
          </w:tcPr>
          <w:p w:rsidR="00A570DE" w:rsidRDefault="00A570DE" w:rsidP="00F43BF8">
            <w:r>
              <w:rPr>
                <w:sz w:val="22"/>
                <w:szCs w:val="22"/>
              </w:rPr>
              <w:t>06.06.2018</w:t>
            </w:r>
          </w:p>
          <w:p w:rsidR="00A570DE" w:rsidRPr="00DA6E28" w:rsidRDefault="00A570DE" w:rsidP="00F43BF8">
            <w:r>
              <w:rPr>
                <w:sz w:val="22"/>
                <w:szCs w:val="22"/>
              </w:rPr>
              <w:t>№ 58-101-07-2018</w:t>
            </w:r>
          </w:p>
        </w:tc>
      </w:tr>
      <w:tr w:rsidR="00A570DE">
        <w:tc>
          <w:tcPr>
            <w:tcW w:w="741" w:type="dxa"/>
          </w:tcPr>
          <w:p w:rsidR="00A570DE" w:rsidRDefault="00A570DE" w:rsidP="005C10D0">
            <w:pPr>
              <w:jc w:val="center"/>
            </w:pPr>
            <w:r>
              <w:t>7.</w:t>
            </w:r>
          </w:p>
        </w:tc>
        <w:tc>
          <w:tcPr>
            <w:tcW w:w="2283" w:type="dxa"/>
          </w:tcPr>
          <w:p w:rsidR="00A570DE" w:rsidRDefault="00A570DE" w:rsidP="00F43BF8">
            <w:pPr>
              <w:jc w:val="center"/>
            </w:pPr>
            <w:r>
              <w:t>Тулякова В.И.</w:t>
            </w:r>
          </w:p>
        </w:tc>
        <w:tc>
          <w:tcPr>
            <w:tcW w:w="2484" w:type="dxa"/>
          </w:tcPr>
          <w:p w:rsidR="00A570DE" w:rsidRDefault="00A570DE" w:rsidP="00F43BF8">
            <w:pPr>
              <w:jc w:val="center"/>
            </w:pPr>
            <w:r>
              <w:t>Реконструкция жилого дома</w:t>
            </w:r>
          </w:p>
          <w:p w:rsidR="00A570DE" w:rsidRDefault="00A570DE" w:rsidP="00F43BF8">
            <w:pPr>
              <w:jc w:val="center"/>
            </w:pPr>
            <w:r w:rsidRPr="00DA6E28">
              <w:t xml:space="preserve">Пензенская область, Иссинский район, р.п. Исса, </w:t>
            </w:r>
          </w:p>
          <w:p w:rsidR="00A570DE" w:rsidRPr="00DA6E28" w:rsidRDefault="00A570DE" w:rsidP="00F43BF8">
            <w:pPr>
              <w:jc w:val="center"/>
            </w:pPr>
            <w:r w:rsidRPr="00DA6E28">
              <w:t>ул.</w:t>
            </w:r>
            <w:r>
              <w:t xml:space="preserve"> Заречная, 8</w:t>
            </w:r>
          </w:p>
        </w:tc>
        <w:tc>
          <w:tcPr>
            <w:tcW w:w="1980" w:type="dxa"/>
          </w:tcPr>
          <w:p w:rsidR="00A570DE" w:rsidRPr="00DA6E28" w:rsidRDefault="00A570DE" w:rsidP="00F43BF8">
            <w:pPr>
              <w:jc w:val="center"/>
            </w:pPr>
            <w:r>
              <w:t>18.06.2018</w:t>
            </w:r>
          </w:p>
        </w:tc>
        <w:tc>
          <w:tcPr>
            <w:tcW w:w="1980" w:type="dxa"/>
          </w:tcPr>
          <w:p w:rsidR="00A570DE" w:rsidRDefault="00A570DE" w:rsidP="00F43BF8">
            <w:r>
              <w:rPr>
                <w:sz w:val="22"/>
                <w:szCs w:val="22"/>
              </w:rPr>
              <w:t>19.06.2018</w:t>
            </w:r>
          </w:p>
          <w:p w:rsidR="00A570DE" w:rsidRDefault="00A570DE" w:rsidP="00F43BF8">
            <w:r>
              <w:rPr>
                <w:sz w:val="22"/>
                <w:szCs w:val="22"/>
              </w:rPr>
              <w:t>№ 58-101-08-2018</w:t>
            </w:r>
          </w:p>
          <w:p w:rsidR="00A570DE" w:rsidRPr="00DA6E28" w:rsidRDefault="00A570DE" w:rsidP="00F43BF8"/>
        </w:tc>
      </w:tr>
      <w:tr w:rsidR="00A570DE">
        <w:tc>
          <w:tcPr>
            <w:tcW w:w="741" w:type="dxa"/>
          </w:tcPr>
          <w:p w:rsidR="00A570DE" w:rsidRDefault="00A570DE" w:rsidP="005C10D0">
            <w:pPr>
              <w:jc w:val="center"/>
            </w:pPr>
            <w:r>
              <w:t>8.</w:t>
            </w:r>
          </w:p>
        </w:tc>
        <w:tc>
          <w:tcPr>
            <w:tcW w:w="2283" w:type="dxa"/>
          </w:tcPr>
          <w:p w:rsidR="00A570DE" w:rsidRDefault="00A570DE" w:rsidP="00F43BF8">
            <w:pPr>
              <w:jc w:val="center"/>
            </w:pPr>
            <w:r>
              <w:t>Шикунова Т.В.</w:t>
            </w:r>
          </w:p>
        </w:tc>
        <w:tc>
          <w:tcPr>
            <w:tcW w:w="2484" w:type="dxa"/>
          </w:tcPr>
          <w:p w:rsidR="00A570DE" w:rsidRDefault="00A570DE" w:rsidP="00F43BF8">
            <w:pPr>
              <w:jc w:val="center"/>
            </w:pPr>
            <w:r>
              <w:t>2-х кв. жилой дом</w:t>
            </w:r>
          </w:p>
          <w:p w:rsidR="00A570DE" w:rsidRDefault="00A570DE" w:rsidP="00F43BF8">
            <w:pPr>
              <w:jc w:val="center"/>
            </w:pPr>
            <w:r w:rsidRPr="00DA6E28">
              <w:t xml:space="preserve">Пензенская область, Иссинский район, р.п. Исса, </w:t>
            </w:r>
          </w:p>
          <w:p w:rsidR="00A570DE" w:rsidRPr="00DA6E28" w:rsidRDefault="00A570DE" w:rsidP="00F43BF8">
            <w:pPr>
              <w:jc w:val="center"/>
            </w:pPr>
            <w:r w:rsidRPr="00DA6E28">
              <w:t>ул.</w:t>
            </w:r>
            <w:r>
              <w:t xml:space="preserve"> Садовая, 7</w:t>
            </w:r>
          </w:p>
        </w:tc>
        <w:tc>
          <w:tcPr>
            <w:tcW w:w="1980" w:type="dxa"/>
          </w:tcPr>
          <w:p w:rsidR="00A570DE" w:rsidRPr="00DA6E28" w:rsidRDefault="00A570DE" w:rsidP="00F43BF8">
            <w:pPr>
              <w:jc w:val="center"/>
            </w:pPr>
            <w:r>
              <w:t>24.08.2018</w:t>
            </w:r>
          </w:p>
        </w:tc>
        <w:tc>
          <w:tcPr>
            <w:tcW w:w="1980" w:type="dxa"/>
          </w:tcPr>
          <w:p w:rsidR="00A570DE" w:rsidRDefault="00A570DE" w:rsidP="00F43BF8">
            <w:r>
              <w:rPr>
                <w:sz w:val="22"/>
                <w:szCs w:val="22"/>
              </w:rPr>
              <w:t>27.08.2018</w:t>
            </w:r>
          </w:p>
          <w:p w:rsidR="00A570DE" w:rsidRDefault="00A570DE" w:rsidP="00F43BF8">
            <w:r>
              <w:rPr>
                <w:sz w:val="22"/>
                <w:szCs w:val="22"/>
              </w:rPr>
              <w:t>№ 58-101-10-2018</w:t>
            </w:r>
          </w:p>
          <w:p w:rsidR="00A570DE" w:rsidRPr="00DA6E28" w:rsidRDefault="00A570DE" w:rsidP="00F43BF8"/>
        </w:tc>
      </w:tr>
      <w:tr w:rsidR="00A570DE">
        <w:tc>
          <w:tcPr>
            <w:tcW w:w="741" w:type="dxa"/>
          </w:tcPr>
          <w:p w:rsidR="00A570DE" w:rsidRDefault="00A570DE" w:rsidP="005C10D0">
            <w:pPr>
              <w:jc w:val="center"/>
            </w:pPr>
            <w:r>
              <w:t>9</w:t>
            </w:r>
            <w:bookmarkStart w:id="0" w:name="_GoBack"/>
            <w:bookmarkEnd w:id="0"/>
            <w:r>
              <w:t>.</w:t>
            </w:r>
          </w:p>
        </w:tc>
        <w:tc>
          <w:tcPr>
            <w:tcW w:w="2283" w:type="dxa"/>
          </w:tcPr>
          <w:p w:rsidR="00A570DE" w:rsidRPr="00DA6E28" w:rsidRDefault="00A570DE" w:rsidP="00F43BF8">
            <w:pPr>
              <w:jc w:val="center"/>
            </w:pPr>
            <w:r>
              <w:t>ИП Рябчиков А.П.</w:t>
            </w:r>
          </w:p>
        </w:tc>
        <w:tc>
          <w:tcPr>
            <w:tcW w:w="2484" w:type="dxa"/>
          </w:tcPr>
          <w:p w:rsidR="00A570DE" w:rsidRPr="00DA6E28" w:rsidRDefault="00A570DE" w:rsidP="00F43BF8">
            <w:pPr>
              <w:jc w:val="center"/>
            </w:pPr>
            <w:r>
              <w:t>3-х кв. ж</w:t>
            </w:r>
            <w:r w:rsidRPr="00DA6E28">
              <w:t xml:space="preserve">илой дом, Пензенская область, Иссинский </w:t>
            </w:r>
            <w:r>
              <w:t>район, р.п. Исса, ул. Красная, 79</w:t>
            </w:r>
          </w:p>
        </w:tc>
        <w:tc>
          <w:tcPr>
            <w:tcW w:w="1980" w:type="dxa"/>
          </w:tcPr>
          <w:p w:rsidR="00A570DE" w:rsidRDefault="00A570DE" w:rsidP="00F43BF8">
            <w:pPr>
              <w:jc w:val="center"/>
            </w:pPr>
            <w:r>
              <w:t>18.09.2018</w:t>
            </w:r>
          </w:p>
        </w:tc>
        <w:tc>
          <w:tcPr>
            <w:tcW w:w="1980" w:type="dxa"/>
          </w:tcPr>
          <w:p w:rsidR="00A570DE" w:rsidRDefault="00A570DE" w:rsidP="00F43BF8">
            <w:r>
              <w:rPr>
                <w:sz w:val="22"/>
                <w:szCs w:val="22"/>
              </w:rPr>
              <w:t>21.09.2018</w:t>
            </w:r>
          </w:p>
          <w:p w:rsidR="00A570DE" w:rsidRDefault="00A570DE" w:rsidP="00F43BF8">
            <w:r>
              <w:rPr>
                <w:sz w:val="22"/>
                <w:szCs w:val="22"/>
              </w:rPr>
              <w:t>№ 58-101-11-2018</w:t>
            </w:r>
          </w:p>
          <w:p w:rsidR="00A570DE" w:rsidRPr="00DA6E28" w:rsidRDefault="00A570DE" w:rsidP="00F43BF8"/>
        </w:tc>
      </w:tr>
    </w:tbl>
    <w:p w:rsidR="00A570DE" w:rsidRDefault="00A570DE">
      <w:r>
        <w:br/>
      </w:r>
    </w:p>
    <w:sectPr w:rsidR="00A570DE" w:rsidSect="00DF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76DB"/>
    <w:rsid w:val="00082F56"/>
    <w:rsid w:val="00192A22"/>
    <w:rsid w:val="002146A1"/>
    <w:rsid w:val="00242221"/>
    <w:rsid w:val="002F39BB"/>
    <w:rsid w:val="003376DB"/>
    <w:rsid w:val="0035294F"/>
    <w:rsid w:val="0047656B"/>
    <w:rsid w:val="005C10D0"/>
    <w:rsid w:val="007241E3"/>
    <w:rsid w:val="00815819"/>
    <w:rsid w:val="009E61B6"/>
    <w:rsid w:val="00A570DE"/>
    <w:rsid w:val="00B83166"/>
    <w:rsid w:val="00BC4457"/>
    <w:rsid w:val="00C01033"/>
    <w:rsid w:val="00CD7543"/>
    <w:rsid w:val="00D06BC4"/>
    <w:rsid w:val="00DA6E28"/>
    <w:rsid w:val="00DF4409"/>
    <w:rsid w:val="00F1693C"/>
    <w:rsid w:val="00F43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6D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234</Words>
  <Characters>1336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User-36</dc:creator>
  <cp:keywords/>
  <dc:description/>
  <cp:lastModifiedBy>Klochkova</cp:lastModifiedBy>
  <cp:revision>5</cp:revision>
  <dcterms:created xsi:type="dcterms:W3CDTF">2019-01-28T05:14:00Z</dcterms:created>
  <dcterms:modified xsi:type="dcterms:W3CDTF">2019-01-29T11:53:00Z</dcterms:modified>
</cp:coreProperties>
</file>