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1E3" w:rsidRDefault="007241E3" w:rsidP="002F39BB">
      <w:pPr>
        <w:jc w:val="center"/>
        <w:rPr>
          <w:b/>
          <w:bCs/>
        </w:rPr>
      </w:pPr>
      <w:bookmarkStart w:id="0" w:name="_GoBack"/>
      <w:bookmarkEnd w:id="0"/>
      <w:r w:rsidRPr="002F39BB">
        <w:rPr>
          <w:b/>
          <w:bCs/>
        </w:rPr>
        <w:t>Реестр</w:t>
      </w:r>
    </w:p>
    <w:p w:rsidR="007241E3" w:rsidRDefault="007241E3" w:rsidP="002F39BB">
      <w:pPr>
        <w:jc w:val="center"/>
        <w:rPr>
          <w:b/>
          <w:bCs/>
        </w:rPr>
      </w:pPr>
      <w:r w:rsidRPr="002F39BB">
        <w:rPr>
          <w:b/>
          <w:bCs/>
        </w:rPr>
        <w:t xml:space="preserve"> выданных разрешений на ввод объектов в эксплуатацию </w:t>
      </w:r>
    </w:p>
    <w:p w:rsidR="007241E3" w:rsidRPr="002F39BB" w:rsidRDefault="007241E3" w:rsidP="002F39BB">
      <w:pPr>
        <w:jc w:val="center"/>
        <w:rPr>
          <w:b/>
          <w:bCs/>
        </w:rPr>
      </w:pPr>
      <w:r w:rsidRPr="002F39BB">
        <w:rPr>
          <w:b/>
          <w:bCs/>
        </w:rPr>
        <w:t>за январь-декабрь 2017 года</w:t>
      </w:r>
    </w:p>
    <w:p w:rsidR="007241E3" w:rsidRDefault="007241E3"/>
    <w:p w:rsidR="007241E3" w:rsidRDefault="007241E3"/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1"/>
        <w:gridCol w:w="2283"/>
        <w:gridCol w:w="2484"/>
        <w:gridCol w:w="1980"/>
        <w:gridCol w:w="1980"/>
      </w:tblGrid>
      <w:tr w:rsidR="007241E3" w:rsidTr="002F39BB">
        <w:tc>
          <w:tcPr>
            <w:tcW w:w="741" w:type="dxa"/>
          </w:tcPr>
          <w:p w:rsidR="007241E3" w:rsidRPr="00BC4457" w:rsidRDefault="007241E3" w:rsidP="005C10D0">
            <w:pPr>
              <w:jc w:val="center"/>
            </w:pPr>
            <w:r w:rsidRPr="00BC4457">
              <w:t>№/№</w:t>
            </w:r>
          </w:p>
          <w:p w:rsidR="007241E3" w:rsidRPr="00BC4457" w:rsidRDefault="007241E3" w:rsidP="005C10D0">
            <w:pPr>
              <w:jc w:val="center"/>
            </w:pPr>
            <w:r w:rsidRPr="00BC4457">
              <w:t>п/п</w:t>
            </w:r>
          </w:p>
        </w:tc>
        <w:tc>
          <w:tcPr>
            <w:tcW w:w="2283" w:type="dxa"/>
          </w:tcPr>
          <w:p w:rsidR="007241E3" w:rsidRPr="00BC4457" w:rsidRDefault="007241E3" w:rsidP="005C10D0">
            <w:pPr>
              <w:jc w:val="center"/>
            </w:pPr>
            <w:r w:rsidRPr="00BC4457">
              <w:t xml:space="preserve">Заявитель </w:t>
            </w:r>
          </w:p>
          <w:p w:rsidR="007241E3" w:rsidRPr="00BC4457" w:rsidRDefault="007241E3" w:rsidP="005C10D0">
            <w:pPr>
              <w:jc w:val="center"/>
            </w:pPr>
            <w:r w:rsidRPr="00BC4457">
              <w:t>(его данные)</w:t>
            </w:r>
          </w:p>
        </w:tc>
        <w:tc>
          <w:tcPr>
            <w:tcW w:w="2484" w:type="dxa"/>
          </w:tcPr>
          <w:p w:rsidR="007241E3" w:rsidRPr="00BC4457" w:rsidRDefault="007241E3" w:rsidP="005C10D0">
            <w:pPr>
              <w:jc w:val="center"/>
            </w:pPr>
            <w:r w:rsidRPr="00BC4457">
              <w:t>Объект,</w:t>
            </w:r>
          </w:p>
          <w:p w:rsidR="007241E3" w:rsidRPr="00BC4457" w:rsidRDefault="007241E3" w:rsidP="005C10D0">
            <w:pPr>
              <w:jc w:val="center"/>
            </w:pPr>
            <w:r w:rsidRPr="00BC4457">
              <w:t xml:space="preserve"> его адрес</w:t>
            </w:r>
          </w:p>
        </w:tc>
        <w:tc>
          <w:tcPr>
            <w:tcW w:w="1980" w:type="dxa"/>
          </w:tcPr>
          <w:p w:rsidR="007241E3" w:rsidRPr="00BC4457" w:rsidRDefault="007241E3" w:rsidP="005C10D0">
            <w:pPr>
              <w:jc w:val="center"/>
            </w:pPr>
            <w:r w:rsidRPr="00BC4457">
              <w:t>Дата подачи заявления о выдаче разрешения на ввод в эксплуатацию</w:t>
            </w:r>
          </w:p>
        </w:tc>
        <w:tc>
          <w:tcPr>
            <w:tcW w:w="1980" w:type="dxa"/>
          </w:tcPr>
          <w:p w:rsidR="007241E3" w:rsidRPr="00BC4457" w:rsidRDefault="007241E3" w:rsidP="005C10D0">
            <w:pPr>
              <w:jc w:val="center"/>
            </w:pPr>
            <w:r w:rsidRPr="00BC4457">
              <w:t>Реквизиты разрешения на ввод в эксплуатацию</w:t>
            </w:r>
          </w:p>
        </w:tc>
      </w:tr>
      <w:tr w:rsidR="007241E3" w:rsidTr="002F39BB">
        <w:tc>
          <w:tcPr>
            <w:tcW w:w="741" w:type="dxa"/>
          </w:tcPr>
          <w:p w:rsidR="007241E3" w:rsidRDefault="007241E3" w:rsidP="005C10D0">
            <w:pPr>
              <w:jc w:val="center"/>
            </w:pPr>
            <w:r>
              <w:t>1</w:t>
            </w:r>
          </w:p>
        </w:tc>
        <w:tc>
          <w:tcPr>
            <w:tcW w:w="2283" w:type="dxa"/>
          </w:tcPr>
          <w:p w:rsidR="007241E3" w:rsidRDefault="007241E3" w:rsidP="005C10D0">
            <w:pPr>
              <w:jc w:val="center"/>
            </w:pPr>
            <w:r>
              <w:t>2</w:t>
            </w:r>
          </w:p>
        </w:tc>
        <w:tc>
          <w:tcPr>
            <w:tcW w:w="2484" w:type="dxa"/>
          </w:tcPr>
          <w:p w:rsidR="007241E3" w:rsidRDefault="007241E3" w:rsidP="005C10D0">
            <w:pPr>
              <w:jc w:val="center"/>
            </w:pPr>
            <w:r>
              <w:t>3</w:t>
            </w:r>
          </w:p>
        </w:tc>
        <w:tc>
          <w:tcPr>
            <w:tcW w:w="1980" w:type="dxa"/>
          </w:tcPr>
          <w:p w:rsidR="007241E3" w:rsidRDefault="007241E3" w:rsidP="005C10D0">
            <w:pPr>
              <w:jc w:val="center"/>
            </w:pPr>
            <w:r>
              <w:t>4</w:t>
            </w:r>
          </w:p>
        </w:tc>
        <w:tc>
          <w:tcPr>
            <w:tcW w:w="1980" w:type="dxa"/>
          </w:tcPr>
          <w:p w:rsidR="007241E3" w:rsidRDefault="007241E3" w:rsidP="005C10D0">
            <w:pPr>
              <w:jc w:val="center"/>
            </w:pPr>
            <w:r>
              <w:t>5</w:t>
            </w:r>
          </w:p>
        </w:tc>
      </w:tr>
      <w:tr w:rsidR="007241E3" w:rsidTr="002F39BB">
        <w:tc>
          <w:tcPr>
            <w:tcW w:w="741" w:type="dxa"/>
          </w:tcPr>
          <w:p w:rsidR="007241E3" w:rsidRDefault="007241E3" w:rsidP="005C10D0">
            <w:pPr>
              <w:jc w:val="center"/>
            </w:pPr>
            <w:r>
              <w:t>1.</w:t>
            </w:r>
          </w:p>
        </w:tc>
        <w:tc>
          <w:tcPr>
            <w:tcW w:w="2283" w:type="dxa"/>
          </w:tcPr>
          <w:p w:rsidR="007241E3" w:rsidRPr="00DA6E28" w:rsidRDefault="007241E3" w:rsidP="005C10D0">
            <w:pPr>
              <w:jc w:val="center"/>
            </w:pPr>
            <w:r w:rsidRPr="00DA6E28">
              <w:t>Кускова О.Е.</w:t>
            </w:r>
          </w:p>
        </w:tc>
        <w:tc>
          <w:tcPr>
            <w:tcW w:w="2484" w:type="dxa"/>
          </w:tcPr>
          <w:p w:rsidR="007241E3" w:rsidRDefault="007241E3" w:rsidP="005C10D0">
            <w:pPr>
              <w:jc w:val="center"/>
            </w:pPr>
            <w:r>
              <w:t>Реконструкция жилого дома</w:t>
            </w:r>
            <w:r w:rsidRPr="00DA6E28">
              <w:t xml:space="preserve">, Пензенская область, Иссинский район, р.п. Исса, </w:t>
            </w:r>
          </w:p>
          <w:p w:rsidR="007241E3" w:rsidRPr="00DA6E28" w:rsidRDefault="007241E3" w:rsidP="005C10D0">
            <w:pPr>
              <w:jc w:val="center"/>
            </w:pPr>
            <w:r w:rsidRPr="00DA6E28">
              <w:t>ул.Заречная, 79</w:t>
            </w:r>
          </w:p>
        </w:tc>
        <w:tc>
          <w:tcPr>
            <w:tcW w:w="1980" w:type="dxa"/>
          </w:tcPr>
          <w:p w:rsidR="007241E3" w:rsidRPr="00DA6E28" w:rsidRDefault="007241E3" w:rsidP="005C10D0">
            <w:pPr>
              <w:jc w:val="center"/>
            </w:pPr>
            <w:r w:rsidRPr="00DA6E28">
              <w:t>17.03.2017</w:t>
            </w:r>
          </w:p>
        </w:tc>
        <w:tc>
          <w:tcPr>
            <w:tcW w:w="1980" w:type="dxa"/>
          </w:tcPr>
          <w:p w:rsidR="007241E3" w:rsidRDefault="007241E3" w:rsidP="005C10D0">
            <w:r w:rsidRPr="00DA6E28">
              <w:rPr>
                <w:sz w:val="22"/>
                <w:szCs w:val="22"/>
              </w:rPr>
              <w:t>20.03.2017</w:t>
            </w:r>
          </w:p>
          <w:p w:rsidR="007241E3" w:rsidRPr="00DA6E28" w:rsidRDefault="007241E3" w:rsidP="005C10D0">
            <w:r w:rsidRPr="00DA6E28">
              <w:rPr>
                <w:sz w:val="22"/>
                <w:szCs w:val="22"/>
              </w:rPr>
              <w:t xml:space="preserve"> № 58-101-01-2017</w:t>
            </w:r>
          </w:p>
        </w:tc>
      </w:tr>
      <w:tr w:rsidR="007241E3" w:rsidTr="002F39BB">
        <w:tc>
          <w:tcPr>
            <w:tcW w:w="741" w:type="dxa"/>
          </w:tcPr>
          <w:p w:rsidR="007241E3" w:rsidRDefault="007241E3" w:rsidP="005C10D0">
            <w:pPr>
              <w:jc w:val="center"/>
            </w:pPr>
            <w:r>
              <w:t>2.</w:t>
            </w:r>
          </w:p>
        </w:tc>
        <w:tc>
          <w:tcPr>
            <w:tcW w:w="2283" w:type="dxa"/>
          </w:tcPr>
          <w:p w:rsidR="007241E3" w:rsidRPr="00DA6E28" w:rsidRDefault="007241E3" w:rsidP="005C10D0">
            <w:pPr>
              <w:jc w:val="center"/>
            </w:pPr>
            <w:r w:rsidRPr="00DA6E28">
              <w:t>Ильичев В.И.</w:t>
            </w:r>
          </w:p>
        </w:tc>
        <w:tc>
          <w:tcPr>
            <w:tcW w:w="2484" w:type="dxa"/>
          </w:tcPr>
          <w:p w:rsidR="007241E3" w:rsidRDefault="007241E3" w:rsidP="005C10D0">
            <w:pPr>
              <w:jc w:val="center"/>
            </w:pPr>
            <w:r>
              <w:t>Реконструкция жилого дома</w:t>
            </w:r>
            <w:r w:rsidRPr="00DA6E28">
              <w:t xml:space="preserve">, Пензенская область, Иссинский район, р.п. Исса, </w:t>
            </w:r>
          </w:p>
          <w:p w:rsidR="007241E3" w:rsidRPr="00DA6E28" w:rsidRDefault="007241E3" w:rsidP="005C10D0">
            <w:pPr>
              <w:jc w:val="center"/>
            </w:pPr>
            <w:r w:rsidRPr="00DA6E28">
              <w:t>ул.Горная, 38/1</w:t>
            </w:r>
          </w:p>
        </w:tc>
        <w:tc>
          <w:tcPr>
            <w:tcW w:w="1980" w:type="dxa"/>
          </w:tcPr>
          <w:p w:rsidR="007241E3" w:rsidRPr="00DA6E28" w:rsidRDefault="007241E3" w:rsidP="005C10D0">
            <w:pPr>
              <w:jc w:val="center"/>
            </w:pPr>
            <w:r w:rsidRPr="00DA6E28">
              <w:t>13.06.2017</w:t>
            </w:r>
          </w:p>
        </w:tc>
        <w:tc>
          <w:tcPr>
            <w:tcW w:w="1980" w:type="dxa"/>
          </w:tcPr>
          <w:p w:rsidR="007241E3" w:rsidRDefault="007241E3" w:rsidP="005C10D0">
            <w:r w:rsidRPr="00DA6E28">
              <w:rPr>
                <w:sz w:val="22"/>
                <w:szCs w:val="22"/>
              </w:rPr>
              <w:t xml:space="preserve">14.06.2017 </w:t>
            </w:r>
          </w:p>
          <w:p w:rsidR="007241E3" w:rsidRPr="00DA6E28" w:rsidRDefault="007241E3" w:rsidP="005C10D0">
            <w:r w:rsidRPr="00DA6E28">
              <w:rPr>
                <w:sz w:val="22"/>
                <w:szCs w:val="22"/>
              </w:rPr>
              <w:t>№ 58-101-02-2017</w:t>
            </w:r>
          </w:p>
        </w:tc>
      </w:tr>
      <w:tr w:rsidR="007241E3" w:rsidTr="002F39BB">
        <w:tc>
          <w:tcPr>
            <w:tcW w:w="741" w:type="dxa"/>
          </w:tcPr>
          <w:p w:rsidR="007241E3" w:rsidRDefault="007241E3" w:rsidP="005C10D0">
            <w:pPr>
              <w:jc w:val="center"/>
            </w:pPr>
            <w:r>
              <w:t>3.</w:t>
            </w:r>
          </w:p>
        </w:tc>
        <w:tc>
          <w:tcPr>
            <w:tcW w:w="2283" w:type="dxa"/>
          </w:tcPr>
          <w:p w:rsidR="007241E3" w:rsidRPr="00DA6E28" w:rsidRDefault="007241E3" w:rsidP="005C10D0">
            <w:pPr>
              <w:jc w:val="center"/>
            </w:pPr>
            <w:r w:rsidRPr="00DA6E28">
              <w:t>Местная Православная религиозная организация</w:t>
            </w:r>
          </w:p>
        </w:tc>
        <w:tc>
          <w:tcPr>
            <w:tcW w:w="2484" w:type="dxa"/>
          </w:tcPr>
          <w:p w:rsidR="007241E3" w:rsidRDefault="007241E3" w:rsidP="005C10D0">
            <w:pPr>
              <w:jc w:val="center"/>
            </w:pPr>
            <w:r w:rsidRPr="00DA6E28">
              <w:t xml:space="preserve">Пензенская область, Иссинский район, р.п. Исса, </w:t>
            </w:r>
          </w:p>
          <w:p w:rsidR="007241E3" w:rsidRPr="00DA6E28" w:rsidRDefault="007241E3" w:rsidP="005C10D0">
            <w:pPr>
              <w:jc w:val="center"/>
            </w:pPr>
            <w:r w:rsidRPr="00DA6E28">
              <w:t>ул.Лебедева, 64а</w:t>
            </w:r>
          </w:p>
        </w:tc>
        <w:tc>
          <w:tcPr>
            <w:tcW w:w="1980" w:type="dxa"/>
          </w:tcPr>
          <w:p w:rsidR="007241E3" w:rsidRPr="00DA6E28" w:rsidRDefault="007241E3" w:rsidP="005C10D0">
            <w:pPr>
              <w:jc w:val="center"/>
            </w:pPr>
            <w:r w:rsidRPr="00DA6E28">
              <w:t>06.06.2017</w:t>
            </w:r>
          </w:p>
        </w:tc>
        <w:tc>
          <w:tcPr>
            <w:tcW w:w="1980" w:type="dxa"/>
          </w:tcPr>
          <w:p w:rsidR="007241E3" w:rsidRDefault="007241E3" w:rsidP="005C10D0">
            <w:r w:rsidRPr="00DA6E28">
              <w:rPr>
                <w:sz w:val="22"/>
                <w:szCs w:val="22"/>
              </w:rPr>
              <w:t xml:space="preserve">09.06.2017 </w:t>
            </w:r>
          </w:p>
          <w:p w:rsidR="007241E3" w:rsidRDefault="007241E3" w:rsidP="005C10D0">
            <w:r w:rsidRPr="00DA6E28">
              <w:rPr>
                <w:sz w:val="22"/>
                <w:szCs w:val="22"/>
              </w:rPr>
              <w:t>№ 58-101-03-2017</w:t>
            </w:r>
          </w:p>
          <w:p w:rsidR="007241E3" w:rsidRPr="00DA6E28" w:rsidRDefault="007241E3" w:rsidP="005C10D0"/>
        </w:tc>
      </w:tr>
      <w:tr w:rsidR="007241E3" w:rsidTr="002F39BB">
        <w:tc>
          <w:tcPr>
            <w:tcW w:w="741" w:type="dxa"/>
          </w:tcPr>
          <w:p w:rsidR="007241E3" w:rsidRDefault="007241E3" w:rsidP="005C10D0">
            <w:pPr>
              <w:jc w:val="center"/>
            </w:pPr>
            <w:r>
              <w:t>4.</w:t>
            </w:r>
          </w:p>
        </w:tc>
        <w:tc>
          <w:tcPr>
            <w:tcW w:w="2283" w:type="dxa"/>
          </w:tcPr>
          <w:p w:rsidR="007241E3" w:rsidRPr="00DA6E28" w:rsidRDefault="007241E3" w:rsidP="005C10D0">
            <w:pPr>
              <w:jc w:val="center"/>
            </w:pPr>
            <w:r>
              <w:t>ОАО «Российские железные дороги» г.Москва, ул.НоваяБасманная, д.2</w:t>
            </w:r>
          </w:p>
        </w:tc>
        <w:tc>
          <w:tcPr>
            <w:tcW w:w="2484" w:type="dxa"/>
          </w:tcPr>
          <w:p w:rsidR="007241E3" w:rsidRPr="00DA6E28" w:rsidRDefault="007241E3" w:rsidP="005C10D0">
            <w:pPr>
              <w:jc w:val="center"/>
            </w:pPr>
            <w:r>
              <w:t>Двухквартирный жилой дом. Пензенская область, Иссинский район, с. Булычево, ул.Лесная, 18</w:t>
            </w:r>
          </w:p>
        </w:tc>
        <w:tc>
          <w:tcPr>
            <w:tcW w:w="1980" w:type="dxa"/>
          </w:tcPr>
          <w:p w:rsidR="007241E3" w:rsidRPr="00DA6E28" w:rsidRDefault="007241E3" w:rsidP="005C10D0">
            <w:pPr>
              <w:jc w:val="center"/>
            </w:pPr>
            <w:r>
              <w:t xml:space="preserve">30.08.2017 </w:t>
            </w:r>
          </w:p>
        </w:tc>
        <w:tc>
          <w:tcPr>
            <w:tcW w:w="1980" w:type="dxa"/>
          </w:tcPr>
          <w:p w:rsidR="007241E3" w:rsidRDefault="007241E3" w:rsidP="005C10D0">
            <w:r>
              <w:rPr>
                <w:sz w:val="22"/>
                <w:szCs w:val="22"/>
              </w:rPr>
              <w:t xml:space="preserve">04.09.2017 </w:t>
            </w:r>
          </w:p>
          <w:p w:rsidR="007241E3" w:rsidRPr="00DA6E28" w:rsidRDefault="007241E3" w:rsidP="005C10D0">
            <w:r>
              <w:rPr>
                <w:sz w:val="22"/>
                <w:szCs w:val="22"/>
              </w:rPr>
              <w:t>№ 58-302-04-2017</w:t>
            </w:r>
          </w:p>
        </w:tc>
      </w:tr>
      <w:tr w:rsidR="007241E3" w:rsidTr="002F39BB">
        <w:tc>
          <w:tcPr>
            <w:tcW w:w="741" w:type="dxa"/>
          </w:tcPr>
          <w:p w:rsidR="007241E3" w:rsidRDefault="007241E3" w:rsidP="005C10D0">
            <w:pPr>
              <w:jc w:val="center"/>
            </w:pPr>
            <w:r>
              <w:t>5.</w:t>
            </w:r>
          </w:p>
        </w:tc>
        <w:tc>
          <w:tcPr>
            <w:tcW w:w="2283" w:type="dxa"/>
          </w:tcPr>
          <w:p w:rsidR="007241E3" w:rsidRDefault="007241E3" w:rsidP="005C10D0">
            <w:pPr>
              <w:jc w:val="center"/>
            </w:pPr>
            <w:r>
              <w:t>ИП Рябчиков А.П.</w:t>
            </w:r>
          </w:p>
        </w:tc>
        <w:tc>
          <w:tcPr>
            <w:tcW w:w="2484" w:type="dxa"/>
          </w:tcPr>
          <w:p w:rsidR="007241E3" w:rsidRDefault="007241E3" w:rsidP="005C10D0">
            <w:pPr>
              <w:jc w:val="center"/>
            </w:pPr>
            <w:r>
              <w:t>Трехквартирный жилой дом</w:t>
            </w:r>
          </w:p>
          <w:p w:rsidR="007241E3" w:rsidRDefault="007241E3" w:rsidP="005C10D0">
            <w:pPr>
              <w:jc w:val="center"/>
            </w:pPr>
            <w:r>
              <w:t>Пензенская область, Иссинский район, р.п. Исса, ул.Красная, 90</w:t>
            </w:r>
          </w:p>
        </w:tc>
        <w:tc>
          <w:tcPr>
            <w:tcW w:w="1980" w:type="dxa"/>
          </w:tcPr>
          <w:p w:rsidR="007241E3" w:rsidRDefault="007241E3" w:rsidP="005C10D0">
            <w:pPr>
              <w:jc w:val="center"/>
            </w:pPr>
            <w:r>
              <w:t xml:space="preserve">06.10.2017 </w:t>
            </w:r>
          </w:p>
        </w:tc>
        <w:tc>
          <w:tcPr>
            <w:tcW w:w="1980" w:type="dxa"/>
          </w:tcPr>
          <w:p w:rsidR="007241E3" w:rsidRDefault="007241E3" w:rsidP="005C10D0">
            <w:pPr>
              <w:jc w:val="center"/>
            </w:pPr>
            <w:r>
              <w:t xml:space="preserve">09.10.2017 </w:t>
            </w:r>
          </w:p>
          <w:p w:rsidR="007241E3" w:rsidRDefault="007241E3" w:rsidP="005C10D0">
            <w:pPr>
              <w:jc w:val="center"/>
            </w:pPr>
            <w:r>
              <w:t>№ 58-101-05-2017</w:t>
            </w:r>
          </w:p>
        </w:tc>
      </w:tr>
      <w:tr w:rsidR="007241E3" w:rsidTr="002F39BB">
        <w:tc>
          <w:tcPr>
            <w:tcW w:w="741" w:type="dxa"/>
          </w:tcPr>
          <w:p w:rsidR="007241E3" w:rsidRDefault="007241E3" w:rsidP="005C10D0">
            <w:pPr>
              <w:jc w:val="center"/>
            </w:pPr>
            <w:r>
              <w:t>6.</w:t>
            </w:r>
          </w:p>
        </w:tc>
        <w:tc>
          <w:tcPr>
            <w:tcW w:w="2283" w:type="dxa"/>
          </w:tcPr>
          <w:p w:rsidR="007241E3" w:rsidRDefault="007241E3" w:rsidP="005C10D0">
            <w:pPr>
              <w:jc w:val="center"/>
            </w:pPr>
            <w:r>
              <w:t>Кузин В.Б.</w:t>
            </w:r>
          </w:p>
        </w:tc>
        <w:tc>
          <w:tcPr>
            <w:tcW w:w="2484" w:type="dxa"/>
          </w:tcPr>
          <w:p w:rsidR="007241E3" w:rsidRDefault="007241E3" w:rsidP="005C10D0">
            <w:pPr>
              <w:jc w:val="center"/>
            </w:pPr>
            <w:r>
              <w:t>Индивидуальный жилой дом</w:t>
            </w:r>
          </w:p>
          <w:p w:rsidR="007241E3" w:rsidRDefault="007241E3" w:rsidP="005C10D0">
            <w:pPr>
              <w:jc w:val="center"/>
            </w:pPr>
            <w:r>
              <w:t>Пензенская область, Иссинский район, р.п. Исса, ул.Заречная, 48</w:t>
            </w:r>
          </w:p>
        </w:tc>
        <w:tc>
          <w:tcPr>
            <w:tcW w:w="1980" w:type="dxa"/>
          </w:tcPr>
          <w:p w:rsidR="007241E3" w:rsidRDefault="007241E3" w:rsidP="005C10D0">
            <w:pPr>
              <w:jc w:val="center"/>
            </w:pPr>
            <w:r>
              <w:t xml:space="preserve">24.10.2017 </w:t>
            </w:r>
          </w:p>
        </w:tc>
        <w:tc>
          <w:tcPr>
            <w:tcW w:w="1980" w:type="dxa"/>
          </w:tcPr>
          <w:p w:rsidR="007241E3" w:rsidRDefault="007241E3" w:rsidP="005C10D0">
            <w:pPr>
              <w:jc w:val="center"/>
            </w:pPr>
            <w:r>
              <w:t xml:space="preserve">25.10.2017 </w:t>
            </w:r>
          </w:p>
          <w:p w:rsidR="007241E3" w:rsidRDefault="007241E3" w:rsidP="005C10D0">
            <w:pPr>
              <w:jc w:val="center"/>
            </w:pPr>
            <w:r>
              <w:t>№ 58-101-06-2017</w:t>
            </w:r>
          </w:p>
        </w:tc>
      </w:tr>
      <w:tr w:rsidR="007241E3" w:rsidTr="002F39BB">
        <w:tc>
          <w:tcPr>
            <w:tcW w:w="741" w:type="dxa"/>
          </w:tcPr>
          <w:p w:rsidR="007241E3" w:rsidRDefault="007241E3" w:rsidP="005C10D0">
            <w:pPr>
              <w:jc w:val="center"/>
            </w:pPr>
            <w:r>
              <w:t>7.</w:t>
            </w:r>
          </w:p>
        </w:tc>
        <w:tc>
          <w:tcPr>
            <w:tcW w:w="2283" w:type="dxa"/>
          </w:tcPr>
          <w:p w:rsidR="007241E3" w:rsidRDefault="007241E3" w:rsidP="005C10D0">
            <w:pPr>
              <w:jc w:val="center"/>
            </w:pPr>
            <w:r>
              <w:t>ООО «Иссинский элеватор»</w:t>
            </w:r>
          </w:p>
        </w:tc>
        <w:tc>
          <w:tcPr>
            <w:tcW w:w="2484" w:type="dxa"/>
          </w:tcPr>
          <w:p w:rsidR="007241E3" w:rsidRPr="00242221" w:rsidRDefault="007241E3" w:rsidP="005C10D0">
            <w:pPr>
              <w:jc w:val="center"/>
            </w:pPr>
            <w:r w:rsidRPr="00242221">
              <w:rPr>
                <w:sz w:val="22"/>
                <w:szCs w:val="22"/>
              </w:rPr>
              <w:t>Пункт приема зерна</w:t>
            </w:r>
          </w:p>
          <w:p w:rsidR="007241E3" w:rsidRDefault="007241E3" w:rsidP="005C10D0">
            <w:pPr>
              <w:jc w:val="center"/>
            </w:pPr>
            <w:r w:rsidRPr="00242221">
              <w:rPr>
                <w:sz w:val="22"/>
                <w:szCs w:val="22"/>
              </w:rPr>
              <w:t>Пензенская область, Иссинский район, с. Булычево, ул.Привокзальная, 69</w:t>
            </w:r>
          </w:p>
        </w:tc>
        <w:tc>
          <w:tcPr>
            <w:tcW w:w="1980" w:type="dxa"/>
          </w:tcPr>
          <w:p w:rsidR="007241E3" w:rsidRDefault="007241E3" w:rsidP="005C10D0">
            <w:pPr>
              <w:jc w:val="center"/>
            </w:pPr>
            <w:r>
              <w:t xml:space="preserve">06.12.2017 </w:t>
            </w:r>
          </w:p>
        </w:tc>
        <w:tc>
          <w:tcPr>
            <w:tcW w:w="1980" w:type="dxa"/>
          </w:tcPr>
          <w:p w:rsidR="007241E3" w:rsidRDefault="007241E3" w:rsidP="005C10D0">
            <w:pPr>
              <w:jc w:val="center"/>
            </w:pPr>
            <w:r>
              <w:t xml:space="preserve">11.12.2017 </w:t>
            </w:r>
          </w:p>
          <w:p w:rsidR="007241E3" w:rsidRDefault="007241E3" w:rsidP="005C10D0">
            <w:pPr>
              <w:jc w:val="center"/>
            </w:pPr>
            <w:r>
              <w:t>№ 58-302-07-2017</w:t>
            </w:r>
          </w:p>
        </w:tc>
      </w:tr>
    </w:tbl>
    <w:p w:rsidR="007241E3" w:rsidRDefault="007241E3"/>
    <w:sectPr w:rsidR="007241E3" w:rsidSect="00DF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76DB"/>
    <w:rsid w:val="00242221"/>
    <w:rsid w:val="002F39BB"/>
    <w:rsid w:val="003376DB"/>
    <w:rsid w:val="0035294F"/>
    <w:rsid w:val="005C10D0"/>
    <w:rsid w:val="007241E3"/>
    <w:rsid w:val="00815819"/>
    <w:rsid w:val="00B83166"/>
    <w:rsid w:val="00BC4457"/>
    <w:rsid w:val="00D06BC4"/>
    <w:rsid w:val="00DA6E28"/>
    <w:rsid w:val="00DF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6D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205</Words>
  <Characters>1169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User-36</dc:creator>
  <cp:keywords/>
  <dc:description/>
  <cp:lastModifiedBy>Klochkova</cp:lastModifiedBy>
  <cp:revision>2</cp:revision>
  <dcterms:created xsi:type="dcterms:W3CDTF">2018-03-09T09:33:00Z</dcterms:created>
  <dcterms:modified xsi:type="dcterms:W3CDTF">2018-03-12T06:05:00Z</dcterms:modified>
</cp:coreProperties>
</file>