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BCE" w:rsidRDefault="00220BCE" w:rsidP="007270B8">
      <w:pPr>
        <w:jc w:val="center"/>
        <w:rPr>
          <w:b/>
          <w:bCs/>
        </w:rPr>
      </w:pPr>
      <w:r w:rsidRPr="002F39BB">
        <w:rPr>
          <w:b/>
          <w:bCs/>
        </w:rPr>
        <w:t>Реестр</w:t>
      </w:r>
    </w:p>
    <w:p w:rsidR="00220BCE" w:rsidRDefault="00220BCE" w:rsidP="007270B8">
      <w:pPr>
        <w:jc w:val="center"/>
        <w:rPr>
          <w:b/>
          <w:bCs/>
        </w:rPr>
      </w:pPr>
      <w:r w:rsidRPr="002F39BB">
        <w:rPr>
          <w:b/>
          <w:bCs/>
        </w:rPr>
        <w:t xml:space="preserve"> выданных </w:t>
      </w:r>
      <w:r>
        <w:rPr>
          <w:b/>
          <w:bCs/>
        </w:rPr>
        <w:t>градостроительных планов земельных участков</w:t>
      </w:r>
    </w:p>
    <w:p w:rsidR="00220BCE" w:rsidRPr="002F39BB" w:rsidRDefault="00220BCE" w:rsidP="007270B8">
      <w:pPr>
        <w:jc w:val="center"/>
        <w:rPr>
          <w:b/>
          <w:bCs/>
        </w:rPr>
      </w:pPr>
      <w:r w:rsidRPr="002F39BB">
        <w:rPr>
          <w:b/>
          <w:bCs/>
        </w:rPr>
        <w:t>за 201</w:t>
      </w:r>
      <w:r>
        <w:rPr>
          <w:b/>
          <w:bCs/>
        </w:rPr>
        <w:t>8</w:t>
      </w:r>
      <w:r w:rsidRPr="002F39BB">
        <w:rPr>
          <w:b/>
          <w:bCs/>
        </w:rPr>
        <w:t xml:space="preserve"> год</w:t>
      </w:r>
    </w:p>
    <w:p w:rsidR="00220BCE" w:rsidRDefault="00220BCE" w:rsidP="00B276B8"/>
    <w:tbl>
      <w:tblPr>
        <w:tblpPr w:leftFromText="180" w:rightFromText="180" w:vertAnchor="text" w:tblpY="1"/>
        <w:tblOverlap w:val="never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1"/>
        <w:gridCol w:w="3215"/>
        <w:gridCol w:w="2812"/>
        <w:gridCol w:w="2520"/>
      </w:tblGrid>
      <w:tr w:rsidR="00220BCE" w:rsidRPr="006A63D4">
        <w:tc>
          <w:tcPr>
            <w:tcW w:w="741" w:type="dxa"/>
          </w:tcPr>
          <w:p w:rsidR="00220BCE" w:rsidRPr="006A63D4" w:rsidRDefault="00220BCE" w:rsidP="00FD5B1E">
            <w:pPr>
              <w:jc w:val="center"/>
            </w:pPr>
            <w:r w:rsidRPr="006A63D4">
              <w:t>№/№</w:t>
            </w:r>
          </w:p>
          <w:p w:rsidR="00220BCE" w:rsidRPr="006A63D4" w:rsidRDefault="00220BCE" w:rsidP="00FD5B1E">
            <w:pPr>
              <w:jc w:val="center"/>
            </w:pPr>
            <w:r w:rsidRPr="006A63D4">
              <w:t>п/п</w:t>
            </w:r>
          </w:p>
        </w:tc>
        <w:tc>
          <w:tcPr>
            <w:tcW w:w="3215" w:type="dxa"/>
          </w:tcPr>
          <w:p w:rsidR="00220BCE" w:rsidRPr="006A63D4" w:rsidRDefault="00220BCE" w:rsidP="00FD5B1E">
            <w:pPr>
              <w:jc w:val="center"/>
            </w:pPr>
            <w:r w:rsidRPr="006A63D4">
              <w:t>Основания для подготовки градостроительного плана земельного участка (заявление физ. или юр. лица с указанием даты регистрации заявления)</w:t>
            </w:r>
          </w:p>
        </w:tc>
        <w:tc>
          <w:tcPr>
            <w:tcW w:w="2812" w:type="dxa"/>
          </w:tcPr>
          <w:p w:rsidR="00220BCE" w:rsidRPr="006A63D4" w:rsidRDefault="00220BCE" w:rsidP="00FD5B1E">
            <w:pPr>
              <w:jc w:val="center"/>
            </w:pPr>
            <w:r>
              <w:t>Место</w:t>
            </w:r>
            <w:r w:rsidRPr="006A63D4">
              <w:t>нахождение земельного участка</w:t>
            </w:r>
          </w:p>
        </w:tc>
        <w:tc>
          <w:tcPr>
            <w:tcW w:w="2520" w:type="dxa"/>
          </w:tcPr>
          <w:p w:rsidR="00220BCE" w:rsidRPr="006A63D4" w:rsidRDefault="00220BCE" w:rsidP="00FD5B1E">
            <w:pPr>
              <w:jc w:val="center"/>
            </w:pPr>
            <w:r w:rsidRPr="006A63D4">
              <w:t xml:space="preserve">Реквизиты ГПЗУ (№, дата утверждения или  дата выдачи </w:t>
            </w:r>
          </w:p>
        </w:tc>
      </w:tr>
      <w:tr w:rsidR="00220BCE" w:rsidRPr="006A63D4">
        <w:tc>
          <w:tcPr>
            <w:tcW w:w="741" w:type="dxa"/>
          </w:tcPr>
          <w:p w:rsidR="00220BCE" w:rsidRPr="006A63D4" w:rsidRDefault="00220BCE" w:rsidP="00FD5B1E">
            <w:pPr>
              <w:jc w:val="center"/>
            </w:pPr>
            <w:r>
              <w:t>1.</w:t>
            </w:r>
          </w:p>
        </w:tc>
        <w:tc>
          <w:tcPr>
            <w:tcW w:w="3215" w:type="dxa"/>
          </w:tcPr>
          <w:p w:rsidR="00220BCE" w:rsidRPr="009A6959" w:rsidRDefault="00220BCE" w:rsidP="00F43BF8">
            <w:r>
              <w:rPr>
                <w:color w:val="000000"/>
                <w:sz w:val="22"/>
                <w:szCs w:val="22"/>
              </w:rPr>
              <w:t>Заявление Туляковой</w:t>
            </w:r>
            <w:r w:rsidRPr="009A6959">
              <w:rPr>
                <w:color w:val="000000"/>
                <w:sz w:val="22"/>
                <w:szCs w:val="22"/>
              </w:rPr>
              <w:t xml:space="preserve"> В.И. от </w:t>
            </w:r>
            <w:r>
              <w:rPr>
                <w:sz w:val="22"/>
                <w:szCs w:val="22"/>
              </w:rPr>
              <w:t>19.12.2017 № 6021</w:t>
            </w:r>
          </w:p>
        </w:tc>
        <w:tc>
          <w:tcPr>
            <w:tcW w:w="2812" w:type="dxa"/>
          </w:tcPr>
          <w:p w:rsidR="00220BCE" w:rsidRPr="009A6959" w:rsidRDefault="00220BCE" w:rsidP="00F43BF8">
            <w:r w:rsidRPr="009A6959">
              <w:rPr>
                <w:sz w:val="22"/>
                <w:szCs w:val="22"/>
              </w:rPr>
              <w:t>Пензенская область, Иссинский ра</w:t>
            </w:r>
            <w:r>
              <w:rPr>
                <w:sz w:val="22"/>
                <w:szCs w:val="22"/>
              </w:rPr>
              <w:t>йон, р.п. Исса, ул. Заречная, 8</w:t>
            </w:r>
          </w:p>
        </w:tc>
        <w:tc>
          <w:tcPr>
            <w:tcW w:w="2520" w:type="dxa"/>
          </w:tcPr>
          <w:p w:rsidR="00220BCE" w:rsidRPr="00DA6E28" w:rsidRDefault="00220BCE" w:rsidP="00F43BF8">
            <w:r w:rsidRPr="00DA6E28">
              <w:rPr>
                <w:lang w:val="en-US"/>
              </w:rPr>
              <w:t>RU</w:t>
            </w:r>
            <w:r>
              <w:t xml:space="preserve"> 58509101-166 от 15.01.2018 </w:t>
            </w:r>
          </w:p>
        </w:tc>
      </w:tr>
      <w:tr w:rsidR="00220BCE" w:rsidRPr="006A63D4">
        <w:tc>
          <w:tcPr>
            <w:tcW w:w="741" w:type="dxa"/>
          </w:tcPr>
          <w:p w:rsidR="00220BCE" w:rsidRPr="006A63D4" w:rsidRDefault="00220BCE" w:rsidP="00FD5B1E">
            <w:pPr>
              <w:jc w:val="center"/>
            </w:pPr>
            <w:r>
              <w:t>2.</w:t>
            </w:r>
          </w:p>
        </w:tc>
        <w:tc>
          <w:tcPr>
            <w:tcW w:w="3215" w:type="dxa"/>
          </w:tcPr>
          <w:p w:rsidR="00220BCE" w:rsidRPr="00DA6E28" w:rsidRDefault="00220BCE" w:rsidP="00F43BF8">
            <w:pPr>
              <w:rPr>
                <w:color w:val="000000"/>
              </w:rPr>
            </w:pPr>
            <w:r>
              <w:rPr>
                <w:color w:val="000000"/>
              </w:rPr>
              <w:t>Заявление Авагяна А.Э</w:t>
            </w:r>
            <w:r w:rsidRPr="00DA6E28">
              <w:rPr>
                <w:color w:val="000000"/>
              </w:rPr>
              <w:t xml:space="preserve">. от </w:t>
            </w:r>
            <w:r>
              <w:t>18.01.2018</w:t>
            </w:r>
            <w:r w:rsidRPr="00DA6E28">
              <w:t xml:space="preserve"> № </w:t>
            </w:r>
            <w:r>
              <w:t>248</w:t>
            </w:r>
          </w:p>
        </w:tc>
        <w:tc>
          <w:tcPr>
            <w:tcW w:w="2812" w:type="dxa"/>
          </w:tcPr>
          <w:p w:rsidR="00220BCE" w:rsidRPr="00DA6E28" w:rsidRDefault="00220BCE" w:rsidP="00F43BF8">
            <w:r w:rsidRPr="00DA6E28">
              <w:t>Пензенская область, Иссинский</w:t>
            </w:r>
            <w:r>
              <w:t xml:space="preserve"> район, р.п. Исса, ул. Проезжая, </w:t>
            </w:r>
            <w:r w:rsidRPr="00CD64FA">
              <w:t>2</w:t>
            </w:r>
            <w:r>
              <w:t>3</w:t>
            </w:r>
          </w:p>
        </w:tc>
        <w:tc>
          <w:tcPr>
            <w:tcW w:w="2520" w:type="dxa"/>
          </w:tcPr>
          <w:p w:rsidR="00220BCE" w:rsidRDefault="00220BCE" w:rsidP="00F43BF8">
            <w:r w:rsidRPr="00DA6E28">
              <w:rPr>
                <w:lang w:val="en-US"/>
              </w:rPr>
              <w:t>RU</w:t>
            </w:r>
            <w:r w:rsidRPr="00DA6E28">
              <w:t xml:space="preserve"> 58509101-1</w:t>
            </w:r>
            <w:r>
              <w:t>67</w:t>
            </w:r>
          </w:p>
          <w:p w:rsidR="00220BCE" w:rsidRPr="00DA6E28" w:rsidRDefault="00220BCE" w:rsidP="00F43BF8">
            <w:r>
              <w:t xml:space="preserve">09.02.2018 </w:t>
            </w:r>
          </w:p>
        </w:tc>
      </w:tr>
      <w:tr w:rsidR="00220BCE" w:rsidRPr="006A63D4">
        <w:tc>
          <w:tcPr>
            <w:tcW w:w="741" w:type="dxa"/>
          </w:tcPr>
          <w:p w:rsidR="00220BCE" w:rsidRPr="006A63D4" w:rsidRDefault="00220BCE" w:rsidP="00FD5B1E">
            <w:pPr>
              <w:jc w:val="center"/>
            </w:pPr>
            <w:r>
              <w:t>3.</w:t>
            </w:r>
          </w:p>
        </w:tc>
        <w:tc>
          <w:tcPr>
            <w:tcW w:w="3215" w:type="dxa"/>
          </w:tcPr>
          <w:p w:rsidR="00220BCE" w:rsidRPr="00970777" w:rsidRDefault="00220BCE" w:rsidP="00F43BF8">
            <w:r>
              <w:t>Заявление Кандилян Т.Ф. от 09.02.2018 № 669</w:t>
            </w:r>
          </w:p>
        </w:tc>
        <w:tc>
          <w:tcPr>
            <w:tcW w:w="2812" w:type="dxa"/>
          </w:tcPr>
          <w:p w:rsidR="00220BCE" w:rsidRPr="00DA6E28" w:rsidRDefault="00220BCE" w:rsidP="00F43BF8">
            <w:r w:rsidRPr="00DA6E28">
              <w:t>Пензенская обл</w:t>
            </w:r>
            <w:r>
              <w:t>асть, Иссинский район, с. Бекетовка</w:t>
            </w:r>
            <w:r w:rsidRPr="00DA6E28">
              <w:t xml:space="preserve">, ул. Заречная, </w:t>
            </w:r>
            <w:r>
              <w:t>9</w:t>
            </w:r>
          </w:p>
        </w:tc>
        <w:tc>
          <w:tcPr>
            <w:tcW w:w="2520" w:type="dxa"/>
          </w:tcPr>
          <w:p w:rsidR="00220BCE" w:rsidRDefault="00220BCE" w:rsidP="00F43BF8">
            <w:r w:rsidRPr="00DA6E28">
              <w:rPr>
                <w:lang w:val="en-US"/>
              </w:rPr>
              <w:t>RU</w:t>
            </w:r>
            <w:r w:rsidRPr="00DA6E28">
              <w:t xml:space="preserve"> 58509</w:t>
            </w:r>
            <w:r>
              <w:t>308-168</w:t>
            </w:r>
          </w:p>
          <w:p w:rsidR="00220BCE" w:rsidRPr="00DA6E28" w:rsidRDefault="00220BCE" w:rsidP="00F43BF8">
            <w:r>
              <w:t>19.02.2018</w:t>
            </w:r>
          </w:p>
        </w:tc>
      </w:tr>
      <w:tr w:rsidR="00220BCE" w:rsidRPr="006A63D4">
        <w:tc>
          <w:tcPr>
            <w:tcW w:w="741" w:type="dxa"/>
          </w:tcPr>
          <w:p w:rsidR="00220BCE" w:rsidRPr="006A63D4" w:rsidRDefault="00220BCE" w:rsidP="00FD5B1E">
            <w:pPr>
              <w:jc w:val="center"/>
            </w:pPr>
            <w:r>
              <w:t>4.</w:t>
            </w:r>
          </w:p>
        </w:tc>
        <w:tc>
          <w:tcPr>
            <w:tcW w:w="3215" w:type="dxa"/>
          </w:tcPr>
          <w:p w:rsidR="00220BCE" w:rsidRPr="00DA6E28" w:rsidRDefault="00220BCE" w:rsidP="00F43BF8">
            <w:pPr>
              <w:rPr>
                <w:color w:val="000000"/>
              </w:rPr>
            </w:pPr>
            <w:r>
              <w:rPr>
                <w:color w:val="000000"/>
              </w:rPr>
              <w:t>Заявление Бочкарева А.В. от 22.02.2018 № 887</w:t>
            </w:r>
          </w:p>
        </w:tc>
        <w:tc>
          <w:tcPr>
            <w:tcW w:w="2812" w:type="dxa"/>
          </w:tcPr>
          <w:p w:rsidR="00220BCE" w:rsidRDefault="00220BCE" w:rsidP="00F43BF8">
            <w:r w:rsidRPr="00DA6E28">
              <w:t xml:space="preserve">Пензенская область, Иссинский район, </w:t>
            </w:r>
          </w:p>
          <w:p w:rsidR="00220BCE" w:rsidRDefault="00220BCE" w:rsidP="00F43BF8">
            <w:r>
              <w:t>с. Симанки</w:t>
            </w:r>
            <w:r w:rsidRPr="00DA6E28">
              <w:t xml:space="preserve">, </w:t>
            </w:r>
          </w:p>
          <w:p w:rsidR="00220BCE" w:rsidRPr="00DA6E28" w:rsidRDefault="00220BCE" w:rsidP="00F43BF8">
            <w:r w:rsidRPr="00265794">
              <w:t>ул.</w:t>
            </w:r>
            <w:r>
              <w:t>Нагорная</w:t>
            </w:r>
          </w:p>
        </w:tc>
        <w:tc>
          <w:tcPr>
            <w:tcW w:w="2520" w:type="dxa"/>
          </w:tcPr>
          <w:p w:rsidR="00220BCE" w:rsidRDefault="00220BCE" w:rsidP="00F43BF8">
            <w:r w:rsidRPr="00DA6E28">
              <w:rPr>
                <w:lang w:val="en-US"/>
              </w:rPr>
              <w:t>RU</w:t>
            </w:r>
            <w:r>
              <w:t xml:space="preserve"> 58509101-169</w:t>
            </w:r>
          </w:p>
          <w:p w:rsidR="00220BCE" w:rsidRPr="00DA6E28" w:rsidRDefault="00220BCE" w:rsidP="00F43BF8">
            <w:r>
              <w:t xml:space="preserve">27.02.2018 </w:t>
            </w:r>
          </w:p>
        </w:tc>
      </w:tr>
      <w:tr w:rsidR="00220BCE" w:rsidRPr="006A63D4">
        <w:tc>
          <w:tcPr>
            <w:tcW w:w="741" w:type="dxa"/>
          </w:tcPr>
          <w:p w:rsidR="00220BCE" w:rsidRPr="006A63D4" w:rsidRDefault="00220BCE" w:rsidP="00FD5B1E">
            <w:pPr>
              <w:jc w:val="center"/>
            </w:pPr>
            <w:r>
              <w:t>5.</w:t>
            </w:r>
          </w:p>
        </w:tc>
        <w:tc>
          <w:tcPr>
            <w:tcW w:w="3215" w:type="dxa"/>
          </w:tcPr>
          <w:p w:rsidR="00220BCE" w:rsidRPr="00DA6E28" w:rsidRDefault="00220BCE" w:rsidP="00F43BF8">
            <w:pPr>
              <w:rPr>
                <w:color w:val="000000"/>
              </w:rPr>
            </w:pPr>
            <w:r>
              <w:rPr>
                <w:color w:val="000000"/>
              </w:rPr>
              <w:t>Заявление Лазаревой Е.В. от 28.02.2018 № 950</w:t>
            </w:r>
          </w:p>
        </w:tc>
        <w:tc>
          <w:tcPr>
            <w:tcW w:w="2812" w:type="dxa"/>
          </w:tcPr>
          <w:p w:rsidR="00220BCE" w:rsidRDefault="00220BCE" w:rsidP="00F43BF8">
            <w:r w:rsidRPr="00DA6E28">
              <w:t>Пензенская область, Иссинский район,</w:t>
            </w:r>
          </w:p>
          <w:p w:rsidR="00220BCE" w:rsidRDefault="00220BCE" w:rsidP="00F43BF8">
            <w:r w:rsidRPr="00DA6E28">
              <w:t xml:space="preserve"> р.п. Исса, </w:t>
            </w:r>
          </w:p>
          <w:p w:rsidR="00220BCE" w:rsidRPr="00DA6E28" w:rsidRDefault="00220BCE" w:rsidP="00F43BF8">
            <w:r w:rsidRPr="00CD64FA">
              <w:t>ул. Центральная</w:t>
            </w:r>
            <w:r>
              <w:t>, 3</w:t>
            </w:r>
          </w:p>
        </w:tc>
        <w:tc>
          <w:tcPr>
            <w:tcW w:w="2520" w:type="dxa"/>
          </w:tcPr>
          <w:p w:rsidR="00220BCE" w:rsidRDefault="00220BCE" w:rsidP="00F43BF8">
            <w:r w:rsidRPr="00DA6E28">
              <w:rPr>
                <w:lang w:val="en-US"/>
              </w:rPr>
              <w:t>RU</w:t>
            </w:r>
            <w:r>
              <w:t xml:space="preserve"> 58509101-171</w:t>
            </w:r>
          </w:p>
          <w:p w:rsidR="00220BCE" w:rsidRPr="00DA6E28" w:rsidRDefault="00220BCE" w:rsidP="00F43BF8">
            <w:r>
              <w:t xml:space="preserve">15.03.2018 </w:t>
            </w:r>
          </w:p>
        </w:tc>
      </w:tr>
      <w:tr w:rsidR="00220BCE" w:rsidRPr="006A63D4">
        <w:tc>
          <w:tcPr>
            <w:tcW w:w="741" w:type="dxa"/>
          </w:tcPr>
          <w:p w:rsidR="00220BCE" w:rsidRPr="006A63D4" w:rsidRDefault="00220BCE" w:rsidP="00FD5B1E">
            <w:pPr>
              <w:jc w:val="center"/>
            </w:pPr>
            <w:r>
              <w:t>6.</w:t>
            </w:r>
          </w:p>
        </w:tc>
        <w:tc>
          <w:tcPr>
            <w:tcW w:w="3215" w:type="dxa"/>
          </w:tcPr>
          <w:p w:rsidR="00220BCE" w:rsidRPr="00DA6E28" w:rsidRDefault="00220BCE" w:rsidP="00F43BF8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Заявление Фроловой М.В. от </w:t>
            </w:r>
            <w:r>
              <w:t>06.03</w:t>
            </w:r>
            <w:r w:rsidRPr="008273FE">
              <w:t>.</w:t>
            </w:r>
            <w:r>
              <w:t>2018  № 1037</w:t>
            </w:r>
          </w:p>
        </w:tc>
        <w:tc>
          <w:tcPr>
            <w:tcW w:w="2812" w:type="dxa"/>
          </w:tcPr>
          <w:p w:rsidR="00220BCE" w:rsidRDefault="00220BCE" w:rsidP="00F43BF8">
            <w:r w:rsidRPr="00DA6E28">
              <w:t>Пензенская область, Иссинский район,</w:t>
            </w:r>
          </w:p>
          <w:p w:rsidR="00220BCE" w:rsidRDefault="00220BCE" w:rsidP="00F43BF8">
            <w:r w:rsidRPr="00DA6E28">
              <w:t xml:space="preserve"> р.п. Исса, </w:t>
            </w:r>
          </w:p>
          <w:p w:rsidR="00220BCE" w:rsidRPr="00DA6E28" w:rsidRDefault="00220BCE" w:rsidP="00F43BF8">
            <w:r w:rsidRPr="00CD64FA">
              <w:t xml:space="preserve">ул. </w:t>
            </w:r>
            <w:r>
              <w:t>Огарева, 31</w:t>
            </w:r>
          </w:p>
        </w:tc>
        <w:tc>
          <w:tcPr>
            <w:tcW w:w="2520" w:type="dxa"/>
          </w:tcPr>
          <w:p w:rsidR="00220BCE" w:rsidRDefault="00220BCE" w:rsidP="00F43BF8">
            <w:r w:rsidRPr="00DA6E28">
              <w:rPr>
                <w:lang w:val="en-US"/>
              </w:rPr>
              <w:t>RU</w:t>
            </w:r>
            <w:r>
              <w:t xml:space="preserve"> 58509101-172</w:t>
            </w:r>
          </w:p>
          <w:p w:rsidR="00220BCE" w:rsidRPr="00DA6E28" w:rsidRDefault="00220BCE" w:rsidP="00F43BF8">
            <w:r>
              <w:t xml:space="preserve">02.04.2018 </w:t>
            </w:r>
          </w:p>
        </w:tc>
      </w:tr>
      <w:tr w:rsidR="00220BCE" w:rsidRPr="006A63D4">
        <w:tc>
          <w:tcPr>
            <w:tcW w:w="741" w:type="dxa"/>
          </w:tcPr>
          <w:p w:rsidR="00220BCE" w:rsidRPr="006A63D4" w:rsidRDefault="00220BCE" w:rsidP="00FD5B1E">
            <w:pPr>
              <w:jc w:val="center"/>
            </w:pPr>
            <w:r>
              <w:t>7.</w:t>
            </w:r>
          </w:p>
        </w:tc>
        <w:tc>
          <w:tcPr>
            <w:tcW w:w="3215" w:type="dxa"/>
          </w:tcPr>
          <w:p w:rsidR="00220BCE" w:rsidRDefault="00220BCE" w:rsidP="00F43BF8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Заявление ООО «Камдор» от </w:t>
            </w:r>
            <w:r>
              <w:t>29.03.2018 № 1444</w:t>
            </w:r>
          </w:p>
        </w:tc>
        <w:tc>
          <w:tcPr>
            <w:tcW w:w="2812" w:type="dxa"/>
          </w:tcPr>
          <w:p w:rsidR="00220BCE" w:rsidRDefault="00220BCE" w:rsidP="00F43BF8">
            <w:r w:rsidRPr="00DA6E28">
              <w:t>Пензенская область, Иссинский район,</w:t>
            </w:r>
            <w:r>
              <w:t xml:space="preserve"> примерно в 530 м западнее жилого дома с. Николаевка, ул. Красная, д. 30</w:t>
            </w:r>
          </w:p>
          <w:p w:rsidR="00220BCE" w:rsidRPr="00DA6E28" w:rsidRDefault="00220BCE" w:rsidP="00F43BF8"/>
        </w:tc>
        <w:tc>
          <w:tcPr>
            <w:tcW w:w="2520" w:type="dxa"/>
          </w:tcPr>
          <w:p w:rsidR="00220BCE" w:rsidRDefault="00220BCE" w:rsidP="00F43BF8">
            <w:r w:rsidRPr="00DA6E28">
              <w:rPr>
                <w:lang w:val="en-US"/>
              </w:rPr>
              <w:t>RU</w:t>
            </w:r>
            <w:r>
              <w:t xml:space="preserve"> 58509308-173</w:t>
            </w:r>
          </w:p>
          <w:p w:rsidR="00220BCE" w:rsidRPr="000574AD" w:rsidRDefault="00220BCE" w:rsidP="00F43BF8">
            <w:r>
              <w:t>12.04.2018</w:t>
            </w:r>
          </w:p>
        </w:tc>
      </w:tr>
      <w:tr w:rsidR="00220BCE" w:rsidRPr="006A63D4">
        <w:tc>
          <w:tcPr>
            <w:tcW w:w="741" w:type="dxa"/>
          </w:tcPr>
          <w:p w:rsidR="00220BCE" w:rsidRPr="006A63D4" w:rsidRDefault="00220BCE" w:rsidP="00FD5B1E">
            <w:pPr>
              <w:jc w:val="center"/>
            </w:pPr>
            <w:r>
              <w:t>8.</w:t>
            </w:r>
          </w:p>
        </w:tc>
        <w:tc>
          <w:tcPr>
            <w:tcW w:w="3215" w:type="dxa"/>
          </w:tcPr>
          <w:p w:rsidR="00220BCE" w:rsidRDefault="00220BCE" w:rsidP="00F43BF8">
            <w:pPr>
              <w:tabs>
                <w:tab w:val="right" w:pos="9922"/>
              </w:tabs>
            </w:pPr>
            <w:r>
              <w:t>Заявление Сулейманова Х.З. от 23.04.2018 № 1892</w:t>
            </w:r>
          </w:p>
          <w:p w:rsidR="00220BCE" w:rsidRDefault="00220BCE" w:rsidP="00F43BF8">
            <w:pPr>
              <w:rPr>
                <w:color w:val="000000"/>
              </w:rPr>
            </w:pPr>
          </w:p>
        </w:tc>
        <w:tc>
          <w:tcPr>
            <w:tcW w:w="2812" w:type="dxa"/>
          </w:tcPr>
          <w:p w:rsidR="00220BCE" w:rsidRDefault="00220BCE" w:rsidP="00F43BF8">
            <w:pPr>
              <w:widowControl w:val="0"/>
              <w:autoSpaceDE w:val="0"/>
              <w:autoSpaceDN w:val="0"/>
              <w:adjustRightInd w:val="0"/>
            </w:pPr>
            <w:r>
              <w:t xml:space="preserve">Пензенская область, Иссинский район, </w:t>
            </w:r>
          </w:p>
          <w:p w:rsidR="00220BCE" w:rsidRPr="00DA6E28" w:rsidRDefault="00220BCE" w:rsidP="00F43BF8">
            <w:r>
              <w:t>с. Уварово, ул. Школьная, 24</w:t>
            </w:r>
          </w:p>
        </w:tc>
        <w:tc>
          <w:tcPr>
            <w:tcW w:w="2520" w:type="dxa"/>
          </w:tcPr>
          <w:p w:rsidR="00220BCE" w:rsidRDefault="00220BCE" w:rsidP="00F43BF8">
            <w:r w:rsidRPr="00DA6E28">
              <w:rPr>
                <w:lang w:val="en-US"/>
              </w:rPr>
              <w:t>RU</w:t>
            </w:r>
            <w:r>
              <w:t xml:space="preserve"> 58509308-174</w:t>
            </w:r>
          </w:p>
          <w:p w:rsidR="00220BCE" w:rsidRPr="000574AD" w:rsidRDefault="00220BCE" w:rsidP="00F43BF8">
            <w:r>
              <w:t>03.05.2018</w:t>
            </w:r>
          </w:p>
        </w:tc>
      </w:tr>
      <w:tr w:rsidR="00220BCE" w:rsidRPr="006A63D4">
        <w:tc>
          <w:tcPr>
            <w:tcW w:w="741" w:type="dxa"/>
          </w:tcPr>
          <w:p w:rsidR="00220BCE" w:rsidRPr="006A63D4" w:rsidRDefault="00220BCE" w:rsidP="00FD5B1E">
            <w:pPr>
              <w:jc w:val="center"/>
            </w:pPr>
            <w:r>
              <w:t>9.</w:t>
            </w:r>
          </w:p>
        </w:tc>
        <w:tc>
          <w:tcPr>
            <w:tcW w:w="3215" w:type="dxa"/>
          </w:tcPr>
          <w:p w:rsidR="00220BCE" w:rsidRDefault="00220BCE" w:rsidP="00F43BF8">
            <w:pPr>
              <w:tabs>
                <w:tab w:val="right" w:pos="9922"/>
              </w:tabs>
            </w:pPr>
            <w:r>
              <w:t>Заявление Прошиной О. А. от 04.05</w:t>
            </w:r>
            <w:r w:rsidRPr="008273FE">
              <w:t>.</w:t>
            </w:r>
            <w:r>
              <w:t>2018  № 2090</w:t>
            </w:r>
          </w:p>
          <w:p w:rsidR="00220BCE" w:rsidRDefault="00220BCE" w:rsidP="00F43BF8">
            <w:pPr>
              <w:rPr>
                <w:color w:val="000000"/>
              </w:rPr>
            </w:pPr>
          </w:p>
        </w:tc>
        <w:tc>
          <w:tcPr>
            <w:tcW w:w="2812" w:type="dxa"/>
          </w:tcPr>
          <w:p w:rsidR="00220BCE" w:rsidRDefault="00220BCE" w:rsidP="00F43BF8">
            <w:r w:rsidRPr="00DA6E28">
              <w:t>Пензенская область, Иссинский район,</w:t>
            </w:r>
          </w:p>
          <w:p w:rsidR="00220BCE" w:rsidRDefault="00220BCE" w:rsidP="00F43BF8">
            <w:r w:rsidRPr="00DA6E28">
              <w:t xml:space="preserve"> р.п. Исса, </w:t>
            </w:r>
          </w:p>
          <w:p w:rsidR="00220BCE" w:rsidRPr="00DA6E28" w:rsidRDefault="00220BCE" w:rsidP="00F43BF8">
            <w:r w:rsidRPr="00CD64FA">
              <w:t xml:space="preserve">ул. </w:t>
            </w:r>
            <w:r>
              <w:t>Пролетарская, 15</w:t>
            </w:r>
          </w:p>
        </w:tc>
        <w:tc>
          <w:tcPr>
            <w:tcW w:w="2520" w:type="dxa"/>
          </w:tcPr>
          <w:p w:rsidR="00220BCE" w:rsidRDefault="00220BCE" w:rsidP="00F43BF8">
            <w:r w:rsidRPr="00DA6E28">
              <w:rPr>
                <w:lang w:val="en-US"/>
              </w:rPr>
              <w:t>RU</w:t>
            </w:r>
            <w:r>
              <w:t xml:space="preserve"> 58509101-175</w:t>
            </w:r>
          </w:p>
          <w:p w:rsidR="00220BCE" w:rsidRPr="00665F04" w:rsidRDefault="00220BCE" w:rsidP="00F43BF8">
            <w:r>
              <w:t>28.05.2018</w:t>
            </w:r>
          </w:p>
        </w:tc>
      </w:tr>
      <w:tr w:rsidR="00220BCE" w:rsidRPr="006A63D4">
        <w:tc>
          <w:tcPr>
            <w:tcW w:w="741" w:type="dxa"/>
          </w:tcPr>
          <w:p w:rsidR="00220BCE" w:rsidRPr="006A63D4" w:rsidRDefault="00220BCE" w:rsidP="00FD5B1E">
            <w:pPr>
              <w:jc w:val="center"/>
            </w:pPr>
            <w:r>
              <w:t>10.</w:t>
            </w:r>
          </w:p>
        </w:tc>
        <w:tc>
          <w:tcPr>
            <w:tcW w:w="3215" w:type="dxa"/>
          </w:tcPr>
          <w:p w:rsidR="00220BCE" w:rsidRDefault="00220BCE" w:rsidP="00F43BF8">
            <w:pPr>
              <w:rPr>
                <w:color w:val="000000"/>
              </w:rPr>
            </w:pPr>
            <w:r>
              <w:t>Заявление Рябчикова А.П. от 31.05</w:t>
            </w:r>
            <w:r w:rsidRPr="008273FE">
              <w:t>.</w:t>
            </w:r>
            <w:r>
              <w:t xml:space="preserve">2018  </w:t>
            </w:r>
          </w:p>
        </w:tc>
        <w:tc>
          <w:tcPr>
            <w:tcW w:w="2812" w:type="dxa"/>
          </w:tcPr>
          <w:p w:rsidR="00220BCE" w:rsidRDefault="00220BCE" w:rsidP="00F43BF8">
            <w:r w:rsidRPr="00DA6E28">
              <w:t>Пензенская область, Иссинский район,</w:t>
            </w:r>
          </w:p>
          <w:p w:rsidR="00220BCE" w:rsidRDefault="00220BCE" w:rsidP="00F43BF8">
            <w:r w:rsidRPr="00DA6E28">
              <w:t xml:space="preserve"> р.п. Исса, </w:t>
            </w:r>
          </w:p>
          <w:p w:rsidR="00220BCE" w:rsidRPr="00DA6E28" w:rsidRDefault="00220BCE" w:rsidP="00F43BF8">
            <w:r w:rsidRPr="00CD64FA">
              <w:t xml:space="preserve">ул. </w:t>
            </w:r>
            <w:r>
              <w:t>Красная, 79</w:t>
            </w:r>
          </w:p>
        </w:tc>
        <w:tc>
          <w:tcPr>
            <w:tcW w:w="2520" w:type="dxa"/>
          </w:tcPr>
          <w:p w:rsidR="00220BCE" w:rsidRDefault="00220BCE" w:rsidP="00F43BF8">
            <w:r w:rsidRPr="00DA6E28">
              <w:rPr>
                <w:lang w:val="en-US"/>
              </w:rPr>
              <w:t>RU</w:t>
            </w:r>
            <w:r>
              <w:t xml:space="preserve"> 58509101-176</w:t>
            </w:r>
          </w:p>
          <w:p w:rsidR="00220BCE" w:rsidRPr="00665F04" w:rsidRDefault="00220BCE" w:rsidP="00F43BF8">
            <w:r>
              <w:t>04.06.2018</w:t>
            </w:r>
          </w:p>
        </w:tc>
      </w:tr>
      <w:tr w:rsidR="00220BCE" w:rsidRPr="006A63D4">
        <w:tc>
          <w:tcPr>
            <w:tcW w:w="741" w:type="dxa"/>
          </w:tcPr>
          <w:p w:rsidR="00220BCE" w:rsidRPr="006A63D4" w:rsidRDefault="00220BCE" w:rsidP="00FD5B1E">
            <w:pPr>
              <w:jc w:val="center"/>
            </w:pPr>
            <w:r>
              <w:t>11.</w:t>
            </w:r>
          </w:p>
        </w:tc>
        <w:tc>
          <w:tcPr>
            <w:tcW w:w="3215" w:type="dxa"/>
          </w:tcPr>
          <w:p w:rsidR="00220BCE" w:rsidRDefault="00220BCE" w:rsidP="00F43BF8">
            <w:pPr>
              <w:tabs>
                <w:tab w:val="right" w:pos="9922"/>
              </w:tabs>
            </w:pPr>
            <w:r>
              <w:t>Заявление Самиева А. М. от 04.06</w:t>
            </w:r>
            <w:r w:rsidRPr="008273FE">
              <w:t>.</w:t>
            </w:r>
            <w:r>
              <w:t>2018  № 2583</w:t>
            </w:r>
          </w:p>
          <w:p w:rsidR="00220BCE" w:rsidRDefault="00220BCE" w:rsidP="00F43BF8">
            <w:pPr>
              <w:rPr>
                <w:color w:val="000000"/>
              </w:rPr>
            </w:pPr>
          </w:p>
        </w:tc>
        <w:tc>
          <w:tcPr>
            <w:tcW w:w="2812" w:type="dxa"/>
          </w:tcPr>
          <w:p w:rsidR="00220BCE" w:rsidRDefault="00220BCE" w:rsidP="00F43BF8">
            <w:r w:rsidRPr="00DA6E28">
              <w:t>Пензенская область, Иссинский район,</w:t>
            </w:r>
          </w:p>
          <w:p w:rsidR="00220BCE" w:rsidRDefault="00220BCE" w:rsidP="00F43BF8">
            <w:r w:rsidRPr="00DA6E28">
              <w:t xml:space="preserve"> р.п. Исса, </w:t>
            </w:r>
          </w:p>
          <w:p w:rsidR="00220BCE" w:rsidRPr="00DA6E28" w:rsidRDefault="00220BCE" w:rsidP="00F43BF8">
            <w:r w:rsidRPr="00CD64FA">
              <w:t xml:space="preserve">ул. </w:t>
            </w:r>
            <w:r>
              <w:t>Заречная, 6</w:t>
            </w:r>
          </w:p>
        </w:tc>
        <w:tc>
          <w:tcPr>
            <w:tcW w:w="2520" w:type="dxa"/>
          </w:tcPr>
          <w:p w:rsidR="00220BCE" w:rsidRDefault="00220BCE" w:rsidP="00F43BF8">
            <w:r w:rsidRPr="00DA6E28">
              <w:rPr>
                <w:lang w:val="en-US"/>
              </w:rPr>
              <w:t>RU</w:t>
            </w:r>
            <w:r>
              <w:t xml:space="preserve"> 58509101-177</w:t>
            </w:r>
          </w:p>
          <w:p w:rsidR="00220BCE" w:rsidRPr="00665F04" w:rsidRDefault="00220BCE" w:rsidP="00F43BF8">
            <w:r>
              <w:t>13.06.2018</w:t>
            </w:r>
          </w:p>
        </w:tc>
      </w:tr>
      <w:tr w:rsidR="00220BCE" w:rsidRPr="006A63D4">
        <w:tc>
          <w:tcPr>
            <w:tcW w:w="741" w:type="dxa"/>
          </w:tcPr>
          <w:p w:rsidR="00220BCE" w:rsidRPr="006A63D4" w:rsidRDefault="00220BCE" w:rsidP="00FD5B1E">
            <w:pPr>
              <w:jc w:val="center"/>
            </w:pPr>
            <w:r>
              <w:t>12.</w:t>
            </w:r>
          </w:p>
        </w:tc>
        <w:tc>
          <w:tcPr>
            <w:tcW w:w="3215" w:type="dxa"/>
          </w:tcPr>
          <w:p w:rsidR="00220BCE" w:rsidRDefault="00220BCE" w:rsidP="00F43BF8">
            <w:pPr>
              <w:rPr>
                <w:color w:val="000000"/>
              </w:rPr>
            </w:pPr>
            <w:r>
              <w:t>Заявление Трофимовой Н. В. от 01.06</w:t>
            </w:r>
            <w:r w:rsidRPr="008273FE">
              <w:t>.</w:t>
            </w:r>
            <w:r>
              <w:t>2018  № 2540</w:t>
            </w:r>
          </w:p>
        </w:tc>
        <w:tc>
          <w:tcPr>
            <w:tcW w:w="2812" w:type="dxa"/>
          </w:tcPr>
          <w:p w:rsidR="00220BCE" w:rsidRDefault="00220BCE" w:rsidP="00F43BF8">
            <w:r w:rsidRPr="00DA6E28">
              <w:t>Пензенская область, Иссинский район,</w:t>
            </w:r>
          </w:p>
          <w:p w:rsidR="00220BCE" w:rsidRDefault="00220BCE" w:rsidP="00F43BF8">
            <w:r w:rsidRPr="00DA6E28">
              <w:t xml:space="preserve"> р.п. Исса, </w:t>
            </w:r>
          </w:p>
          <w:p w:rsidR="00220BCE" w:rsidRPr="00DA6E28" w:rsidRDefault="00220BCE" w:rsidP="00F43BF8">
            <w:r w:rsidRPr="00CD64FA">
              <w:t xml:space="preserve">ул. </w:t>
            </w:r>
            <w:r>
              <w:t>Кузнечная, 24</w:t>
            </w:r>
          </w:p>
        </w:tc>
        <w:tc>
          <w:tcPr>
            <w:tcW w:w="2520" w:type="dxa"/>
          </w:tcPr>
          <w:p w:rsidR="00220BCE" w:rsidRDefault="00220BCE" w:rsidP="00F43BF8">
            <w:r w:rsidRPr="00DA6E28">
              <w:rPr>
                <w:lang w:val="en-US"/>
              </w:rPr>
              <w:t>RU</w:t>
            </w:r>
            <w:r>
              <w:t xml:space="preserve"> 58509101-178</w:t>
            </w:r>
          </w:p>
          <w:p w:rsidR="00220BCE" w:rsidRPr="00665F04" w:rsidRDefault="00220BCE" w:rsidP="00F43BF8">
            <w:r>
              <w:t>18.06.2018</w:t>
            </w:r>
          </w:p>
        </w:tc>
      </w:tr>
      <w:tr w:rsidR="00220BCE" w:rsidRPr="006A63D4">
        <w:tc>
          <w:tcPr>
            <w:tcW w:w="741" w:type="dxa"/>
          </w:tcPr>
          <w:p w:rsidR="00220BCE" w:rsidRPr="006A63D4" w:rsidRDefault="00220BCE" w:rsidP="00FD5B1E">
            <w:pPr>
              <w:jc w:val="center"/>
            </w:pPr>
            <w:r>
              <w:t>13.</w:t>
            </w:r>
          </w:p>
        </w:tc>
        <w:tc>
          <w:tcPr>
            <w:tcW w:w="3215" w:type="dxa"/>
          </w:tcPr>
          <w:p w:rsidR="00220BCE" w:rsidRDefault="00220BCE" w:rsidP="00F43BF8">
            <w:pPr>
              <w:tabs>
                <w:tab w:val="right" w:pos="9922"/>
              </w:tabs>
            </w:pPr>
            <w:r>
              <w:t>Заявление Дубовичевой Е.Н. от 21.06</w:t>
            </w:r>
            <w:r w:rsidRPr="008273FE">
              <w:t>.</w:t>
            </w:r>
            <w:r>
              <w:t>2018  № 2874</w:t>
            </w:r>
          </w:p>
          <w:p w:rsidR="00220BCE" w:rsidRDefault="00220BCE" w:rsidP="00F43BF8"/>
        </w:tc>
        <w:tc>
          <w:tcPr>
            <w:tcW w:w="2812" w:type="dxa"/>
          </w:tcPr>
          <w:p w:rsidR="00220BCE" w:rsidRDefault="00220BCE" w:rsidP="00F43BF8">
            <w:r w:rsidRPr="00DA6E28">
              <w:t>Пензенская область, Иссинский район,</w:t>
            </w:r>
          </w:p>
          <w:p w:rsidR="00220BCE" w:rsidRDefault="00220BCE" w:rsidP="00F43BF8">
            <w:r w:rsidRPr="00DA6E28">
              <w:t xml:space="preserve"> р.п. Исса, </w:t>
            </w:r>
          </w:p>
          <w:p w:rsidR="00220BCE" w:rsidRPr="00DA6E28" w:rsidRDefault="00220BCE" w:rsidP="00F43BF8">
            <w:r w:rsidRPr="00CD64FA">
              <w:t xml:space="preserve">ул. </w:t>
            </w:r>
            <w:r>
              <w:t>Красная, 87</w:t>
            </w:r>
          </w:p>
        </w:tc>
        <w:tc>
          <w:tcPr>
            <w:tcW w:w="2520" w:type="dxa"/>
          </w:tcPr>
          <w:p w:rsidR="00220BCE" w:rsidRDefault="00220BCE" w:rsidP="00F43BF8">
            <w:r w:rsidRPr="00DA6E28">
              <w:rPr>
                <w:lang w:val="en-US"/>
              </w:rPr>
              <w:t>RU</w:t>
            </w:r>
            <w:r>
              <w:t xml:space="preserve"> 58509101-179</w:t>
            </w:r>
          </w:p>
          <w:p w:rsidR="00220BCE" w:rsidRPr="00665F04" w:rsidRDefault="00220BCE" w:rsidP="00F43BF8">
            <w:r>
              <w:t>26.06.2018</w:t>
            </w:r>
          </w:p>
        </w:tc>
      </w:tr>
      <w:tr w:rsidR="00220BCE" w:rsidRPr="006A63D4">
        <w:tc>
          <w:tcPr>
            <w:tcW w:w="741" w:type="dxa"/>
          </w:tcPr>
          <w:p w:rsidR="00220BCE" w:rsidRPr="006A63D4" w:rsidRDefault="00220BCE" w:rsidP="00FD5B1E">
            <w:pPr>
              <w:jc w:val="center"/>
            </w:pPr>
            <w:r>
              <w:t>14.</w:t>
            </w:r>
          </w:p>
        </w:tc>
        <w:tc>
          <w:tcPr>
            <w:tcW w:w="3215" w:type="dxa"/>
          </w:tcPr>
          <w:p w:rsidR="00220BCE" w:rsidRDefault="00220BCE" w:rsidP="00F43BF8">
            <w:pPr>
              <w:tabs>
                <w:tab w:val="right" w:pos="9922"/>
              </w:tabs>
            </w:pPr>
            <w:r>
              <w:t>Заявление Григорян Е. К. от 05.07</w:t>
            </w:r>
            <w:r w:rsidRPr="008273FE">
              <w:t>.</w:t>
            </w:r>
            <w:r>
              <w:t>2018  № 3144</w:t>
            </w:r>
          </w:p>
          <w:p w:rsidR="00220BCE" w:rsidRDefault="00220BCE" w:rsidP="00F43BF8"/>
        </w:tc>
        <w:tc>
          <w:tcPr>
            <w:tcW w:w="2812" w:type="dxa"/>
          </w:tcPr>
          <w:p w:rsidR="00220BCE" w:rsidRDefault="00220BCE" w:rsidP="00F43BF8">
            <w:r w:rsidRPr="00DA6E28">
              <w:t>Пензенская область, Иссинский район,</w:t>
            </w:r>
          </w:p>
          <w:p w:rsidR="00220BCE" w:rsidRDefault="00220BCE" w:rsidP="00F43BF8">
            <w:r w:rsidRPr="00DA6E28">
              <w:t xml:space="preserve"> р.п. Исса, </w:t>
            </w:r>
          </w:p>
          <w:p w:rsidR="00220BCE" w:rsidRPr="00DA6E28" w:rsidRDefault="00220BCE" w:rsidP="00F43BF8">
            <w:r w:rsidRPr="00CD64FA">
              <w:t xml:space="preserve">ул. </w:t>
            </w:r>
            <w:r>
              <w:t>Лебедева, 1</w:t>
            </w:r>
          </w:p>
        </w:tc>
        <w:tc>
          <w:tcPr>
            <w:tcW w:w="2520" w:type="dxa"/>
          </w:tcPr>
          <w:p w:rsidR="00220BCE" w:rsidRDefault="00220BCE" w:rsidP="00F43BF8">
            <w:r w:rsidRPr="00DA6E28">
              <w:rPr>
                <w:lang w:val="en-US"/>
              </w:rPr>
              <w:t>RU</w:t>
            </w:r>
            <w:r>
              <w:t xml:space="preserve"> 58509101-181</w:t>
            </w:r>
          </w:p>
          <w:p w:rsidR="00220BCE" w:rsidRPr="00665F04" w:rsidRDefault="00220BCE" w:rsidP="00F43BF8">
            <w:r>
              <w:t>18.07.2018</w:t>
            </w:r>
          </w:p>
        </w:tc>
      </w:tr>
      <w:tr w:rsidR="00220BCE" w:rsidRPr="006A63D4">
        <w:tc>
          <w:tcPr>
            <w:tcW w:w="741" w:type="dxa"/>
          </w:tcPr>
          <w:p w:rsidR="00220BCE" w:rsidRPr="006A63D4" w:rsidRDefault="00220BCE" w:rsidP="00FD5B1E">
            <w:pPr>
              <w:jc w:val="center"/>
            </w:pPr>
            <w:r>
              <w:t>15.</w:t>
            </w:r>
          </w:p>
        </w:tc>
        <w:tc>
          <w:tcPr>
            <w:tcW w:w="3215" w:type="dxa"/>
          </w:tcPr>
          <w:p w:rsidR="00220BCE" w:rsidRPr="00D62510" w:rsidRDefault="00220BCE" w:rsidP="00F43BF8">
            <w:pPr>
              <w:tabs>
                <w:tab w:val="right" w:pos="9922"/>
              </w:tabs>
            </w:pPr>
            <w:r w:rsidRPr="00D62510">
              <w:rPr>
                <w:sz w:val="22"/>
                <w:szCs w:val="22"/>
              </w:rPr>
              <w:t>Заявление Евстигнеевой Т. А. от 10.07.2018  № 3212</w:t>
            </w:r>
          </w:p>
          <w:p w:rsidR="00220BCE" w:rsidRPr="00D62510" w:rsidRDefault="00220BCE" w:rsidP="00F43BF8"/>
        </w:tc>
        <w:tc>
          <w:tcPr>
            <w:tcW w:w="2812" w:type="dxa"/>
          </w:tcPr>
          <w:p w:rsidR="00220BCE" w:rsidRPr="00D62510" w:rsidRDefault="00220BCE" w:rsidP="00F43BF8">
            <w:r w:rsidRPr="00D62510">
              <w:t>Пензенская область, Иссинский район,</w:t>
            </w:r>
          </w:p>
          <w:p w:rsidR="00220BCE" w:rsidRPr="00D62510" w:rsidRDefault="00220BCE" w:rsidP="00F43BF8">
            <w:r w:rsidRPr="00D62510">
              <w:t xml:space="preserve"> р.п. Исса, </w:t>
            </w:r>
          </w:p>
          <w:p w:rsidR="00220BCE" w:rsidRPr="00D62510" w:rsidRDefault="00220BCE" w:rsidP="00F43BF8">
            <w:r w:rsidRPr="00D62510">
              <w:t>ул. Красная, 71</w:t>
            </w:r>
          </w:p>
        </w:tc>
        <w:tc>
          <w:tcPr>
            <w:tcW w:w="2520" w:type="dxa"/>
          </w:tcPr>
          <w:p w:rsidR="00220BCE" w:rsidRPr="00D62510" w:rsidRDefault="00220BCE" w:rsidP="00F43BF8">
            <w:r w:rsidRPr="00D62510">
              <w:rPr>
                <w:lang w:val="en-US"/>
              </w:rPr>
              <w:t>RU</w:t>
            </w:r>
            <w:r w:rsidRPr="00D62510">
              <w:t xml:space="preserve"> 58509101-183</w:t>
            </w:r>
          </w:p>
          <w:p w:rsidR="00220BCE" w:rsidRPr="00D62510" w:rsidRDefault="00220BCE" w:rsidP="00F43BF8">
            <w:r w:rsidRPr="00D62510">
              <w:t>18.07.2018</w:t>
            </w:r>
          </w:p>
        </w:tc>
      </w:tr>
      <w:tr w:rsidR="00220BCE" w:rsidRPr="006A63D4">
        <w:tc>
          <w:tcPr>
            <w:tcW w:w="741" w:type="dxa"/>
          </w:tcPr>
          <w:p w:rsidR="00220BCE" w:rsidRPr="006A63D4" w:rsidRDefault="00220BCE" w:rsidP="00FD5B1E">
            <w:pPr>
              <w:jc w:val="center"/>
            </w:pPr>
            <w:r>
              <w:t>16.</w:t>
            </w:r>
          </w:p>
        </w:tc>
        <w:tc>
          <w:tcPr>
            <w:tcW w:w="3215" w:type="dxa"/>
          </w:tcPr>
          <w:p w:rsidR="00220BCE" w:rsidRDefault="00220BCE" w:rsidP="00F43BF8">
            <w:r>
              <w:t>Заявление Рябчикова А.П. от 17.07</w:t>
            </w:r>
            <w:r w:rsidRPr="008273FE">
              <w:t>.</w:t>
            </w:r>
            <w:r>
              <w:t xml:space="preserve">2018  </w:t>
            </w:r>
          </w:p>
        </w:tc>
        <w:tc>
          <w:tcPr>
            <w:tcW w:w="2812" w:type="dxa"/>
          </w:tcPr>
          <w:p w:rsidR="00220BCE" w:rsidRDefault="00220BCE" w:rsidP="00F43BF8">
            <w:r w:rsidRPr="00DA6E28">
              <w:t>Пензенская область, Иссинский район,</w:t>
            </w:r>
          </w:p>
          <w:p w:rsidR="00220BCE" w:rsidRDefault="00220BCE" w:rsidP="00F43BF8">
            <w:r w:rsidRPr="00DA6E28">
              <w:t xml:space="preserve"> р.п. Исса, </w:t>
            </w:r>
          </w:p>
          <w:p w:rsidR="00220BCE" w:rsidRPr="00DA6E28" w:rsidRDefault="00220BCE" w:rsidP="00F43BF8">
            <w:r w:rsidRPr="00CD64FA">
              <w:t xml:space="preserve">ул. </w:t>
            </w:r>
            <w:r>
              <w:t>Красная, 77</w:t>
            </w:r>
          </w:p>
        </w:tc>
        <w:tc>
          <w:tcPr>
            <w:tcW w:w="2520" w:type="dxa"/>
          </w:tcPr>
          <w:p w:rsidR="00220BCE" w:rsidRDefault="00220BCE" w:rsidP="00F43BF8">
            <w:r w:rsidRPr="00DA6E28">
              <w:rPr>
                <w:lang w:val="en-US"/>
              </w:rPr>
              <w:t>RU</w:t>
            </w:r>
            <w:r>
              <w:t xml:space="preserve"> 58509101-182</w:t>
            </w:r>
          </w:p>
          <w:p w:rsidR="00220BCE" w:rsidRPr="00665F04" w:rsidRDefault="00220BCE" w:rsidP="00F43BF8">
            <w:r>
              <w:t>18.07.2018</w:t>
            </w:r>
          </w:p>
        </w:tc>
      </w:tr>
      <w:tr w:rsidR="00220BCE" w:rsidRPr="006A63D4">
        <w:tc>
          <w:tcPr>
            <w:tcW w:w="741" w:type="dxa"/>
          </w:tcPr>
          <w:p w:rsidR="00220BCE" w:rsidRPr="006A63D4" w:rsidRDefault="00220BCE" w:rsidP="00FD5B1E">
            <w:pPr>
              <w:jc w:val="center"/>
            </w:pPr>
            <w:r>
              <w:t>17.</w:t>
            </w:r>
          </w:p>
        </w:tc>
        <w:tc>
          <w:tcPr>
            <w:tcW w:w="3215" w:type="dxa"/>
          </w:tcPr>
          <w:p w:rsidR="00220BCE" w:rsidRDefault="00220BCE" w:rsidP="00F43BF8">
            <w:pPr>
              <w:tabs>
                <w:tab w:val="right" w:pos="9922"/>
              </w:tabs>
            </w:pPr>
            <w:r>
              <w:t xml:space="preserve">Заявление местной Православной религиозной организации № 3764 от 20.08.2018 г.   </w:t>
            </w:r>
          </w:p>
        </w:tc>
        <w:tc>
          <w:tcPr>
            <w:tcW w:w="2812" w:type="dxa"/>
          </w:tcPr>
          <w:p w:rsidR="00220BCE" w:rsidRDefault="00220BCE" w:rsidP="00F43BF8">
            <w:r w:rsidRPr="00DA6E28">
              <w:t>Пензенская область, Иссинский район,</w:t>
            </w:r>
          </w:p>
          <w:p w:rsidR="00220BCE" w:rsidRDefault="00220BCE" w:rsidP="00F43BF8">
            <w:r>
              <w:t xml:space="preserve"> с. Кам. Брод</w:t>
            </w:r>
            <w:r w:rsidRPr="00DA6E28">
              <w:t xml:space="preserve">, </w:t>
            </w:r>
          </w:p>
          <w:p w:rsidR="00220BCE" w:rsidRPr="00DA6E28" w:rsidRDefault="00220BCE" w:rsidP="00F43BF8">
            <w:r w:rsidRPr="00CD64FA">
              <w:t xml:space="preserve">ул. </w:t>
            </w:r>
            <w:r>
              <w:t>Центральная, 13</w:t>
            </w:r>
          </w:p>
        </w:tc>
        <w:tc>
          <w:tcPr>
            <w:tcW w:w="2520" w:type="dxa"/>
          </w:tcPr>
          <w:p w:rsidR="00220BCE" w:rsidRDefault="00220BCE" w:rsidP="00F43BF8">
            <w:r w:rsidRPr="00DA6E28">
              <w:rPr>
                <w:lang w:val="en-US"/>
              </w:rPr>
              <w:t>RU</w:t>
            </w:r>
            <w:r>
              <w:t xml:space="preserve"> 58509305-183</w:t>
            </w:r>
          </w:p>
          <w:p w:rsidR="00220BCE" w:rsidRPr="00665F04" w:rsidRDefault="00220BCE" w:rsidP="00F43BF8">
            <w:r>
              <w:t>22.08.2018</w:t>
            </w:r>
          </w:p>
        </w:tc>
      </w:tr>
      <w:tr w:rsidR="00220BCE" w:rsidRPr="006A63D4">
        <w:tc>
          <w:tcPr>
            <w:tcW w:w="741" w:type="dxa"/>
          </w:tcPr>
          <w:p w:rsidR="00220BCE" w:rsidRPr="006A63D4" w:rsidRDefault="00220BCE" w:rsidP="00FD5B1E">
            <w:pPr>
              <w:jc w:val="center"/>
            </w:pPr>
            <w:r>
              <w:t>18</w:t>
            </w:r>
            <w:bookmarkStart w:id="0" w:name="_GoBack"/>
            <w:bookmarkEnd w:id="0"/>
            <w:r>
              <w:t>.</w:t>
            </w:r>
          </w:p>
        </w:tc>
        <w:tc>
          <w:tcPr>
            <w:tcW w:w="3215" w:type="dxa"/>
          </w:tcPr>
          <w:p w:rsidR="00220BCE" w:rsidRDefault="00220BCE" w:rsidP="00F43BF8">
            <w:r>
              <w:t>Заявление Юдановой Г.Ф. от 08.11</w:t>
            </w:r>
            <w:r w:rsidRPr="008273FE">
              <w:t>.</w:t>
            </w:r>
            <w:r>
              <w:t>2018  №243467</w:t>
            </w:r>
          </w:p>
        </w:tc>
        <w:tc>
          <w:tcPr>
            <w:tcW w:w="2812" w:type="dxa"/>
          </w:tcPr>
          <w:p w:rsidR="00220BCE" w:rsidRDefault="00220BCE" w:rsidP="00F43BF8">
            <w:r w:rsidRPr="00DA6E28">
              <w:t>Пензенская область, Иссинский район,</w:t>
            </w:r>
          </w:p>
          <w:p w:rsidR="00220BCE" w:rsidRDefault="00220BCE" w:rsidP="00F43BF8">
            <w:r w:rsidRPr="00DA6E28">
              <w:t xml:space="preserve"> р.п. Исса, </w:t>
            </w:r>
          </w:p>
          <w:p w:rsidR="00220BCE" w:rsidRPr="00DA6E28" w:rsidRDefault="00220BCE" w:rsidP="00F43BF8">
            <w:r w:rsidRPr="00CD64FA">
              <w:t xml:space="preserve">ул. </w:t>
            </w:r>
            <w:r>
              <w:t>Калинина, 19</w:t>
            </w:r>
          </w:p>
        </w:tc>
        <w:tc>
          <w:tcPr>
            <w:tcW w:w="2520" w:type="dxa"/>
          </w:tcPr>
          <w:p w:rsidR="00220BCE" w:rsidRDefault="00220BCE" w:rsidP="00F43BF8">
            <w:r w:rsidRPr="00DA6E28">
              <w:rPr>
                <w:lang w:val="en-US"/>
              </w:rPr>
              <w:t>RU</w:t>
            </w:r>
            <w:r>
              <w:t xml:space="preserve"> 58509101-186</w:t>
            </w:r>
          </w:p>
          <w:p w:rsidR="00220BCE" w:rsidRPr="00665F04" w:rsidRDefault="00220BCE" w:rsidP="00F43BF8">
            <w:r>
              <w:t>18.07.2018</w:t>
            </w:r>
          </w:p>
        </w:tc>
      </w:tr>
    </w:tbl>
    <w:p w:rsidR="00220BCE" w:rsidRDefault="00220BCE" w:rsidP="00B276B8">
      <w:r>
        <w:br w:type="textWrapping" w:clear="all"/>
      </w:r>
    </w:p>
    <w:sectPr w:rsidR="00220BCE" w:rsidSect="00225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76B8"/>
    <w:rsid w:val="00023577"/>
    <w:rsid w:val="000574AD"/>
    <w:rsid w:val="00085939"/>
    <w:rsid w:val="000F084F"/>
    <w:rsid w:val="00220BCE"/>
    <w:rsid w:val="00225F6F"/>
    <w:rsid w:val="00265794"/>
    <w:rsid w:val="002A1160"/>
    <w:rsid w:val="002F39BB"/>
    <w:rsid w:val="00400860"/>
    <w:rsid w:val="004C7090"/>
    <w:rsid w:val="004E147D"/>
    <w:rsid w:val="004F5E35"/>
    <w:rsid w:val="005C10D0"/>
    <w:rsid w:val="005E08C0"/>
    <w:rsid w:val="00665F04"/>
    <w:rsid w:val="006A63D4"/>
    <w:rsid w:val="007270B8"/>
    <w:rsid w:val="0073533E"/>
    <w:rsid w:val="00815819"/>
    <w:rsid w:val="008273FE"/>
    <w:rsid w:val="009410EA"/>
    <w:rsid w:val="00960277"/>
    <w:rsid w:val="00970777"/>
    <w:rsid w:val="009A6959"/>
    <w:rsid w:val="00B276B8"/>
    <w:rsid w:val="00B6578E"/>
    <w:rsid w:val="00B83166"/>
    <w:rsid w:val="00C34B6D"/>
    <w:rsid w:val="00C758E0"/>
    <w:rsid w:val="00C76CC2"/>
    <w:rsid w:val="00CB1E2E"/>
    <w:rsid w:val="00CD64FA"/>
    <w:rsid w:val="00D62510"/>
    <w:rsid w:val="00DA6E28"/>
    <w:rsid w:val="00E609CD"/>
    <w:rsid w:val="00F43BF8"/>
    <w:rsid w:val="00FD5B1E"/>
    <w:rsid w:val="00FD7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6B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2</Pages>
  <Words>447</Words>
  <Characters>2553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User-36</dc:creator>
  <cp:keywords/>
  <dc:description/>
  <cp:lastModifiedBy>Klochkova</cp:lastModifiedBy>
  <cp:revision>6</cp:revision>
  <dcterms:created xsi:type="dcterms:W3CDTF">2019-01-28T05:13:00Z</dcterms:created>
  <dcterms:modified xsi:type="dcterms:W3CDTF">2019-01-29T11:54:00Z</dcterms:modified>
</cp:coreProperties>
</file>