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939" w:rsidRDefault="00085939" w:rsidP="007270B8">
      <w:pPr>
        <w:jc w:val="center"/>
        <w:rPr>
          <w:b/>
          <w:bCs/>
        </w:rPr>
      </w:pPr>
      <w:bookmarkStart w:id="0" w:name="_GoBack"/>
      <w:bookmarkEnd w:id="0"/>
      <w:r w:rsidRPr="002F39BB">
        <w:rPr>
          <w:b/>
          <w:bCs/>
        </w:rPr>
        <w:t>Реестр</w:t>
      </w:r>
    </w:p>
    <w:p w:rsidR="00085939" w:rsidRDefault="00085939" w:rsidP="007270B8">
      <w:pPr>
        <w:jc w:val="center"/>
        <w:rPr>
          <w:b/>
          <w:bCs/>
        </w:rPr>
      </w:pPr>
      <w:r w:rsidRPr="002F39BB">
        <w:rPr>
          <w:b/>
          <w:bCs/>
        </w:rPr>
        <w:t xml:space="preserve"> выданных </w:t>
      </w:r>
      <w:r>
        <w:rPr>
          <w:b/>
          <w:bCs/>
        </w:rPr>
        <w:t>градостроительных планов земельных участков</w:t>
      </w:r>
      <w:r w:rsidRPr="002F39BB">
        <w:rPr>
          <w:b/>
          <w:bCs/>
        </w:rPr>
        <w:t xml:space="preserve"> </w:t>
      </w:r>
    </w:p>
    <w:p w:rsidR="00085939" w:rsidRPr="002F39BB" w:rsidRDefault="00085939" w:rsidP="007270B8">
      <w:pPr>
        <w:jc w:val="center"/>
        <w:rPr>
          <w:b/>
          <w:bCs/>
        </w:rPr>
      </w:pPr>
      <w:r w:rsidRPr="002F39BB">
        <w:rPr>
          <w:b/>
          <w:bCs/>
        </w:rPr>
        <w:t>за январь-декабрь 2017 года</w:t>
      </w:r>
    </w:p>
    <w:p w:rsidR="00085939" w:rsidRDefault="00085939" w:rsidP="00B276B8"/>
    <w:tbl>
      <w:tblPr>
        <w:tblW w:w="928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1"/>
        <w:gridCol w:w="3215"/>
        <w:gridCol w:w="2812"/>
        <w:gridCol w:w="2520"/>
      </w:tblGrid>
      <w:tr w:rsidR="00085939" w:rsidRPr="006A63D4" w:rsidTr="007270B8">
        <w:tc>
          <w:tcPr>
            <w:tcW w:w="741" w:type="dxa"/>
          </w:tcPr>
          <w:p w:rsidR="00085939" w:rsidRPr="006A63D4" w:rsidRDefault="00085939" w:rsidP="005C10D0">
            <w:pPr>
              <w:jc w:val="center"/>
            </w:pPr>
            <w:r w:rsidRPr="006A63D4">
              <w:t>№/№</w:t>
            </w:r>
          </w:p>
          <w:p w:rsidR="00085939" w:rsidRPr="006A63D4" w:rsidRDefault="00085939" w:rsidP="005C10D0">
            <w:pPr>
              <w:jc w:val="center"/>
            </w:pPr>
            <w:r w:rsidRPr="006A63D4">
              <w:t>п/п</w:t>
            </w:r>
          </w:p>
        </w:tc>
        <w:tc>
          <w:tcPr>
            <w:tcW w:w="3215" w:type="dxa"/>
          </w:tcPr>
          <w:p w:rsidR="00085939" w:rsidRPr="006A63D4" w:rsidRDefault="00085939" w:rsidP="005C10D0">
            <w:pPr>
              <w:jc w:val="center"/>
            </w:pPr>
            <w:r w:rsidRPr="006A63D4">
              <w:t>Основания для подготовки градостроительного плана земельного участка (заявление физ. или юр. лица с указанием даты регистрации заявления)</w:t>
            </w:r>
          </w:p>
        </w:tc>
        <w:tc>
          <w:tcPr>
            <w:tcW w:w="2812" w:type="dxa"/>
          </w:tcPr>
          <w:p w:rsidR="00085939" w:rsidRPr="006A63D4" w:rsidRDefault="00085939" w:rsidP="005C10D0">
            <w:pPr>
              <w:jc w:val="center"/>
            </w:pPr>
            <w:r>
              <w:t>Место</w:t>
            </w:r>
            <w:r w:rsidRPr="006A63D4">
              <w:t>нахождение земельного участка</w:t>
            </w:r>
          </w:p>
        </w:tc>
        <w:tc>
          <w:tcPr>
            <w:tcW w:w="2520" w:type="dxa"/>
          </w:tcPr>
          <w:p w:rsidR="00085939" w:rsidRPr="006A63D4" w:rsidRDefault="00085939" w:rsidP="005C10D0">
            <w:pPr>
              <w:jc w:val="center"/>
            </w:pPr>
            <w:r w:rsidRPr="006A63D4">
              <w:t xml:space="preserve">Реквизиты ГПЗУ (№, дата утверждения или  дата выдачи (по заявлениям после 01.07.17) </w:t>
            </w:r>
          </w:p>
        </w:tc>
      </w:tr>
      <w:tr w:rsidR="00085939" w:rsidRPr="00DA6E28" w:rsidTr="007270B8">
        <w:tc>
          <w:tcPr>
            <w:tcW w:w="741" w:type="dxa"/>
          </w:tcPr>
          <w:p w:rsidR="00085939" w:rsidRPr="006A63D4" w:rsidRDefault="00085939" w:rsidP="005C10D0">
            <w:pPr>
              <w:jc w:val="center"/>
            </w:pPr>
            <w:r>
              <w:t>1.</w:t>
            </w:r>
          </w:p>
        </w:tc>
        <w:tc>
          <w:tcPr>
            <w:tcW w:w="3215" w:type="dxa"/>
          </w:tcPr>
          <w:p w:rsidR="00085939" w:rsidRPr="009A6959" w:rsidRDefault="00085939" w:rsidP="005C10D0">
            <w:r w:rsidRPr="009A6959">
              <w:rPr>
                <w:color w:val="000000"/>
                <w:sz w:val="22"/>
                <w:szCs w:val="22"/>
              </w:rPr>
              <w:t xml:space="preserve">Заявление Ильичева В.И. от </w:t>
            </w:r>
            <w:r w:rsidRPr="009A6959">
              <w:rPr>
                <w:sz w:val="22"/>
                <w:szCs w:val="22"/>
              </w:rPr>
              <w:t>21.12.2016 № 5141</w:t>
            </w:r>
          </w:p>
        </w:tc>
        <w:tc>
          <w:tcPr>
            <w:tcW w:w="2812" w:type="dxa"/>
          </w:tcPr>
          <w:p w:rsidR="00085939" w:rsidRPr="009A6959" w:rsidRDefault="00085939" w:rsidP="005C10D0">
            <w:r w:rsidRPr="009A6959">
              <w:rPr>
                <w:sz w:val="22"/>
                <w:szCs w:val="22"/>
              </w:rPr>
              <w:t>Пензенская область, Иссинский район, р.п. Исса, ул. Горная, 38-1</w:t>
            </w:r>
          </w:p>
        </w:tc>
        <w:tc>
          <w:tcPr>
            <w:tcW w:w="2520" w:type="dxa"/>
          </w:tcPr>
          <w:p w:rsidR="00085939" w:rsidRPr="00DA6E28" w:rsidRDefault="00085939" w:rsidP="005C10D0">
            <w:r w:rsidRPr="00DA6E28">
              <w:rPr>
                <w:lang w:val="en-US"/>
              </w:rPr>
              <w:t>RU</w:t>
            </w:r>
            <w:r w:rsidRPr="00DA6E28">
              <w:t xml:space="preserve"> 58509101-141</w:t>
            </w:r>
            <w:r>
              <w:t xml:space="preserve"> от 11.01.2017 </w:t>
            </w:r>
          </w:p>
        </w:tc>
      </w:tr>
      <w:tr w:rsidR="00085939" w:rsidRPr="00DA6E28" w:rsidTr="007270B8">
        <w:tc>
          <w:tcPr>
            <w:tcW w:w="741" w:type="dxa"/>
          </w:tcPr>
          <w:p w:rsidR="00085939" w:rsidRDefault="00085939" w:rsidP="005C10D0">
            <w:pPr>
              <w:jc w:val="center"/>
            </w:pPr>
            <w:r>
              <w:t>2.</w:t>
            </w:r>
          </w:p>
        </w:tc>
        <w:tc>
          <w:tcPr>
            <w:tcW w:w="3215" w:type="dxa"/>
          </w:tcPr>
          <w:p w:rsidR="00085939" w:rsidRPr="00DA6E28" w:rsidRDefault="00085939" w:rsidP="005C10D0">
            <w:pPr>
              <w:rPr>
                <w:color w:val="000000"/>
              </w:rPr>
            </w:pPr>
            <w:r w:rsidRPr="00DA6E28">
              <w:rPr>
                <w:color w:val="000000"/>
              </w:rPr>
              <w:t xml:space="preserve">Заявление Калиничева Е.С. от </w:t>
            </w:r>
            <w:r w:rsidRPr="00DA6E28">
              <w:t>01.03.2017 № 862</w:t>
            </w:r>
          </w:p>
        </w:tc>
        <w:tc>
          <w:tcPr>
            <w:tcW w:w="2812" w:type="dxa"/>
          </w:tcPr>
          <w:p w:rsidR="00085939" w:rsidRPr="00DA6E28" w:rsidRDefault="00085939" w:rsidP="005C10D0">
            <w:r w:rsidRPr="00DA6E28">
              <w:t>Пензенская область, Иссинский район, р.п. Исса, ул. Кузнечная</w:t>
            </w:r>
          </w:p>
        </w:tc>
        <w:tc>
          <w:tcPr>
            <w:tcW w:w="2520" w:type="dxa"/>
          </w:tcPr>
          <w:p w:rsidR="00085939" w:rsidRDefault="00085939" w:rsidP="005C10D0">
            <w:r w:rsidRPr="00DA6E28">
              <w:rPr>
                <w:lang w:val="en-US"/>
              </w:rPr>
              <w:t>RU</w:t>
            </w:r>
            <w:r w:rsidRPr="00DA6E28">
              <w:t xml:space="preserve"> 58509101-142</w:t>
            </w:r>
          </w:p>
          <w:p w:rsidR="00085939" w:rsidRPr="00DA6E28" w:rsidRDefault="00085939" w:rsidP="005C10D0">
            <w:r>
              <w:t xml:space="preserve">17.03.2017 </w:t>
            </w:r>
          </w:p>
        </w:tc>
      </w:tr>
      <w:tr w:rsidR="00085939" w:rsidRPr="00DA6E28" w:rsidTr="007270B8">
        <w:tc>
          <w:tcPr>
            <w:tcW w:w="741" w:type="dxa"/>
          </w:tcPr>
          <w:p w:rsidR="00085939" w:rsidRDefault="00085939" w:rsidP="005C10D0">
            <w:pPr>
              <w:jc w:val="center"/>
            </w:pPr>
            <w:r>
              <w:t>3.</w:t>
            </w:r>
          </w:p>
        </w:tc>
        <w:tc>
          <w:tcPr>
            <w:tcW w:w="3215" w:type="dxa"/>
          </w:tcPr>
          <w:p w:rsidR="00085939" w:rsidRPr="00970777" w:rsidRDefault="00085939" w:rsidP="005C10D0">
            <w:r w:rsidRPr="00970777">
              <w:t>Заявление Кузина В.Б. от 28.03.2017 № 1388</w:t>
            </w:r>
          </w:p>
        </w:tc>
        <w:tc>
          <w:tcPr>
            <w:tcW w:w="2812" w:type="dxa"/>
          </w:tcPr>
          <w:p w:rsidR="00085939" w:rsidRPr="00DA6E28" w:rsidRDefault="00085939" w:rsidP="005C10D0">
            <w:r w:rsidRPr="00DA6E28">
              <w:t>Пензенская область, Иссинский район, р.п. Исса, ул. Заречная, 48</w:t>
            </w:r>
          </w:p>
        </w:tc>
        <w:tc>
          <w:tcPr>
            <w:tcW w:w="2520" w:type="dxa"/>
          </w:tcPr>
          <w:p w:rsidR="00085939" w:rsidRDefault="00085939" w:rsidP="005C10D0">
            <w:r w:rsidRPr="00DA6E28">
              <w:rPr>
                <w:lang w:val="en-US"/>
              </w:rPr>
              <w:t>RU</w:t>
            </w:r>
            <w:r w:rsidRPr="00DA6E28">
              <w:t xml:space="preserve"> 58509101-143</w:t>
            </w:r>
          </w:p>
          <w:p w:rsidR="00085939" w:rsidRPr="00DA6E28" w:rsidRDefault="00085939" w:rsidP="005C10D0">
            <w:r>
              <w:t xml:space="preserve">28.03.2017 </w:t>
            </w:r>
          </w:p>
        </w:tc>
      </w:tr>
      <w:tr w:rsidR="00085939" w:rsidRPr="00DA6E28" w:rsidTr="007270B8">
        <w:tc>
          <w:tcPr>
            <w:tcW w:w="741" w:type="dxa"/>
          </w:tcPr>
          <w:p w:rsidR="00085939" w:rsidRDefault="00085939" w:rsidP="005C10D0">
            <w:pPr>
              <w:jc w:val="center"/>
            </w:pPr>
            <w:r>
              <w:t>4.</w:t>
            </w:r>
          </w:p>
        </w:tc>
        <w:tc>
          <w:tcPr>
            <w:tcW w:w="3215" w:type="dxa"/>
          </w:tcPr>
          <w:p w:rsidR="00085939" w:rsidRPr="00DA6E28" w:rsidRDefault="00085939" w:rsidP="005C10D0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Заявление администрации Кам. </w:t>
            </w:r>
            <w:r w:rsidRPr="00DA6E28">
              <w:rPr>
                <w:color w:val="000000"/>
              </w:rPr>
              <w:t>Бродского с/с. от 13.03.2017 № 1044</w:t>
            </w:r>
          </w:p>
        </w:tc>
        <w:tc>
          <w:tcPr>
            <w:tcW w:w="2812" w:type="dxa"/>
          </w:tcPr>
          <w:p w:rsidR="00085939" w:rsidRDefault="00085939" w:rsidP="005C10D0">
            <w:r w:rsidRPr="00DA6E28">
              <w:t xml:space="preserve">Пензенская область, Иссинский район, </w:t>
            </w:r>
          </w:p>
          <w:p w:rsidR="00085939" w:rsidRDefault="00085939" w:rsidP="005C10D0">
            <w:r w:rsidRPr="00DA6E28">
              <w:t xml:space="preserve">с. Каменный Брод, </w:t>
            </w:r>
          </w:p>
          <w:p w:rsidR="00085939" w:rsidRPr="00DA6E28" w:rsidRDefault="00085939" w:rsidP="005C10D0">
            <w:r w:rsidRPr="00DA6E28">
              <w:t>ул. Молодежная</w:t>
            </w:r>
          </w:p>
        </w:tc>
        <w:tc>
          <w:tcPr>
            <w:tcW w:w="2520" w:type="dxa"/>
          </w:tcPr>
          <w:p w:rsidR="00085939" w:rsidRDefault="00085939" w:rsidP="005C10D0">
            <w:r w:rsidRPr="00DA6E28">
              <w:rPr>
                <w:lang w:val="en-US"/>
              </w:rPr>
              <w:t>RU</w:t>
            </w:r>
            <w:r w:rsidRPr="00DA6E28">
              <w:t xml:space="preserve"> 58509305-144</w:t>
            </w:r>
          </w:p>
          <w:p w:rsidR="00085939" w:rsidRPr="00DA6E28" w:rsidRDefault="00085939" w:rsidP="005C10D0">
            <w:r>
              <w:t xml:space="preserve">31.03.2017 </w:t>
            </w:r>
          </w:p>
        </w:tc>
      </w:tr>
      <w:tr w:rsidR="00085939" w:rsidRPr="00DA6E28" w:rsidTr="007270B8">
        <w:tc>
          <w:tcPr>
            <w:tcW w:w="741" w:type="dxa"/>
          </w:tcPr>
          <w:p w:rsidR="00085939" w:rsidRDefault="00085939" w:rsidP="005C10D0">
            <w:pPr>
              <w:jc w:val="center"/>
            </w:pPr>
            <w:r>
              <w:t>5.</w:t>
            </w:r>
          </w:p>
        </w:tc>
        <w:tc>
          <w:tcPr>
            <w:tcW w:w="3215" w:type="dxa"/>
          </w:tcPr>
          <w:p w:rsidR="00085939" w:rsidRPr="00DA6E28" w:rsidRDefault="00085939" w:rsidP="005C10D0">
            <w:pPr>
              <w:rPr>
                <w:color w:val="000000"/>
              </w:rPr>
            </w:pPr>
            <w:r w:rsidRPr="00DA6E28">
              <w:rPr>
                <w:color w:val="000000"/>
              </w:rPr>
              <w:t>Заявление Хохлова А.Н. от 30.03.2017 № 1459</w:t>
            </w:r>
          </w:p>
        </w:tc>
        <w:tc>
          <w:tcPr>
            <w:tcW w:w="2812" w:type="dxa"/>
          </w:tcPr>
          <w:p w:rsidR="00085939" w:rsidRDefault="00085939" w:rsidP="005C10D0">
            <w:r w:rsidRPr="00DA6E28">
              <w:t>Пензенская область, Иссинский район,</w:t>
            </w:r>
          </w:p>
          <w:p w:rsidR="00085939" w:rsidRDefault="00085939" w:rsidP="005C10D0">
            <w:r w:rsidRPr="00DA6E28">
              <w:t xml:space="preserve">р.п. Исса, </w:t>
            </w:r>
          </w:p>
          <w:p w:rsidR="00085939" w:rsidRPr="00DA6E28" w:rsidRDefault="00085939" w:rsidP="005C10D0">
            <w:r w:rsidRPr="00DA6E28">
              <w:t>ул.Пролетарская, 57</w:t>
            </w:r>
          </w:p>
        </w:tc>
        <w:tc>
          <w:tcPr>
            <w:tcW w:w="2520" w:type="dxa"/>
          </w:tcPr>
          <w:p w:rsidR="00085939" w:rsidRDefault="00085939" w:rsidP="005C10D0">
            <w:r w:rsidRPr="00DA6E28">
              <w:rPr>
                <w:lang w:val="en-US"/>
              </w:rPr>
              <w:t>RU</w:t>
            </w:r>
            <w:r w:rsidRPr="00DA6E28">
              <w:t xml:space="preserve"> 58509101-145</w:t>
            </w:r>
          </w:p>
          <w:p w:rsidR="00085939" w:rsidRPr="00DA6E28" w:rsidRDefault="00085939" w:rsidP="005C10D0">
            <w:r>
              <w:t xml:space="preserve">12.04.2017 </w:t>
            </w:r>
          </w:p>
        </w:tc>
      </w:tr>
      <w:tr w:rsidR="00085939" w:rsidRPr="00DA6E28" w:rsidTr="007270B8">
        <w:tc>
          <w:tcPr>
            <w:tcW w:w="741" w:type="dxa"/>
          </w:tcPr>
          <w:p w:rsidR="00085939" w:rsidRDefault="00085939" w:rsidP="005C10D0">
            <w:pPr>
              <w:jc w:val="center"/>
            </w:pPr>
            <w:r>
              <w:t>6.</w:t>
            </w:r>
          </w:p>
        </w:tc>
        <w:tc>
          <w:tcPr>
            <w:tcW w:w="3215" w:type="dxa"/>
          </w:tcPr>
          <w:p w:rsidR="00085939" w:rsidRPr="009A6959" w:rsidRDefault="00085939" w:rsidP="005C10D0">
            <w:pPr>
              <w:rPr>
                <w:color w:val="000000"/>
              </w:rPr>
            </w:pPr>
            <w:r w:rsidRPr="009A6959">
              <w:rPr>
                <w:color w:val="000000"/>
                <w:sz w:val="22"/>
                <w:szCs w:val="22"/>
              </w:rPr>
              <w:t>Заявление Абанькина О.А. от 26.04.2017 № 1951</w:t>
            </w:r>
          </w:p>
        </w:tc>
        <w:tc>
          <w:tcPr>
            <w:tcW w:w="2812" w:type="dxa"/>
          </w:tcPr>
          <w:p w:rsidR="00085939" w:rsidRDefault="00085939" w:rsidP="005C10D0">
            <w:r w:rsidRPr="00DA6E28">
              <w:t>Пензенская область, Иссинский район,</w:t>
            </w:r>
          </w:p>
          <w:p w:rsidR="00085939" w:rsidRDefault="00085939" w:rsidP="005C10D0">
            <w:r w:rsidRPr="00DA6E28">
              <w:t xml:space="preserve">р.п. Исса, </w:t>
            </w:r>
          </w:p>
          <w:p w:rsidR="00085939" w:rsidRPr="00DA6E28" w:rsidRDefault="00085939" w:rsidP="005C10D0">
            <w:r w:rsidRPr="00DA6E28">
              <w:t>ул.Гаврилова, 22</w:t>
            </w:r>
          </w:p>
        </w:tc>
        <w:tc>
          <w:tcPr>
            <w:tcW w:w="2520" w:type="dxa"/>
          </w:tcPr>
          <w:p w:rsidR="00085939" w:rsidRDefault="00085939" w:rsidP="005C10D0">
            <w:r w:rsidRPr="00DA6E28">
              <w:rPr>
                <w:lang w:val="en-US"/>
              </w:rPr>
              <w:t>RU</w:t>
            </w:r>
            <w:r w:rsidRPr="00DA6E28">
              <w:t xml:space="preserve"> 58509101-146</w:t>
            </w:r>
          </w:p>
          <w:p w:rsidR="00085939" w:rsidRPr="00DA6E28" w:rsidRDefault="00085939" w:rsidP="005C10D0">
            <w:r>
              <w:t xml:space="preserve">10.05.2017 </w:t>
            </w:r>
          </w:p>
        </w:tc>
      </w:tr>
      <w:tr w:rsidR="00085939" w:rsidRPr="00DA6E28" w:rsidTr="007270B8">
        <w:tc>
          <w:tcPr>
            <w:tcW w:w="741" w:type="dxa"/>
          </w:tcPr>
          <w:p w:rsidR="00085939" w:rsidRDefault="00085939" w:rsidP="005C10D0">
            <w:pPr>
              <w:jc w:val="center"/>
            </w:pPr>
            <w:r>
              <w:t>7.</w:t>
            </w:r>
          </w:p>
        </w:tc>
        <w:tc>
          <w:tcPr>
            <w:tcW w:w="3215" w:type="dxa"/>
          </w:tcPr>
          <w:p w:rsidR="00085939" w:rsidRPr="004C7090" w:rsidRDefault="00085939" w:rsidP="005C10D0">
            <w:pPr>
              <w:rPr>
                <w:color w:val="000000"/>
              </w:rPr>
            </w:pPr>
            <w:r w:rsidRPr="004C7090">
              <w:rPr>
                <w:color w:val="000000"/>
                <w:sz w:val="22"/>
                <w:szCs w:val="22"/>
              </w:rPr>
              <w:t>Заявление Дорониной Е.В. от 17.05.2017 № 2264</w:t>
            </w:r>
          </w:p>
        </w:tc>
        <w:tc>
          <w:tcPr>
            <w:tcW w:w="2812" w:type="dxa"/>
          </w:tcPr>
          <w:p w:rsidR="00085939" w:rsidRPr="00DA6E28" w:rsidRDefault="00085939" w:rsidP="005C10D0">
            <w:r w:rsidRPr="00DA6E28">
              <w:t>Пензенская область, Иссинский район, р.п. Исса, ул.Калинина, 1</w:t>
            </w:r>
          </w:p>
        </w:tc>
        <w:tc>
          <w:tcPr>
            <w:tcW w:w="2520" w:type="dxa"/>
          </w:tcPr>
          <w:p w:rsidR="00085939" w:rsidRDefault="00085939" w:rsidP="005C10D0">
            <w:r w:rsidRPr="00DA6E28">
              <w:rPr>
                <w:lang w:val="en-US"/>
              </w:rPr>
              <w:t>RU</w:t>
            </w:r>
            <w:r w:rsidRPr="00DA6E28">
              <w:t xml:space="preserve"> 58509101-147</w:t>
            </w:r>
          </w:p>
          <w:p w:rsidR="00085939" w:rsidRPr="00DA6E28" w:rsidRDefault="00085939" w:rsidP="005C10D0">
            <w:r>
              <w:t xml:space="preserve">02.06.2017 </w:t>
            </w:r>
          </w:p>
        </w:tc>
      </w:tr>
      <w:tr w:rsidR="00085939" w:rsidRPr="00DA6E28" w:rsidTr="007270B8">
        <w:tc>
          <w:tcPr>
            <w:tcW w:w="741" w:type="dxa"/>
          </w:tcPr>
          <w:p w:rsidR="00085939" w:rsidRDefault="00085939" w:rsidP="005C10D0">
            <w:pPr>
              <w:jc w:val="center"/>
            </w:pPr>
            <w:r>
              <w:t>8.</w:t>
            </w:r>
          </w:p>
        </w:tc>
        <w:tc>
          <w:tcPr>
            <w:tcW w:w="3215" w:type="dxa"/>
          </w:tcPr>
          <w:p w:rsidR="00085939" w:rsidRPr="00DA6E28" w:rsidRDefault="00085939" w:rsidP="005C10D0">
            <w:pPr>
              <w:rPr>
                <w:color w:val="000000"/>
              </w:rPr>
            </w:pPr>
            <w:r w:rsidRPr="00DA6E28">
              <w:rPr>
                <w:color w:val="000000"/>
              </w:rPr>
              <w:t>Заявление ООО «Иссинский элеватор» от 26.05.2017 № 2448</w:t>
            </w:r>
          </w:p>
        </w:tc>
        <w:tc>
          <w:tcPr>
            <w:tcW w:w="2812" w:type="dxa"/>
          </w:tcPr>
          <w:p w:rsidR="00085939" w:rsidRPr="00DA6E28" w:rsidRDefault="00085939" w:rsidP="005C10D0">
            <w:r w:rsidRPr="00DA6E28">
              <w:t>Пензенская область, Иссинский район, юго-восточная окраина с.Булычево</w:t>
            </w:r>
          </w:p>
        </w:tc>
        <w:tc>
          <w:tcPr>
            <w:tcW w:w="2520" w:type="dxa"/>
          </w:tcPr>
          <w:p w:rsidR="00085939" w:rsidRDefault="00085939" w:rsidP="005C10D0">
            <w:r w:rsidRPr="00DA6E28">
              <w:rPr>
                <w:lang w:val="en-US"/>
              </w:rPr>
              <w:t>RU</w:t>
            </w:r>
            <w:r w:rsidRPr="00DA6E28">
              <w:t xml:space="preserve"> 58509302-148</w:t>
            </w:r>
          </w:p>
          <w:p w:rsidR="00085939" w:rsidRPr="00DA6E28" w:rsidRDefault="00085939" w:rsidP="005C10D0">
            <w:r>
              <w:t xml:space="preserve">13.06.2017 </w:t>
            </w:r>
          </w:p>
        </w:tc>
      </w:tr>
      <w:tr w:rsidR="00085939" w:rsidRPr="00DA6E28" w:rsidTr="007270B8">
        <w:tc>
          <w:tcPr>
            <w:tcW w:w="741" w:type="dxa"/>
          </w:tcPr>
          <w:p w:rsidR="00085939" w:rsidRDefault="00085939" w:rsidP="005C10D0">
            <w:pPr>
              <w:jc w:val="center"/>
            </w:pPr>
            <w:r>
              <w:t>9.</w:t>
            </w:r>
          </w:p>
        </w:tc>
        <w:tc>
          <w:tcPr>
            <w:tcW w:w="3215" w:type="dxa"/>
          </w:tcPr>
          <w:p w:rsidR="00085939" w:rsidRPr="00DA6E28" w:rsidRDefault="00085939" w:rsidP="005C10D0">
            <w:pPr>
              <w:rPr>
                <w:color w:val="000000"/>
              </w:rPr>
            </w:pPr>
            <w:r w:rsidRPr="00DA6E28">
              <w:rPr>
                <w:color w:val="000000"/>
              </w:rPr>
              <w:t>Заявление Гурова В.Л. от 07.06.2017 № 2663</w:t>
            </w:r>
          </w:p>
        </w:tc>
        <w:tc>
          <w:tcPr>
            <w:tcW w:w="2812" w:type="dxa"/>
          </w:tcPr>
          <w:p w:rsidR="00085939" w:rsidRPr="00DA6E28" w:rsidRDefault="00085939" w:rsidP="005C10D0">
            <w:r w:rsidRPr="00DA6E28">
              <w:t>Пензенская область, Иссинский район, р.п. Исса, ул.Лебедева, 40</w:t>
            </w:r>
          </w:p>
        </w:tc>
        <w:tc>
          <w:tcPr>
            <w:tcW w:w="2520" w:type="dxa"/>
          </w:tcPr>
          <w:p w:rsidR="00085939" w:rsidRDefault="00085939" w:rsidP="005C10D0">
            <w:r w:rsidRPr="00DA6E28">
              <w:rPr>
                <w:lang w:val="en-US"/>
              </w:rPr>
              <w:t>RU</w:t>
            </w:r>
            <w:r w:rsidRPr="00DA6E28">
              <w:t xml:space="preserve"> 58509101-149</w:t>
            </w:r>
          </w:p>
          <w:p w:rsidR="00085939" w:rsidRPr="00DA6E28" w:rsidRDefault="00085939" w:rsidP="005C10D0">
            <w:r>
              <w:t xml:space="preserve">16.06.2017 </w:t>
            </w:r>
          </w:p>
        </w:tc>
      </w:tr>
      <w:tr w:rsidR="00085939" w:rsidRPr="005E08C0" w:rsidTr="007270B8">
        <w:tc>
          <w:tcPr>
            <w:tcW w:w="741" w:type="dxa"/>
          </w:tcPr>
          <w:p w:rsidR="00085939" w:rsidRDefault="00085939" w:rsidP="005C10D0">
            <w:pPr>
              <w:jc w:val="center"/>
            </w:pPr>
            <w:r>
              <w:t>10.</w:t>
            </w:r>
          </w:p>
        </w:tc>
        <w:tc>
          <w:tcPr>
            <w:tcW w:w="3215" w:type="dxa"/>
          </w:tcPr>
          <w:p w:rsidR="00085939" w:rsidRPr="004C7090" w:rsidRDefault="00085939" w:rsidP="005C10D0">
            <w:pPr>
              <w:rPr>
                <w:color w:val="000000"/>
              </w:rPr>
            </w:pPr>
            <w:r w:rsidRPr="004C7090">
              <w:rPr>
                <w:color w:val="000000"/>
                <w:sz w:val="22"/>
                <w:szCs w:val="22"/>
              </w:rPr>
              <w:t>Заявление Комаровой В. Н. от 27.06.2017 № 3026</w:t>
            </w:r>
          </w:p>
        </w:tc>
        <w:tc>
          <w:tcPr>
            <w:tcW w:w="2812" w:type="dxa"/>
          </w:tcPr>
          <w:p w:rsidR="00085939" w:rsidRDefault="00085939" w:rsidP="005C10D0">
            <w:r w:rsidRPr="005E08C0">
              <w:t xml:space="preserve">Пензенская область, Иссинский район, </w:t>
            </w:r>
          </w:p>
          <w:p w:rsidR="00085939" w:rsidRDefault="00085939" w:rsidP="005C10D0">
            <w:r w:rsidRPr="005E08C0">
              <w:t xml:space="preserve">с.Николаевка, </w:t>
            </w:r>
          </w:p>
          <w:p w:rsidR="00085939" w:rsidRPr="005E08C0" w:rsidRDefault="00085939" w:rsidP="005C10D0">
            <w:r w:rsidRPr="005E08C0">
              <w:t>ул.Колхозная, 30</w:t>
            </w:r>
          </w:p>
        </w:tc>
        <w:tc>
          <w:tcPr>
            <w:tcW w:w="2520" w:type="dxa"/>
          </w:tcPr>
          <w:p w:rsidR="00085939" w:rsidRDefault="00085939" w:rsidP="005C10D0">
            <w:r w:rsidRPr="005E08C0">
              <w:rPr>
                <w:lang w:val="en-US"/>
              </w:rPr>
              <w:t>RU</w:t>
            </w:r>
            <w:r w:rsidRPr="005E08C0">
              <w:t xml:space="preserve"> 58509308-150</w:t>
            </w:r>
          </w:p>
          <w:p w:rsidR="00085939" w:rsidRPr="005E08C0" w:rsidRDefault="00085939" w:rsidP="005C10D0">
            <w:r>
              <w:t xml:space="preserve">30.06.2017 </w:t>
            </w:r>
          </w:p>
        </w:tc>
      </w:tr>
      <w:tr w:rsidR="00085939" w:rsidRPr="005E08C0" w:rsidTr="007270B8">
        <w:tc>
          <w:tcPr>
            <w:tcW w:w="741" w:type="dxa"/>
          </w:tcPr>
          <w:p w:rsidR="00085939" w:rsidRDefault="00085939" w:rsidP="005C10D0">
            <w:pPr>
              <w:jc w:val="center"/>
            </w:pPr>
            <w:r>
              <w:t>11.</w:t>
            </w:r>
          </w:p>
        </w:tc>
        <w:tc>
          <w:tcPr>
            <w:tcW w:w="3215" w:type="dxa"/>
          </w:tcPr>
          <w:p w:rsidR="00085939" w:rsidRPr="004C7090" w:rsidRDefault="00085939" w:rsidP="005C10D0">
            <w:pPr>
              <w:rPr>
                <w:color w:val="000000"/>
              </w:rPr>
            </w:pPr>
            <w:r w:rsidRPr="004C7090">
              <w:rPr>
                <w:color w:val="000000"/>
                <w:sz w:val="22"/>
                <w:szCs w:val="22"/>
              </w:rPr>
              <w:t>Заявление Шинкова И. В. от 05.07.2017 № 3195</w:t>
            </w:r>
          </w:p>
        </w:tc>
        <w:tc>
          <w:tcPr>
            <w:tcW w:w="2812" w:type="dxa"/>
          </w:tcPr>
          <w:p w:rsidR="00085939" w:rsidRDefault="00085939" w:rsidP="005C10D0">
            <w:r w:rsidRPr="005E08C0">
              <w:t xml:space="preserve">Пензенская область, Иссинский район, </w:t>
            </w:r>
          </w:p>
          <w:p w:rsidR="00085939" w:rsidRDefault="00085939" w:rsidP="005C10D0">
            <w:r w:rsidRPr="005E08C0">
              <w:t xml:space="preserve">р.п.Исса, </w:t>
            </w:r>
          </w:p>
          <w:p w:rsidR="00085939" w:rsidRPr="005E08C0" w:rsidRDefault="00085939" w:rsidP="005C10D0">
            <w:r w:rsidRPr="005E08C0">
              <w:t>ул.Гаврилова, 37</w:t>
            </w:r>
          </w:p>
        </w:tc>
        <w:tc>
          <w:tcPr>
            <w:tcW w:w="2520" w:type="dxa"/>
          </w:tcPr>
          <w:p w:rsidR="00085939" w:rsidRDefault="00085939" w:rsidP="005C10D0">
            <w:r w:rsidRPr="005E08C0">
              <w:rPr>
                <w:lang w:val="en-US"/>
              </w:rPr>
              <w:t>RU</w:t>
            </w:r>
            <w:r w:rsidRPr="005E08C0">
              <w:t xml:space="preserve"> 58509101-0151</w:t>
            </w:r>
          </w:p>
          <w:p w:rsidR="00085939" w:rsidRPr="005E08C0" w:rsidRDefault="00085939" w:rsidP="005C10D0">
            <w:r>
              <w:t xml:space="preserve">24.07.2017 </w:t>
            </w:r>
          </w:p>
        </w:tc>
      </w:tr>
      <w:tr w:rsidR="00085939" w:rsidRPr="005E08C0" w:rsidTr="007270B8">
        <w:tc>
          <w:tcPr>
            <w:tcW w:w="741" w:type="dxa"/>
          </w:tcPr>
          <w:p w:rsidR="00085939" w:rsidRDefault="00085939" w:rsidP="005C10D0">
            <w:pPr>
              <w:jc w:val="center"/>
            </w:pPr>
            <w:r>
              <w:t>12.</w:t>
            </w:r>
          </w:p>
        </w:tc>
        <w:tc>
          <w:tcPr>
            <w:tcW w:w="3215" w:type="dxa"/>
          </w:tcPr>
          <w:p w:rsidR="00085939" w:rsidRPr="004C7090" w:rsidRDefault="00085939" w:rsidP="005C10D0">
            <w:pPr>
              <w:rPr>
                <w:color w:val="000000"/>
              </w:rPr>
            </w:pPr>
            <w:r w:rsidRPr="004C7090">
              <w:rPr>
                <w:color w:val="000000"/>
                <w:sz w:val="22"/>
                <w:szCs w:val="22"/>
              </w:rPr>
              <w:t>Заявление Кочеткова Д.М. от 22.08.2017 № 4008</w:t>
            </w:r>
          </w:p>
        </w:tc>
        <w:tc>
          <w:tcPr>
            <w:tcW w:w="2812" w:type="dxa"/>
          </w:tcPr>
          <w:p w:rsidR="00085939" w:rsidRDefault="00085939" w:rsidP="005C10D0">
            <w:r w:rsidRPr="005E08C0">
              <w:t xml:space="preserve">Пензенская область, Иссинский район, </w:t>
            </w:r>
          </w:p>
          <w:p w:rsidR="00085939" w:rsidRPr="005E08C0" w:rsidRDefault="00085939" w:rsidP="005C10D0">
            <w:r w:rsidRPr="005E08C0">
              <w:t>с.Украинцево, ул.Садовая, 3</w:t>
            </w:r>
          </w:p>
        </w:tc>
        <w:tc>
          <w:tcPr>
            <w:tcW w:w="2520" w:type="dxa"/>
          </w:tcPr>
          <w:p w:rsidR="00085939" w:rsidRDefault="00085939" w:rsidP="005C10D0">
            <w:r w:rsidRPr="005E08C0">
              <w:rPr>
                <w:lang w:val="en-US"/>
              </w:rPr>
              <w:t>RU</w:t>
            </w:r>
            <w:r w:rsidRPr="005E08C0">
              <w:t xml:space="preserve"> 58509305-0152</w:t>
            </w:r>
          </w:p>
          <w:p w:rsidR="00085939" w:rsidRPr="005E08C0" w:rsidRDefault="00085939" w:rsidP="005C10D0">
            <w:r>
              <w:t xml:space="preserve">30.08.2017 </w:t>
            </w:r>
          </w:p>
        </w:tc>
      </w:tr>
      <w:tr w:rsidR="00085939" w:rsidRPr="005E08C0" w:rsidTr="007270B8">
        <w:tc>
          <w:tcPr>
            <w:tcW w:w="741" w:type="dxa"/>
          </w:tcPr>
          <w:p w:rsidR="00085939" w:rsidRDefault="00085939" w:rsidP="005C10D0">
            <w:pPr>
              <w:jc w:val="center"/>
            </w:pPr>
            <w:r>
              <w:t>13.</w:t>
            </w:r>
          </w:p>
        </w:tc>
        <w:tc>
          <w:tcPr>
            <w:tcW w:w="3215" w:type="dxa"/>
          </w:tcPr>
          <w:p w:rsidR="00085939" w:rsidRDefault="00085939" w:rsidP="005C10D0">
            <w:pPr>
              <w:rPr>
                <w:color w:val="000000"/>
              </w:rPr>
            </w:pPr>
            <w:r w:rsidRPr="004C7090">
              <w:rPr>
                <w:color w:val="000000"/>
                <w:sz w:val="22"/>
                <w:szCs w:val="22"/>
              </w:rPr>
              <w:t xml:space="preserve">Заявление  </w:t>
            </w:r>
          </w:p>
          <w:p w:rsidR="00085939" w:rsidRPr="004C7090" w:rsidRDefault="00085939" w:rsidP="005C10D0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Капраловой Т.И. от 22.08.2017 </w:t>
            </w:r>
            <w:r w:rsidRPr="004C7090">
              <w:rPr>
                <w:color w:val="000000"/>
                <w:sz w:val="22"/>
                <w:szCs w:val="22"/>
              </w:rPr>
              <w:t xml:space="preserve"> № 4013</w:t>
            </w:r>
          </w:p>
        </w:tc>
        <w:tc>
          <w:tcPr>
            <w:tcW w:w="2812" w:type="dxa"/>
          </w:tcPr>
          <w:p w:rsidR="00085939" w:rsidRDefault="00085939" w:rsidP="005C10D0">
            <w:r w:rsidRPr="005E08C0">
              <w:t xml:space="preserve">Пензенская область, Иссинский район, </w:t>
            </w:r>
          </w:p>
          <w:p w:rsidR="00085939" w:rsidRDefault="00085939" w:rsidP="005C10D0">
            <w:r w:rsidRPr="005E08C0">
              <w:t xml:space="preserve">с.Кисловка, </w:t>
            </w:r>
          </w:p>
          <w:p w:rsidR="00085939" w:rsidRPr="005E08C0" w:rsidRDefault="00085939" w:rsidP="005C10D0">
            <w:r w:rsidRPr="005E08C0">
              <w:t>ул.Речная, 76</w:t>
            </w:r>
          </w:p>
        </w:tc>
        <w:tc>
          <w:tcPr>
            <w:tcW w:w="2520" w:type="dxa"/>
          </w:tcPr>
          <w:p w:rsidR="00085939" w:rsidRDefault="00085939" w:rsidP="005C10D0">
            <w:r w:rsidRPr="005E08C0">
              <w:rPr>
                <w:lang w:val="en-US"/>
              </w:rPr>
              <w:t>RU</w:t>
            </w:r>
            <w:r w:rsidRPr="005E08C0">
              <w:t xml:space="preserve"> 58509302-0153</w:t>
            </w:r>
          </w:p>
          <w:p w:rsidR="00085939" w:rsidRPr="005E08C0" w:rsidRDefault="00085939" w:rsidP="005C10D0">
            <w:r>
              <w:t xml:space="preserve">11.09.2017 </w:t>
            </w:r>
          </w:p>
        </w:tc>
      </w:tr>
      <w:tr w:rsidR="00085939" w:rsidRPr="005E08C0" w:rsidTr="007270B8">
        <w:tc>
          <w:tcPr>
            <w:tcW w:w="741" w:type="dxa"/>
          </w:tcPr>
          <w:p w:rsidR="00085939" w:rsidRDefault="00085939" w:rsidP="005C10D0">
            <w:pPr>
              <w:jc w:val="center"/>
            </w:pPr>
            <w:r>
              <w:t>14.</w:t>
            </w:r>
          </w:p>
        </w:tc>
        <w:tc>
          <w:tcPr>
            <w:tcW w:w="3215" w:type="dxa"/>
          </w:tcPr>
          <w:p w:rsidR="00085939" w:rsidRPr="005E08C0" w:rsidRDefault="00085939" w:rsidP="005C10D0">
            <w:pPr>
              <w:rPr>
                <w:color w:val="000000"/>
              </w:rPr>
            </w:pPr>
            <w:r w:rsidRPr="005E08C0">
              <w:rPr>
                <w:color w:val="000000"/>
              </w:rPr>
              <w:t>Заявление Бакаевой Н.В. от 14.09.2017 № 4369</w:t>
            </w:r>
          </w:p>
        </w:tc>
        <w:tc>
          <w:tcPr>
            <w:tcW w:w="2812" w:type="dxa"/>
          </w:tcPr>
          <w:p w:rsidR="00085939" w:rsidRDefault="00085939" w:rsidP="005C10D0">
            <w:r w:rsidRPr="005E08C0">
              <w:t xml:space="preserve">Пензенская область, Иссинский район, </w:t>
            </w:r>
          </w:p>
          <w:p w:rsidR="00085939" w:rsidRDefault="00085939" w:rsidP="005C10D0">
            <w:r w:rsidRPr="005E08C0">
              <w:t xml:space="preserve">р.п.Исса, </w:t>
            </w:r>
          </w:p>
          <w:p w:rsidR="00085939" w:rsidRPr="005E08C0" w:rsidRDefault="00085939" w:rsidP="005C10D0">
            <w:r w:rsidRPr="005E08C0">
              <w:t>ул.Заречная, 13</w:t>
            </w:r>
          </w:p>
        </w:tc>
        <w:tc>
          <w:tcPr>
            <w:tcW w:w="2520" w:type="dxa"/>
          </w:tcPr>
          <w:p w:rsidR="00085939" w:rsidRDefault="00085939" w:rsidP="005C10D0">
            <w:r w:rsidRPr="005E08C0">
              <w:rPr>
                <w:lang w:val="en-US"/>
              </w:rPr>
              <w:t>RU</w:t>
            </w:r>
            <w:r w:rsidRPr="005E08C0">
              <w:t xml:space="preserve"> 58509101-0154</w:t>
            </w:r>
          </w:p>
          <w:p w:rsidR="00085939" w:rsidRPr="005E08C0" w:rsidRDefault="00085939" w:rsidP="005C10D0">
            <w:r>
              <w:t xml:space="preserve">28.09.2017 </w:t>
            </w:r>
          </w:p>
        </w:tc>
      </w:tr>
      <w:tr w:rsidR="00085939" w:rsidRPr="005E08C0" w:rsidTr="007270B8">
        <w:tc>
          <w:tcPr>
            <w:tcW w:w="741" w:type="dxa"/>
          </w:tcPr>
          <w:p w:rsidR="00085939" w:rsidRDefault="00085939" w:rsidP="005C10D0">
            <w:pPr>
              <w:jc w:val="center"/>
            </w:pPr>
            <w:r>
              <w:t>15.</w:t>
            </w:r>
          </w:p>
        </w:tc>
        <w:tc>
          <w:tcPr>
            <w:tcW w:w="3215" w:type="dxa"/>
          </w:tcPr>
          <w:p w:rsidR="00085939" w:rsidRPr="005E08C0" w:rsidRDefault="00085939" w:rsidP="005C10D0">
            <w:pPr>
              <w:rPr>
                <w:color w:val="000000"/>
              </w:rPr>
            </w:pPr>
            <w:r w:rsidRPr="005E08C0">
              <w:rPr>
                <w:color w:val="000000"/>
              </w:rPr>
              <w:t>Заявление ООО «ЛУКОЙЛ-</w:t>
            </w:r>
            <w:r>
              <w:t>Нижне</w:t>
            </w:r>
            <w:r>
              <w:rPr>
                <w:color w:val="000000"/>
              </w:rPr>
              <w:t>в</w:t>
            </w:r>
            <w:r w:rsidRPr="005E08C0">
              <w:rPr>
                <w:color w:val="000000"/>
              </w:rPr>
              <w:t>олжскнефтепродукт» от 12.09.2017 № 4328</w:t>
            </w:r>
          </w:p>
        </w:tc>
        <w:tc>
          <w:tcPr>
            <w:tcW w:w="2812" w:type="dxa"/>
          </w:tcPr>
          <w:p w:rsidR="00085939" w:rsidRDefault="00085939" w:rsidP="005C10D0">
            <w:r w:rsidRPr="005E08C0">
              <w:t>Пензенская область, Иссинский район,</w:t>
            </w:r>
          </w:p>
          <w:p w:rsidR="00085939" w:rsidRPr="005E08C0" w:rsidRDefault="00085939" w:rsidP="005C10D0">
            <w:r w:rsidRPr="005E08C0">
              <w:t>р.п.Исса, 135-138 пикеты автодороги Саратов-Н.Новгород</w:t>
            </w:r>
          </w:p>
        </w:tc>
        <w:tc>
          <w:tcPr>
            <w:tcW w:w="2520" w:type="dxa"/>
          </w:tcPr>
          <w:p w:rsidR="00085939" w:rsidRDefault="00085939" w:rsidP="005C10D0">
            <w:r w:rsidRPr="005E08C0">
              <w:rPr>
                <w:lang w:val="en-US"/>
              </w:rPr>
              <w:t>RU</w:t>
            </w:r>
            <w:r w:rsidRPr="005E08C0">
              <w:t xml:space="preserve"> 58509000-0155</w:t>
            </w:r>
          </w:p>
          <w:p w:rsidR="00085939" w:rsidRPr="005E08C0" w:rsidRDefault="00085939" w:rsidP="005C10D0">
            <w:r>
              <w:t xml:space="preserve">25.09.2017 </w:t>
            </w:r>
          </w:p>
        </w:tc>
      </w:tr>
      <w:tr w:rsidR="00085939" w:rsidRPr="004E147D" w:rsidTr="007270B8">
        <w:tc>
          <w:tcPr>
            <w:tcW w:w="741" w:type="dxa"/>
          </w:tcPr>
          <w:p w:rsidR="00085939" w:rsidRDefault="00085939" w:rsidP="005C10D0">
            <w:pPr>
              <w:jc w:val="center"/>
            </w:pPr>
            <w:r>
              <w:t>16.</w:t>
            </w:r>
          </w:p>
        </w:tc>
        <w:tc>
          <w:tcPr>
            <w:tcW w:w="3215" w:type="dxa"/>
          </w:tcPr>
          <w:p w:rsidR="00085939" w:rsidRPr="006A63D4" w:rsidRDefault="00085939" w:rsidP="005C10D0">
            <w:r>
              <w:t>Заявление Паняевой А.В. от 27.09.2017 №4594</w:t>
            </w:r>
          </w:p>
        </w:tc>
        <w:tc>
          <w:tcPr>
            <w:tcW w:w="2812" w:type="dxa"/>
          </w:tcPr>
          <w:p w:rsidR="00085939" w:rsidRPr="006A63D4" w:rsidRDefault="00085939" w:rsidP="005C10D0">
            <w:r>
              <w:t>Пензенская область, Иссинский район, р.п. Исса, ул.Пролетарская, 27</w:t>
            </w:r>
          </w:p>
        </w:tc>
        <w:tc>
          <w:tcPr>
            <w:tcW w:w="2520" w:type="dxa"/>
          </w:tcPr>
          <w:p w:rsidR="00085939" w:rsidRDefault="00085939" w:rsidP="005C10D0">
            <w:r w:rsidRPr="005E08C0">
              <w:rPr>
                <w:lang w:val="en-US"/>
              </w:rPr>
              <w:t>RU</w:t>
            </w:r>
            <w:r>
              <w:t xml:space="preserve"> 58509101-0156</w:t>
            </w:r>
          </w:p>
          <w:p w:rsidR="00085939" w:rsidRPr="004E147D" w:rsidRDefault="00085939" w:rsidP="005C10D0">
            <w:r>
              <w:t xml:space="preserve">02.10.2017 </w:t>
            </w:r>
          </w:p>
        </w:tc>
      </w:tr>
      <w:tr w:rsidR="00085939" w:rsidRPr="00C758E0" w:rsidTr="007270B8">
        <w:tc>
          <w:tcPr>
            <w:tcW w:w="741" w:type="dxa"/>
          </w:tcPr>
          <w:p w:rsidR="00085939" w:rsidRDefault="00085939" w:rsidP="005C10D0">
            <w:pPr>
              <w:jc w:val="center"/>
            </w:pPr>
            <w:r>
              <w:t>17.</w:t>
            </w:r>
          </w:p>
        </w:tc>
        <w:tc>
          <w:tcPr>
            <w:tcW w:w="3215" w:type="dxa"/>
          </w:tcPr>
          <w:p w:rsidR="00085939" w:rsidRPr="006A63D4" w:rsidRDefault="00085939" w:rsidP="005C10D0">
            <w:r>
              <w:t>Заявление Базанихиной Н.В.</w:t>
            </w:r>
            <w:r w:rsidRPr="008273FE">
              <w:t xml:space="preserve"> от </w:t>
            </w:r>
            <w:r>
              <w:t>06</w:t>
            </w:r>
            <w:r w:rsidRPr="00E609CD">
              <w:t>.10.2017 № 47</w:t>
            </w:r>
            <w:r>
              <w:t>8</w:t>
            </w:r>
            <w:r w:rsidRPr="00E609CD">
              <w:t>3</w:t>
            </w:r>
          </w:p>
        </w:tc>
        <w:tc>
          <w:tcPr>
            <w:tcW w:w="2812" w:type="dxa"/>
          </w:tcPr>
          <w:p w:rsidR="00085939" w:rsidRPr="006A63D4" w:rsidRDefault="00085939" w:rsidP="005C10D0">
            <w:r>
              <w:t>Пензенская область, Иссинский район, р.п. Исса, ул.Красная</w:t>
            </w:r>
          </w:p>
        </w:tc>
        <w:tc>
          <w:tcPr>
            <w:tcW w:w="2520" w:type="dxa"/>
          </w:tcPr>
          <w:p w:rsidR="00085939" w:rsidRDefault="00085939" w:rsidP="005C10D0">
            <w:r w:rsidRPr="005E08C0">
              <w:rPr>
                <w:lang w:val="en-US"/>
              </w:rPr>
              <w:t>RU</w:t>
            </w:r>
            <w:r>
              <w:t xml:space="preserve"> 58509101-0157</w:t>
            </w:r>
          </w:p>
          <w:p w:rsidR="00085939" w:rsidRPr="00C758E0" w:rsidRDefault="00085939" w:rsidP="005C10D0">
            <w:r>
              <w:t>12.10.2017</w:t>
            </w:r>
          </w:p>
        </w:tc>
      </w:tr>
      <w:tr w:rsidR="00085939" w:rsidRPr="00C758E0" w:rsidTr="007270B8">
        <w:tc>
          <w:tcPr>
            <w:tcW w:w="741" w:type="dxa"/>
          </w:tcPr>
          <w:p w:rsidR="00085939" w:rsidRDefault="00085939" w:rsidP="005C10D0">
            <w:pPr>
              <w:jc w:val="center"/>
            </w:pPr>
            <w:r>
              <w:t>18.</w:t>
            </w:r>
          </w:p>
        </w:tc>
        <w:tc>
          <w:tcPr>
            <w:tcW w:w="3215" w:type="dxa"/>
          </w:tcPr>
          <w:p w:rsidR="00085939" w:rsidRPr="006A63D4" w:rsidRDefault="00085939" w:rsidP="005C10D0">
            <w:r>
              <w:t>ЗавлениеБахтеева Р.И. от 18.10.2017 № 4918</w:t>
            </w:r>
          </w:p>
        </w:tc>
        <w:tc>
          <w:tcPr>
            <w:tcW w:w="2812" w:type="dxa"/>
          </w:tcPr>
          <w:p w:rsidR="00085939" w:rsidRPr="006A63D4" w:rsidRDefault="00085939" w:rsidP="005C10D0">
            <w:r>
              <w:t>Пензенская область, Иссинский район, р.п. Исса, ул.Калинина, 20А</w:t>
            </w:r>
          </w:p>
        </w:tc>
        <w:tc>
          <w:tcPr>
            <w:tcW w:w="2520" w:type="dxa"/>
          </w:tcPr>
          <w:p w:rsidR="00085939" w:rsidRPr="00C758E0" w:rsidRDefault="00085939" w:rsidP="005C10D0">
            <w:r w:rsidRPr="005E08C0">
              <w:rPr>
                <w:lang w:val="en-US"/>
              </w:rPr>
              <w:t>RU</w:t>
            </w:r>
            <w:r>
              <w:t xml:space="preserve"> 58509101-0158 25.10.2017 </w:t>
            </w:r>
          </w:p>
        </w:tc>
      </w:tr>
      <w:tr w:rsidR="00085939" w:rsidRPr="00C758E0" w:rsidTr="007270B8">
        <w:tc>
          <w:tcPr>
            <w:tcW w:w="741" w:type="dxa"/>
          </w:tcPr>
          <w:p w:rsidR="00085939" w:rsidRDefault="00085939" w:rsidP="005C10D0">
            <w:pPr>
              <w:jc w:val="center"/>
            </w:pPr>
            <w:r>
              <w:t>19.</w:t>
            </w:r>
          </w:p>
        </w:tc>
        <w:tc>
          <w:tcPr>
            <w:tcW w:w="3215" w:type="dxa"/>
          </w:tcPr>
          <w:p w:rsidR="00085939" w:rsidRPr="006A63D4" w:rsidRDefault="00085939" w:rsidP="005C10D0">
            <w:r>
              <w:t>Заявление Малинчевой А.С. от 07.11.2017 № 5202</w:t>
            </w:r>
          </w:p>
        </w:tc>
        <w:tc>
          <w:tcPr>
            <w:tcW w:w="2812" w:type="dxa"/>
          </w:tcPr>
          <w:p w:rsidR="00085939" w:rsidRPr="006A63D4" w:rsidRDefault="00085939" w:rsidP="005C10D0">
            <w:r>
              <w:t>Пензенская область, Иссинский район, р.п. Исса, ул.Центральная, 40</w:t>
            </w:r>
          </w:p>
        </w:tc>
        <w:tc>
          <w:tcPr>
            <w:tcW w:w="2520" w:type="dxa"/>
          </w:tcPr>
          <w:p w:rsidR="00085939" w:rsidRPr="00C758E0" w:rsidRDefault="00085939" w:rsidP="005C10D0">
            <w:r w:rsidRPr="005E08C0">
              <w:rPr>
                <w:lang w:val="en-US"/>
              </w:rPr>
              <w:t>RU</w:t>
            </w:r>
            <w:r>
              <w:t xml:space="preserve"> 58509101-0159 10.11.2017 </w:t>
            </w:r>
          </w:p>
        </w:tc>
      </w:tr>
      <w:tr w:rsidR="00085939" w:rsidRPr="00C76CC2" w:rsidTr="007270B8">
        <w:tc>
          <w:tcPr>
            <w:tcW w:w="741" w:type="dxa"/>
          </w:tcPr>
          <w:p w:rsidR="00085939" w:rsidRDefault="00085939" w:rsidP="005C10D0">
            <w:pPr>
              <w:jc w:val="center"/>
            </w:pPr>
            <w:r>
              <w:t>20.</w:t>
            </w:r>
          </w:p>
        </w:tc>
        <w:tc>
          <w:tcPr>
            <w:tcW w:w="3215" w:type="dxa"/>
          </w:tcPr>
          <w:p w:rsidR="00085939" w:rsidRPr="006A63D4" w:rsidRDefault="00085939" w:rsidP="005C10D0">
            <w:r>
              <w:t>Заявление Пугачева Д.В. от 10.11.2017 № 5263</w:t>
            </w:r>
          </w:p>
        </w:tc>
        <w:tc>
          <w:tcPr>
            <w:tcW w:w="2812" w:type="dxa"/>
          </w:tcPr>
          <w:p w:rsidR="00085939" w:rsidRPr="006A63D4" w:rsidRDefault="00085939" w:rsidP="005C10D0">
            <w:r>
              <w:t>Пензенская область, Иссинский район, р.п. Исса, ул.Черокманова, 47</w:t>
            </w:r>
          </w:p>
        </w:tc>
        <w:tc>
          <w:tcPr>
            <w:tcW w:w="2520" w:type="dxa"/>
          </w:tcPr>
          <w:p w:rsidR="00085939" w:rsidRPr="00C76CC2" w:rsidRDefault="00085939" w:rsidP="005C10D0">
            <w:r w:rsidRPr="005E08C0">
              <w:rPr>
                <w:lang w:val="en-US"/>
              </w:rPr>
              <w:t>RU</w:t>
            </w:r>
            <w:r>
              <w:t xml:space="preserve"> 58509101-0160 13.11.2017 </w:t>
            </w:r>
          </w:p>
        </w:tc>
      </w:tr>
      <w:tr w:rsidR="00085939" w:rsidRPr="00023577" w:rsidTr="007270B8">
        <w:tc>
          <w:tcPr>
            <w:tcW w:w="741" w:type="dxa"/>
          </w:tcPr>
          <w:p w:rsidR="00085939" w:rsidRDefault="00085939" w:rsidP="005C10D0">
            <w:pPr>
              <w:jc w:val="center"/>
            </w:pPr>
            <w:r>
              <w:t>21.</w:t>
            </w:r>
          </w:p>
        </w:tc>
        <w:tc>
          <w:tcPr>
            <w:tcW w:w="3215" w:type="dxa"/>
          </w:tcPr>
          <w:p w:rsidR="00085939" w:rsidRPr="006A63D4" w:rsidRDefault="00085939" w:rsidP="005C10D0">
            <w:r>
              <w:t>Заявление Шикуновой Т.В. от 22.11.2017 № 5475</w:t>
            </w:r>
          </w:p>
        </w:tc>
        <w:tc>
          <w:tcPr>
            <w:tcW w:w="2812" w:type="dxa"/>
          </w:tcPr>
          <w:p w:rsidR="00085939" w:rsidRDefault="00085939" w:rsidP="005C10D0">
            <w:r>
              <w:t xml:space="preserve">Пензенская область, Иссинский район, р.п. Исса, </w:t>
            </w:r>
          </w:p>
          <w:p w:rsidR="00085939" w:rsidRPr="006A63D4" w:rsidRDefault="00085939" w:rsidP="005C10D0">
            <w:r>
              <w:t>ул.Садовая, 7</w:t>
            </w:r>
          </w:p>
        </w:tc>
        <w:tc>
          <w:tcPr>
            <w:tcW w:w="2520" w:type="dxa"/>
          </w:tcPr>
          <w:p w:rsidR="00085939" w:rsidRPr="00023577" w:rsidRDefault="00085939" w:rsidP="005C10D0">
            <w:r w:rsidRPr="005E08C0">
              <w:rPr>
                <w:lang w:val="en-US"/>
              </w:rPr>
              <w:t>RU</w:t>
            </w:r>
            <w:r>
              <w:t xml:space="preserve"> 58509101-0161 28.11.2017 </w:t>
            </w:r>
          </w:p>
        </w:tc>
      </w:tr>
      <w:tr w:rsidR="00085939" w:rsidRPr="00B6578E" w:rsidTr="007270B8">
        <w:tc>
          <w:tcPr>
            <w:tcW w:w="741" w:type="dxa"/>
          </w:tcPr>
          <w:p w:rsidR="00085939" w:rsidRDefault="00085939" w:rsidP="005C10D0">
            <w:pPr>
              <w:jc w:val="center"/>
            </w:pPr>
            <w:r>
              <w:t>22.</w:t>
            </w:r>
          </w:p>
        </w:tc>
        <w:tc>
          <w:tcPr>
            <w:tcW w:w="3215" w:type="dxa"/>
          </w:tcPr>
          <w:p w:rsidR="00085939" w:rsidRPr="006A63D4" w:rsidRDefault="00085939" w:rsidP="005C10D0">
            <w:r>
              <w:t>Заявление Ахмедовой А.Е. от 13.11.2017 № 5295</w:t>
            </w:r>
          </w:p>
        </w:tc>
        <w:tc>
          <w:tcPr>
            <w:tcW w:w="2812" w:type="dxa"/>
          </w:tcPr>
          <w:p w:rsidR="00085939" w:rsidRDefault="00085939" w:rsidP="005C10D0">
            <w:r>
              <w:t xml:space="preserve">Пензенская область, Иссинский район, </w:t>
            </w:r>
          </w:p>
          <w:p w:rsidR="00085939" w:rsidRPr="006A63D4" w:rsidRDefault="00085939" w:rsidP="005C10D0">
            <w:r>
              <w:t>с. Мишино, ул.Центральная, 11</w:t>
            </w:r>
          </w:p>
        </w:tc>
        <w:tc>
          <w:tcPr>
            <w:tcW w:w="2520" w:type="dxa"/>
          </w:tcPr>
          <w:p w:rsidR="00085939" w:rsidRPr="00B6578E" w:rsidRDefault="00085939" w:rsidP="005C10D0">
            <w:r w:rsidRPr="005E08C0">
              <w:rPr>
                <w:lang w:val="en-US"/>
              </w:rPr>
              <w:t>RU</w:t>
            </w:r>
            <w:r>
              <w:t xml:space="preserve"> 58509305-0162 01.12.2017 </w:t>
            </w:r>
          </w:p>
        </w:tc>
      </w:tr>
      <w:tr w:rsidR="00085939" w:rsidRPr="00FD722D" w:rsidTr="007270B8">
        <w:tc>
          <w:tcPr>
            <w:tcW w:w="741" w:type="dxa"/>
          </w:tcPr>
          <w:p w:rsidR="00085939" w:rsidRDefault="00085939" w:rsidP="005C10D0">
            <w:pPr>
              <w:jc w:val="center"/>
            </w:pPr>
            <w:r>
              <w:t>23.</w:t>
            </w:r>
          </w:p>
        </w:tc>
        <w:tc>
          <w:tcPr>
            <w:tcW w:w="3215" w:type="dxa"/>
          </w:tcPr>
          <w:p w:rsidR="00085939" w:rsidRPr="006A63D4" w:rsidRDefault="00085939" w:rsidP="005C10D0">
            <w:r>
              <w:t>Заявление Малаховой Ю.Г. от 22.11.2017 № 5484</w:t>
            </w:r>
          </w:p>
        </w:tc>
        <w:tc>
          <w:tcPr>
            <w:tcW w:w="2812" w:type="dxa"/>
          </w:tcPr>
          <w:p w:rsidR="00085939" w:rsidRPr="006A63D4" w:rsidRDefault="00085939" w:rsidP="005C10D0">
            <w:r>
              <w:t>Пензенская область, Иссинский район, р.п. Исса, ул.Пролетарская, 20</w:t>
            </w:r>
          </w:p>
        </w:tc>
        <w:tc>
          <w:tcPr>
            <w:tcW w:w="2520" w:type="dxa"/>
          </w:tcPr>
          <w:p w:rsidR="00085939" w:rsidRPr="00FD722D" w:rsidRDefault="00085939" w:rsidP="005C10D0">
            <w:r w:rsidRPr="005E08C0">
              <w:rPr>
                <w:lang w:val="en-US"/>
              </w:rPr>
              <w:t>RU</w:t>
            </w:r>
            <w:r>
              <w:t xml:space="preserve"> 58509101-0163 08.12.2017 </w:t>
            </w:r>
          </w:p>
        </w:tc>
      </w:tr>
      <w:tr w:rsidR="00085939" w:rsidRPr="00FD722D" w:rsidTr="007270B8">
        <w:tc>
          <w:tcPr>
            <w:tcW w:w="741" w:type="dxa"/>
          </w:tcPr>
          <w:p w:rsidR="00085939" w:rsidRDefault="00085939" w:rsidP="005C10D0">
            <w:pPr>
              <w:jc w:val="center"/>
            </w:pPr>
            <w:r>
              <w:t>24.</w:t>
            </w:r>
          </w:p>
        </w:tc>
        <w:tc>
          <w:tcPr>
            <w:tcW w:w="3215" w:type="dxa"/>
          </w:tcPr>
          <w:p w:rsidR="00085939" w:rsidRPr="006A63D4" w:rsidRDefault="00085939" w:rsidP="005C10D0">
            <w:r>
              <w:t>Заявление Голубцовой М.А. от 22.11.2017 № 5470</w:t>
            </w:r>
          </w:p>
        </w:tc>
        <w:tc>
          <w:tcPr>
            <w:tcW w:w="2812" w:type="dxa"/>
          </w:tcPr>
          <w:p w:rsidR="00085939" w:rsidRPr="006A63D4" w:rsidRDefault="00085939" w:rsidP="005C10D0">
            <w:r>
              <w:t>Пензенская область, Иссинский район, р.п. Исса, ул.Красная, 82/2</w:t>
            </w:r>
          </w:p>
        </w:tc>
        <w:tc>
          <w:tcPr>
            <w:tcW w:w="2520" w:type="dxa"/>
          </w:tcPr>
          <w:p w:rsidR="00085939" w:rsidRPr="00FD722D" w:rsidRDefault="00085939" w:rsidP="005C10D0">
            <w:r w:rsidRPr="005E08C0">
              <w:rPr>
                <w:lang w:val="en-US"/>
              </w:rPr>
              <w:t>RU</w:t>
            </w:r>
            <w:r>
              <w:t xml:space="preserve"> 58509101-0164 11.12.2017 </w:t>
            </w:r>
          </w:p>
        </w:tc>
      </w:tr>
      <w:tr w:rsidR="00085939" w:rsidRPr="00FD722D" w:rsidTr="007270B8">
        <w:tc>
          <w:tcPr>
            <w:tcW w:w="741" w:type="dxa"/>
          </w:tcPr>
          <w:p w:rsidR="00085939" w:rsidRDefault="00085939" w:rsidP="005C10D0">
            <w:pPr>
              <w:jc w:val="center"/>
            </w:pPr>
            <w:r>
              <w:t>25</w:t>
            </w:r>
          </w:p>
        </w:tc>
        <w:tc>
          <w:tcPr>
            <w:tcW w:w="3215" w:type="dxa"/>
          </w:tcPr>
          <w:p w:rsidR="00085939" w:rsidRPr="006A63D4" w:rsidRDefault="00085939" w:rsidP="005C10D0">
            <w:r>
              <w:t>Заявление Емелина А.С. от 27.11.2017 № 5559</w:t>
            </w:r>
          </w:p>
        </w:tc>
        <w:tc>
          <w:tcPr>
            <w:tcW w:w="2812" w:type="dxa"/>
          </w:tcPr>
          <w:p w:rsidR="00085939" w:rsidRPr="009410EA" w:rsidRDefault="00085939" w:rsidP="005C10D0">
            <w:r w:rsidRPr="009410EA">
              <w:rPr>
                <w:sz w:val="22"/>
                <w:szCs w:val="22"/>
              </w:rPr>
              <w:t>Пензенская область, Иссинский район, р.п. Исса, ул.Красная, 67</w:t>
            </w:r>
          </w:p>
        </w:tc>
        <w:tc>
          <w:tcPr>
            <w:tcW w:w="2520" w:type="dxa"/>
          </w:tcPr>
          <w:p w:rsidR="00085939" w:rsidRPr="00FD722D" w:rsidRDefault="00085939" w:rsidP="005C10D0">
            <w:r w:rsidRPr="005E08C0">
              <w:rPr>
                <w:lang w:val="en-US"/>
              </w:rPr>
              <w:t>RU</w:t>
            </w:r>
            <w:r>
              <w:t xml:space="preserve"> 58509101-0165 15.12.2017 </w:t>
            </w:r>
          </w:p>
        </w:tc>
      </w:tr>
    </w:tbl>
    <w:p w:rsidR="00085939" w:rsidRDefault="00085939" w:rsidP="00B276B8"/>
    <w:sectPr w:rsidR="00085939" w:rsidSect="00225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276B8"/>
    <w:rsid w:val="00023577"/>
    <w:rsid w:val="00085939"/>
    <w:rsid w:val="00225F6F"/>
    <w:rsid w:val="002F39BB"/>
    <w:rsid w:val="004C7090"/>
    <w:rsid w:val="004E147D"/>
    <w:rsid w:val="005C10D0"/>
    <w:rsid w:val="005E08C0"/>
    <w:rsid w:val="006A63D4"/>
    <w:rsid w:val="007270B8"/>
    <w:rsid w:val="0073533E"/>
    <w:rsid w:val="00815819"/>
    <w:rsid w:val="008273FE"/>
    <w:rsid w:val="009410EA"/>
    <w:rsid w:val="00970777"/>
    <w:rsid w:val="009A6959"/>
    <w:rsid w:val="00B276B8"/>
    <w:rsid w:val="00B6578E"/>
    <w:rsid w:val="00B83166"/>
    <w:rsid w:val="00C34B6D"/>
    <w:rsid w:val="00C758E0"/>
    <w:rsid w:val="00C76CC2"/>
    <w:rsid w:val="00DA6E28"/>
    <w:rsid w:val="00E609CD"/>
    <w:rsid w:val="00FD7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6B8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2</Pages>
  <Words>605</Words>
  <Characters>3450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User-36</dc:creator>
  <cp:keywords/>
  <dc:description/>
  <cp:lastModifiedBy>Klochkova</cp:lastModifiedBy>
  <cp:revision>2</cp:revision>
  <dcterms:created xsi:type="dcterms:W3CDTF">2018-03-09T09:29:00Z</dcterms:created>
  <dcterms:modified xsi:type="dcterms:W3CDTF">2018-03-12T06:07:00Z</dcterms:modified>
</cp:coreProperties>
</file>