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63" w:rsidRDefault="00CC4763">
      <w:pPr>
        <w:pStyle w:val="Heading1"/>
        <w:spacing w:before="0" w:after="240"/>
      </w:pPr>
      <w:r>
        <w:t>Новый порядок применения ККТ в рамках второго этапа реформы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 w:rsidRPr="00463861">
        <w:rPr>
          <w:rFonts w:ascii="Tahoma" w:hAnsi="Tahoma" w:cs="Tahoma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6.png" o:spid="_x0000_i1025" type="#_x0000_t75" style="width:316.8pt;height:158.4pt;visibility:visible">
            <v:imagedata r:id="rId5" o:title=""/>
          </v:shape>
        </w:pict>
      </w:r>
    </w:p>
    <w:tbl>
      <w:tblPr>
        <w:tblW w:w="6804" w:type="dxa"/>
        <w:tblInd w:w="-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3402"/>
        <w:gridCol w:w="3402"/>
      </w:tblGrid>
      <w:tr w:rsidR="00CC4763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63861">
              <w:rPr>
                <w:rFonts w:ascii="Tahoma" w:hAnsi="Tahoma" w:cs="Tahoma"/>
                <w:b/>
                <w:bCs/>
                <w:sz w:val="20"/>
                <w:szCs w:val="20"/>
              </w:rPr>
              <w:t>Раньше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63861">
              <w:rPr>
                <w:rFonts w:ascii="Tahoma" w:hAnsi="Tahoma" w:cs="Tahoma"/>
                <w:b/>
                <w:bCs/>
                <w:sz w:val="20"/>
                <w:szCs w:val="20"/>
              </w:rPr>
              <w:t>Теперь</w:t>
            </w:r>
          </w:p>
        </w:tc>
      </w:tr>
      <w:tr w:rsidR="00CC4763">
        <w:trPr>
          <w:trHeight w:val="2320"/>
        </w:trPr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763" w:rsidRPr="00463861" w:rsidRDefault="00CC4763" w:rsidP="00463861">
            <w:pPr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Информация о каждой покупке фиксировалась на электронной ленте (ЭКЛЗ) и хранилась у предпринимателя. Раз в год приходилось вынимать ее из кассы и везти в налоговую на проверку.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CC4763" w:rsidRPr="00463861" w:rsidRDefault="00CC4763" w:rsidP="00463861">
            <w:pPr>
              <w:spacing w:after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Информацию о каждой покупке фиксирует фискальный накопитель (ФН) и сразу отправляет по интернету посреднику — оператору фискальных данных (ОФД). А тот обрабатывает информацию и передает в налоговую.</w:t>
            </w:r>
          </w:p>
        </w:tc>
      </w:tr>
      <w:tr w:rsidR="00CC4763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763" w:rsidRPr="00463861" w:rsidRDefault="00CC4763" w:rsidP="00463861">
            <w:pPr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Нужно было заполнять журнал кассира-операциониста и другие бумажные отчеты по кассе. Так кассир фиксировал выручку и контролировал кассу.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CC4763" w:rsidRPr="00463861" w:rsidRDefault="00CC4763" w:rsidP="00463861">
            <w:pPr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Как только кассир пробивает чек, информация из него уходит в ФНС по интернету. Первичные документы по кассе (формы КМ-1 — КМ-9) вести не нужно.</w:t>
            </w:r>
          </w:p>
        </w:tc>
      </w:tr>
    </w:tbl>
    <w:p w:rsidR="00CC4763" w:rsidRDefault="00CC4763">
      <w:pPr>
        <w:pStyle w:val="Heading2"/>
      </w:pPr>
      <w:bookmarkStart w:id="0" w:name="_daudhvsuuvou" w:colFirst="0" w:colLast="0"/>
      <w:bookmarkEnd w:id="0"/>
      <w:r>
        <w:t>В чем выгода онлайн-кассы для бизнесмена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Онлайн-кассу можно зарегистрировать по интернету за 15 минут. Идти в налоговую, чтобы подать документы и забрать их после оформления, не нужно.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Предприниматели смогут контролировать бизнес с компьютера или телефона. В любой момент можно будет проверить выручку, объем продаж, средний чек и возвраты. Ходить на встречи, ездить в командировки и на отдых станет проще — бизнес всегда будет под контролем.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Количество проверок налоговой уменьшится. Вся информация о покупках будет поступать к ним по интернету.</w:t>
      </w:r>
    </w:p>
    <w:p w:rsidR="00CC4763" w:rsidRDefault="00CC4763">
      <w:pPr>
        <w:ind w:right="28"/>
      </w:pPr>
      <w:r>
        <w:rPr>
          <w:rFonts w:ascii="Tahoma" w:hAnsi="Tahoma" w:cs="Tahoma"/>
          <w:sz w:val="20"/>
          <w:szCs w:val="20"/>
        </w:rPr>
        <w:t>Конкуренты не смогут вести нечестную игру. Занижать объемы продаж, чтобы платить меньше налогов, больше не удастся.</w:t>
      </w:r>
    </w:p>
    <w:p w:rsidR="00CC4763" w:rsidRDefault="00CC4763">
      <w:pPr>
        <w:pStyle w:val="Heading2"/>
      </w:pPr>
      <w:r>
        <w:t xml:space="preserve">Кому нужна онлайн-касса </w:t>
      </w:r>
    </w:p>
    <w:p w:rsidR="00CC4763" w:rsidRDefault="00CC4763">
      <w:pPr>
        <w:spacing w:line="240" w:lineRule="auto"/>
        <w:ind w:right="28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Бизнесменам, которые получают от людей деньги за товары, работы и услуги:</w:t>
      </w:r>
    </w:p>
    <w:tbl>
      <w:tblPr>
        <w:tblW w:w="6804" w:type="dxa"/>
        <w:tblInd w:w="-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3402"/>
        <w:gridCol w:w="3402"/>
      </w:tblGrid>
      <w:tr w:rsidR="00CC4763">
        <w:trPr>
          <w:trHeight w:val="400"/>
        </w:trPr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63861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pict>
                <v:shape id="image4.png" o:spid="_x0000_i1026" type="#_x0000_t75" style="width:308.4pt;height:54.6pt;visibility:visible">
                  <v:imagedata r:id="rId6" o:title=""/>
                </v:shape>
              </w:pict>
            </w:r>
          </w:p>
        </w:tc>
      </w:tr>
      <w:tr w:rsidR="00CC476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Организации и ИП, кроме:</w:t>
            </w:r>
          </w:p>
          <w:p w:rsidR="00CC4763" w:rsidRPr="00463861" w:rsidRDefault="00CC4763" w:rsidP="00463861">
            <w:pPr>
              <w:widowControl w:val="0"/>
              <w:numPr>
                <w:ilvl w:val="0"/>
                <w:numId w:val="4"/>
              </w:numPr>
              <w:spacing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бизнесменов на ЕНВД и патенте, если они выполняют работы или предоставляют услуги;</w:t>
            </w:r>
          </w:p>
          <w:p w:rsidR="00CC4763" w:rsidRPr="00463861" w:rsidRDefault="00CC4763" w:rsidP="00463861">
            <w:pPr>
              <w:widowControl w:val="0"/>
              <w:numPr>
                <w:ilvl w:val="0"/>
                <w:numId w:val="4"/>
              </w:numPr>
              <w:spacing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бизнесменов с бланками строгой отчетности.</w:t>
            </w:r>
          </w:p>
          <w:p w:rsidR="00CC4763" w:rsidRPr="00463861" w:rsidRDefault="00CC4763" w:rsidP="00463861">
            <w:pPr>
              <w:widowControl w:val="0"/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ИП с наемными работниками на ЕНВД или ПСН и организации на ЕНВД в сфере торговли и общепита.</w:t>
            </w:r>
          </w:p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ИП с наемными работниками и организации, которые занимаются вендингом.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C4763" w:rsidRPr="00463861" w:rsidRDefault="00CC4763" w:rsidP="00463861">
            <w:pPr>
              <w:widowControl w:val="0"/>
              <w:spacing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br/>
              <w:t>Организации и ИП на ЕНВД или патенте, если они выполняют работы или предоставляют услуги.</w:t>
            </w:r>
          </w:p>
          <w:p w:rsidR="00CC4763" w:rsidRPr="00463861" w:rsidRDefault="00CC4763" w:rsidP="00463861">
            <w:pPr>
              <w:widowControl w:val="0"/>
              <w:spacing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br/>
            </w:r>
            <w:r w:rsidRPr="00463861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CC4763" w:rsidRPr="00463861" w:rsidRDefault="00CC4763" w:rsidP="00463861">
            <w:pPr>
              <w:widowControl w:val="0"/>
              <w:spacing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ИП без наемных работников на ЕНВД или патенте в сфере торговли и общепита.</w:t>
            </w:r>
          </w:p>
          <w:p w:rsidR="00CC4763" w:rsidRPr="00463861" w:rsidRDefault="00CC4763" w:rsidP="00463861">
            <w:pPr>
              <w:widowControl w:val="0"/>
              <w:spacing w:after="12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br/>
              <w:t>ИП без наемных работников, которые занимаются вендингом.</w:t>
            </w:r>
          </w:p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CC4763" w:rsidRDefault="00CC4763">
      <w:pPr>
        <w:pStyle w:val="Heading2"/>
      </w:pPr>
      <w:r>
        <w:t xml:space="preserve">Кому онлайн-касса нужна, но без подключения к сети  </w:t>
      </w:r>
    </w:p>
    <w:p w:rsidR="00CC4763" w:rsidRDefault="00CC4763">
      <w:pPr>
        <w:spacing w:after="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Бизнесменам в местности, отдаленной от сетей связи. </w:t>
      </w:r>
      <w:r>
        <w:rPr>
          <w:rFonts w:ascii="Tahoma" w:hAnsi="Tahoma" w:cs="Tahoma"/>
          <w:sz w:val="20"/>
          <w:szCs w:val="20"/>
        </w:rPr>
        <w:t xml:space="preserve">Если интернета нет или он часто пропадает, местность может попасть в список отдаленных от сетей связи. Его составляют и утверждают региональные власти. Ищите свое поселение в списке на сайте местной администрации. Если нашли, онлайн-касса с ФН нужна, но подключать к сети ее не обязательно — можно работать автономно. </w:t>
      </w:r>
    </w:p>
    <w:p w:rsidR="00CC4763" w:rsidRDefault="00CC4763">
      <w:pPr>
        <w:pStyle w:val="Heading2"/>
      </w:pPr>
      <w:r>
        <w:t>Кому онлайн-касса не нужна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Бизнесменам в отдаленной и труднодоступной местности. </w:t>
      </w:r>
      <w:r>
        <w:rPr>
          <w:rFonts w:ascii="Tahoma" w:hAnsi="Tahoma" w:cs="Tahoma"/>
          <w:sz w:val="20"/>
          <w:szCs w:val="20"/>
        </w:rPr>
        <w:t xml:space="preserve">Малонаселенные территории, куда часто не ходит транспорт, могут попасть в список отдаленных и труднодоступных. Его составляют и утверждают региональные власти. Города, районные центры и поселки городского типа в список точно не попадут. Если у вас другой вид населенного пункта, ищите его в списке на сайте местной администрации. Если нашли, онлайн-касса не нужна, но по требованию покупателя вы обязаны выдать ему документ о покупке. </w:t>
      </w:r>
    </w:p>
    <w:p w:rsidR="00CC4763" w:rsidRDefault="00CC4763">
      <w:pPr>
        <w:spacing w:after="0"/>
        <w:ind w:right="28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Бизнесменам из списка исключений в ст. 2 Закона №54-ФЗ: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Кредитные организации для операций в банкоматах и устройствах, которые передают поручения по переводу денег.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Торговля в газетно-журнальных киосках, если газеты и журналы занимают не менее 50% товарооборота, а сопутствующие товары из списка, который утвердили местные власти.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Продажа ценных бумаг.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Продажа билетов водителем или кондуктором в транспорте.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Обеспечение питанием в школах и детских садах.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Розничная торговля непродовольственными товарами на рынках, ярмарках и выставках без обустроенных торговых мест, кроме товаров из распоряжения правительства от 14.04.2017 №689-р.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Разносная торговля, кроме технически сложных товаров и скоропортящихся продуктов.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Торговля в киосках мороженым и безалкогольными напитками в розлив.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Торговля из автоцистерн квасом, молоком, растительным маслом, живой рыбой, керосином, сезонная торговля вразвал овощами и фруктами, в том числе картофелем и бахчевыми культурами.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Прием стеклопосуды и утильсырья, кроме металлолома, драгметаллов и камней.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Ремонт и окраска обуви.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Изготовление и ремонт металлической галантереи и ключей.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Присмотр и уход за детьми, больными, престарелыми и инвалидами.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Продажа изделий народных художественных промыслов, если сам изготовил.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Вспашка огородов и распиловка дров.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Услуги носильщиков на вокзалах, в портах и аэропортах.</w:t>
      </w:r>
    </w:p>
    <w:p w:rsidR="00CC4763" w:rsidRDefault="00CC4763">
      <w:pPr>
        <w:numPr>
          <w:ilvl w:val="0"/>
          <w:numId w:val="7"/>
        </w:numPr>
        <w:spacing w:after="120"/>
        <w:ind w:left="426" w:right="28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Сдача индивидуальным предпринимателем в аренду (наем) своих жилых помещений.</w:t>
      </w:r>
    </w:p>
    <w:p w:rsidR="00CC4763" w:rsidRDefault="00CC4763">
      <w:pPr>
        <w:pStyle w:val="Heading2"/>
        <w:ind w:right="28"/>
        <w:rPr>
          <w:sz w:val="20"/>
          <w:szCs w:val="20"/>
        </w:rPr>
      </w:pPr>
      <w:bookmarkStart w:id="1" w:name="_9gpluiticpgp" w:colFirst="0" w:colLast="0"/>
      <w:bookmarkEnd w:id="1"/>
      <w:r>
        <w:t>Как выбрать и установить онлайн-кассу</w:t>
      </w:r>
      <w:r>
        <w:rPr>
          <w:sz w:val="20"/>
          <w:szCs w:val="20"/>
        </w:rPr>
        <w:br/>
      </w:r>
    </w:p>
    <w:p w:rsidR="00CC4763" w:rsidRDefault="00CC4763">
      <w:pPr>
        <w:numPr>
          <w:ilvl w:val="0"/>
          <w:numId w:val="1"/>
        </w:numPr>
        <w:spacing w:after="0"/>
        <w:ind w:right="28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Определите, какой ФН вам подходит</w:t>
      </w:r>
    </w:p>
    <w:p w:rsidR="00CC4763" w:rsidRDefault="00CC4763">
      <w:pPr>
        <w:numPr>
          <w:ilvl w:val="0"/>
          <w:numId w:val="1"/>
        </w:numPr>
        <w:spacing w:after="0"/>
        <w:ind w:right="28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Купите онлайн-кассу</w:t>
      </w:r>
    </w:p>
    <w:p w:rsidR="00CC4763" w:rsidRDefault="00CC4763">
      <w:pPr>
        <w:numPr>
          <w:ilvl w:val="0"/>
          <w:numId w:val="1"/>
        </w:numPr>
        <w:spacing w:after="0"/>
        <w:ind w:right="28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Получите электронную подпись, если ее нет</w:t>
      </w:r>
    </w:p>
    <w:p w:rsidR="00CC4763" w:rsidRDefault="00CC4763">
      <w:pPr>
        <w:numPr>
          <w:ilvl w:val="0"/>
          <w:numId w:val="1"/>
        </w:numPr>
        <w:spacing w:after="0"/>
        <w:ind w:right="28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Подключите в магазине интернет</w:t>
      </w:r>
    </w:p>
    <w:p w:rsidR="00CC4763" w:rsidRDefault="00CC4763">
      <w:pPr>
        <w:numPr>
          <w:ilvl w:val="0"/>
          <w:numId w:val="1"/>
        </w:numPr>
        <w:spacing w:after="0"/>
        <w:ind w:right="28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Заключите договор с ОФД</w:t>
      </w:r>
    </w:p>
    <w:p w:rsidR="00CC4763" w:rsidRDefault="00CC4763">
      <w:pPr>
        <w:numPr>
          <w:ilvl w:val="0"/>
          <w:numId w:val="1"/>
        </w:numPr>
        <w:ind w:right="28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Зарегистрируйте кассу в налоговой</w:t>
      </w:r>
    </w:p>
    <w:p w:rsidR="00CC4763" w:rsidRDefault="00CC4763">
      <w:pPr>
        <w:spacing w:after="0"/>
        <w:ind w:right="2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Шаг 1 Определите, какой ФН вам подходит по закону</w:t>
      </w:r>
    </w:p>
    <w:p w:rsidR="00CC4763" w:rsidRDefault="00CC4763">
      <w:pPr>
        <w:ind w:right="28"/>
        <w:rPr>
          <w:rFonts w:ascii="Tahoma" w:hAnsi="Tahoma" w:cs="Tahoma"/>
          <w:b/>
          <w:bCs/>
          <w:sz w:val="20"/>
          <w:szCs w:val="20"/>
        </w:rPr>
      </w:pPr>
    </w:p>
    <w:p w:rsidR="00CC4763" w:rsidRDefault="00CC4763">
      <w:pPr>
        <w:spacing w:after="0"/>
        <w:ind w:right="28"/>
        <w:rPr>
          <w:rFonts w:ascii="Tahoma" w:hAnsi="Tahoma" w:cs="Tahoma"/>
          <w:b/>
          <w:bCs/>
          <w:sz w:val="20"/>
          <w:szCs w:val="20"/>
        </w:rPr>
      </w:pPr>
      <w:r w:rsidRPr="00FC4AF7">
        <w:rPr>
          <w:noProof/>
        </w:rPr>
        <w:pict>
          <v:shape id="Рисунок 5" o:spid="_x0000_i1027" type="#_x0000_t75" style="width:336.6pt;height:168pt;visibility:visible">
            <v:imagedata r:id="rId7" o:title=""/>
          </v:shape>
        </w:pict>
      </w:r>
    </w:p>
    <w:p w:rsidR="00CC4763" w:rsidRDefault="00CC4763">
      <w:pPr>
        <w:spacing w:after="0"/>
        <w:ind w:right="28"/>
        <w:rPr>
          <w:rFonts w:ascii="Tahoma" w:hAnsi="Tahoma" w:cs="Tahoma"/>
          <w:b/>
          <w:bCs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ФН может прослужить меньше, чем заявлено на коробке. Например, вы купили ФН на 36 месяцев, но пробили так много чеков, что его память заполнилась за 20. Уточняйте детали у производителя.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bookmarkStart w:id="2" w:name="_eel6aa9gxt2i" w:colFirst="0" w:colLast="0"/>
      <w:bookmarkEnd w:id="2"/>
      <w:r>
        <w:rPr>
          <w:rFonts w:ascii="Tahoma" w:hAnsi="Tahoma" w:cs="Tahoma"/>
          <w:sz w:val="20"/>
          <w:szCs w:val="20"/>
        </w:rPr>
        <w:t>Проверьте, какая модель у ФН. Модель — это цифры в названии фискального накопителя: ФН-1 или ФН-1.1. Если купите кассу с ФН-1, то обращается внимание, что с 01.01.2019 версия формата фискальных данных 1.0, поддерживаемая указанным фискальным накопителем, утрачивает силу. При этом, данной моделью фискального накопителя поддерживается более новая версия формата фискальных документов 1.05 и для перехода на указанную версию 1.05 необходимо обратиться к производителю ККТ.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 w:rsidRPr="00F41939">
        <w:rPr>
          <w:rFonts w:ascii="Tahoma" w:hAnsi="Tahoma" w:cs="Tahoma"/>
          <w:sz w:val="20"/>
          <w:szCs w:val="20"/>
        </w:rPr>
        <w:t>Обращается внимание, что переход пользователей с версии формата фискальных документов 1.0 на более новую версию формата фискальных документов 1.05 осуществляется без замены фискального накопителя и без перерегистрации ККТ в налоговых органах.</w:t>
      </w:r>
    </w:p>
    <w:p w:rsidR="00CC4763" w:rsidRDefault="00CC4763">
      <w:pPr>
        <w:ind w:right="28"/>
        <w:rPr>
          <w:rFonts w:ascii="Tahoma" w:hAnsi="Tahoma" w:cs="Tahoma"/>
          <w:b/>
          <w:bCs/>
        </w:rPr>
      </w:pP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</w:rPr>
        <w:t>Шаг 2 Купите онлайн-кассу, которая соответствует 54-ФЗ и подходит для вашего бизнеса</w:t>
      </w:r>
    </w:p>
    <w:p w:rsidR="00CC4763" w:rsidRDefault="00CC4763">
      <w:pPr>
        <w:spacing w:after="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Критерии выбора онлайн-кассы: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Берите кассу сразу с подходящим ФН — если купите не с тем ФН или вообще без него, придется докупать отдельно.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Касса должна работать без интернета — если связь пропадет, торговля не встанет. Как только почините подключение, касса дошлет в ОФД те данные, которые накопились за время без связи. Хорошо, если касса работает и с wi-fi, и с сим-картой — для страховки.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Узнайте, входит ли в цену кассы базовое ПО, не придется ли доплачивать.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Узнайте, как касса работает с базой номенклатур. В чеке нужно указывать названия товаров — значит, касса должна хранить базу названий. Узнайте, как будете ее заполнять: вручную, с помощью программы, какой именно. Возможно, у компании есть готовая база номенклатур — это сэкономит время.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 Найдите номер кассы и фискального накопителя в реестрах на сайте налоговой. Это гарантирует, что техника соответствует 54-ФЗ.</w:t>
      </w:r>
    </w:p>
    <w:p w:rsidR="00CC4763" w:rsidRDefault="00CC4763">
      <w:pPr>
        <w:spacing w:after="0"/>
        <w:ind w:right="2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Шаг 3 Получите квалифицированную электронную подпись</w:t>
      </w:r>
    </w:p>
    <w:p w:rsidR="00CC4763" w:rsidRDefault="00CC4763">
      <w:pPr>
        <w:spacing w:after="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Ее можно купить в одном из удостоверяющих центров. Не обращайтесь в организации, у которых приостановлена или прекращена аккредитация Минкомсвязи.</w:t>
      </w:r>
    </w:p>
    <w:p w:rsidR="00CC4763" w:rsidRDefault="00CC4763">
      <w:pPr>
        <w:spacing w:before="24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Шаг 4 Подключите в магазине интернет</w:t>
      </w:r>
      <w:r>
        <w:rPr>
          <w:rFonts w:ascii="Tahoma" w:hAnsi="Tahoma" w:cs="Tahoma"/>
          <w:sz w:val="20"/>
          <w:szCs w:val="20"/>
        </w:rPr>
        <w:br/>
        <w:t xml:space="preserve">Используйте Wi-Fi или сим-карту с интернетом. </w:t>
      </w:r>
    </w:p>
    <w:p w:rsidR="00CC4763" w:rsidRDefault="00CC4763">
      <w:pPr>
        <w:spacing w:before="24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Шаг 5 Заключите договор с ОФД</w:t>
      </w:r>
      <w:r>
        <w:rPr>
          <w:rFonts w:ascii="Tahoma" w:hAnsi="Tahoma" w:cs="Tahoma"/>
          <w:sz w:val="20"/>
          <w:szCs w:val="20"/>
        </w:rPr>
        <w:br/>
        <w:t>В списке на сайте налоговой выберите одного из официальных операторов фискальных данных и заключите с ним договор.</w:t>
      </w:r>
    </w:p>
    <w:p w:rsidR="00CC4763" w:rsidRDefault="00CC4763">
      <w:pPr>
        <w:spacing w:after="0"/>
        <w:ind w:right="2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Шаг 6 Зарегистрируйте кассу</w:t>
      </w:r>
    </w:p>
    <w:p w:rsidR="00CC4763" w:rsidRDefault="00CC4763">
      <w:pPr>
        <w:numPr>
          <w:ilvl w:val="0"/>
          <w:numId w:val="2"/>
        </w:numPr>
        <w:spacing w:after="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На сайте налоговой проверьте заводской номер кассы и фискального накопителя.</w:t>
      </w:r>
    </w:p>
    <w:p w:rsidR="00CC4763" w:rsidRDefault="00CC4763">
      <w:pPr>
        <w:numPr>
          <w:ilvl w:val="0"/>
          <w:numId w:val="2"/>
        </w:numPr>
        <w:spacing w:after="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На сайте налоговой в личном кабинете заполните заявление на регистрацию ККТ.</w:t>
      </w:r>
    </w:p>
    <w:p w:rsidR="00CC4763" w:rsidRDefault="00CC4763">
      <w:pPr>
        <w:numPr>
          <w:ilvl w:val="0"/>
          <w:numId w:val="2"/>
        </w:numPr>
        <w:spacing w:after="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Перенесите данные с сайта ОФД и налоговой в настройки кассы. Распечатайте отчет о регистрации.</w:t>
      </w:r>
    </w:p>
    <w:p w:rsidR="00CC4763" w:rsidRDefault="00CC4763">
      <w:pPr>
        <w:numPr>
          <w:ilvl w:val="0"/>
          <w:numId w:val="2"/>
        </w:numPr>
        <w:spacing w:after="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На сайте налоговой вбейте данные из отчета и получите карточку регистрации.</w:t>
      </w:r>
    </w:p>
    <w:p w:rsidR="00CC4763" w:rsidRDefault="00CC4763">
      <w:pPr>
        <w:numPr>
          <w:ilvl w:val="0"/>
          <w:numId w:val="2"/>
        </w:numPr>
        <w:spacing w:after="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Подтвердите подключение на сайте ОФД.</w:t>
      </w:r>
    </w:p>
    <w:p w:rsidR="00CC4763" w:rsidRDefault="00CC4763">
      <w:pPr>
        <w:spacing w:after="0"/>
        <w:ind w:right="28"/>
        <w:rPr>
          <w:rFonts w:ascii="Tahoma" w:hAnsi="Tahoma" w:cs="Tahoma"/>
          <w:b/>
          <w:bCs/>
          <w:sz w:val="20"/>
          <w:szCs w:val="20"/>
        </w:rPr>
      </w:pPr>
    </w:p>
    <w:p w:rsidR="00CC4763" w:rsidRDefault="00CC4763">
      <w:pPr>
        <w:ind w:right="28"/>
      </w:pPr>
      <w:r>
        <w:rPr>
          <w:rFonts w:ascii="Tahoma" w:hAnsi="Tahoma" w:cs="Tahoma"/>
          <w:b/>
          <w:bCs/>
          <w:sz w:val="20"/>
          <w:szCs w:val="20"/>
        </w:rPr>
        <w:t>Подготовьтесь заранее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Установка кассы может затянуться. На любом этапе что-то может пойти не так: попадется ненадежный интернет-провайдер, и придется его менять; возникнут проблемы с регистрацией кассы; кассир запутается в новых правилах. Подготовьтесь хотя бы за месяц.</w:t>
      </w:r>
    </w:p>
    <w:p w:rsidR="00CC4763" w:rsidRDefault="00CC4763">
      <w:pPr>
        <w:pStyle w:val="Heading2"/>
        <w:spacing w:after="0"/>
        <w:ind w:right="28"/>
      </w:pPr>
      <w:bookmarkStart w:id="3" w:name="_s6arsw5t0nn2" w:colFirst="0" w:colLast="0"/>
      <w:bookmarkEnd w:id="3"/>
      <w:r>
        <w:t>Получите налоговый вычет: 18 000 ₽ за каждую кассу</w:t>
      </w:r>
    </w:p>
    <w:p w:rsidR="00CC4763" w:rsidRDefault="00CC4763">
      <w:pPr>
        <w:spacing w:after="12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Бизнесмены на ЕНВД или патенте могут компенсировать часть затрат на кассу, фискальный накопитель, программное обеспечение и настройку — не больше 18 000 ₽ за каждую кассу.</w:t>
      </w:r>
    </w:p>
    <w:p w:rsidR="00CC4763" w:rsidRDefault="00CC4763">
      <w:pPr>
        <w:spacing w:after="120"/>
        <w:ind w:right="28"/>
        <w:rPr>
          <w:rFonts w:ascii="Tahoma" w:hAnsi="Tahoma" w:cs="Tahoma"/>
          <w:sz w:val="20"/>
          <w:szCs w:val="20"/>
        </w:rPr>
      </w:pPr>
      <w:r w:rsidRPr="00463861">
        <w:rPr>
          <w:rFonts w:ascii="Tahoma" w:hAnsi="Tahoma" w:cs="Tahoma"/>
          <w:noProof/>
          <w:sz w:val="20"/>
          <w:szCs w:val="20"/>
        </w:rPr>
        <w:pict>
          <v:shape id="image7.png" o:spid="_x0000_i1028" type="#_x0000_t75" style="width:337.2pt;height:185.4pt;visibility:visible">
            <v:imagedata r:id="rId8" o:title=""/>
          </v:shape>
        </w:pict>
      </w:r>
    </w:p>
    <w:p w:rsidR="00CC4763" w:rsidRDefault="00CC4763">
      <w:pPr>
        <w:spacing w:after="120"/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spacing w:after="120"/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Предпринимателям на ЕНВД нужно указать сумму вычета в налоговой декларации, бизнесменам на патенте — подать заявление в налоговую.</w:t>
      </w:r>
    </w:p>
    <w:p w:rsidR="00CC4763" w:rsidRPr="00990FBF" w:rsidRDefault="00CC4763" w:rsidP="00990FBF">
      <w:pPr>
        <w:spacing w:after="120"/>
        <w:ind w:right="28"/>
        <w:rPr>
          <w:rFonts w:ascii="Tahoma" w:hAnsi="Tahoma" w:cs="Tahoma"/>
          <w:sz w:val="20"/>
          <w:szCs w:val="20"/>
        </w:rPr>
      </w:pPr>
      <w:r w:rsidRPr="00990FBF">
        <w:rPr>
          <w:rFonts w:ascii="Tahoma" w:hAnsi="Tahoma" w:cs="Tahoma"/>
          <w:sz w:val="20"/>
          <w:szCs w:val="20"/>
        </w:rPr>
        <w:t xml:space="preserve">Обращается внимание, что индивидуальные предприниматели, применяющие ЕНВД или ПСН в сфере розничной торговли и (или) общепита и имеющие работников, вправе уменьшить сумму налога на сумму расходов в связи с приобретением ККТ при условии регистрации ККТ в налоговых органах в период с 1 февраля 2017 года до 1 июля 2018 года. </w:t>
      </w:r>
    </w:p>
    <w:p w:rsidR="00CC4763" w:rsidRDefault="00CC4763" w:rsidP="00990FBF">
      <w:pPr>
        <w:spacing w:after="120"/>
        <w:ind w:right="28"/>
        <w:rPr>
          <w:rFonts w:ascii="Tahoma" w:hAnsi="Tahoma" w:cs="Tahoma"/>
          <w:sz w:val="20"/>
          <w:szCs w:val="20"/>
        </w:rPr>
      </w:pPr>
      <w:r w:rsidRPr="00990FBF">
        <w:rPr>
          <w:rFonts w:ascii="Tahoma" w:hAnsi="Tahoma" w:cs="Tahoma"/>
          <w:sz w:val="20"/>
          <w:szCs w:val="20"/>
        </w:rPr>
        <w:t>В случае несоблюдения указанного условия налоговые органы обязаны отказать в предоставление налогового вычета.</w:t>
      </w:r>
    </w:p>
    <w:p w:rsidR="00CC4763" w:rsidRDefault="00CC4763">
      <w:pPr>
        <w:pStyle w:val="Heading2"/>
        <w:ind w:right="28"/>
      </w:pPr>
      <w:bookmarkStart w:id="4" w:name="_favk5bxxsdmt" w:colFirst="0" w:colLast="0"/>
      <w:bookmarkEnd w:id="4"/>
      <w:r>
        <w:t>Тем, кто не выполнит требования закона, грозит штраф</w:t>
      </w:r>
    </w:p>
    <w:tbl>
      <w:tblPr>
        <w:tblW w:w="6804" w:type="dxa"/>
        <w:tblInd w:w="-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3402"/>
        <w:gridCol w:w="3402"/>
      </w:tblGrid>
      <w:tr w:rsidR="00CC4763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63861">
              <w:rPr>
                <w:rFonts w:ascii="Tahoma" w:hAnsi="Tahoma" w:cs="Tahoma"/>
                <w:b/>
                <w:bCs/>
                <w:sz w:val="20"/>
                <w:szCs w:val="20"/>
              </w:rPr>
              <w:t>Бизнесмен нарушил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63861">
              <w:rPr>
                <w:rFonts w:ascii="Tahoma" w:hAnsi="Tahoma" w:cs="Tahoma"/>
                <w:b/>
                <w:bCs/>
                <w:sz w:val="20"/>
                <w:szCs w:val="20"/>
              </w:rPr>
              <w:t>Штраф</w:t>
            </w:r>
          </w:p>
        </w:tc>
      </w:tr>
      <w:tr w:rsidR="00CC4763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Обязан зарегистрировать кассу, но работает без нее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Часть от выручки без применения кассы:</w:t>
            </w:r>
          </w:p>
          <w:p w:rsidR="00CC4763" w:rsidRPr="00463861" w:rsidRDefault="00CC4763" w:rsidP="00463861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ИП от 25% до 50%, но не меньше 10 000 ₽;</w:t>
            </w:r>
          </w:p>
          <w:p w:rsidR="00CC4763" w:rsidRPr="00463861" w:rsidRDefault="00CC4763" w:rsidP="00463861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организация от 75% до 100%, но не меньше 30 000 ₽</w:t>
            </w:r>
          </w:p>
        </w:tc>
      </w:tr>
      <w:tr w:rsidR="00CC4763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После того, как налоговая выявила нарушение впервые, продолжает работать без кассы, и сумма выручки достигла 1 000 000 ₽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Руководителю запретят занимать эту должность в течение 1–2 лет</w:t>
            </w:r>
          </w:p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Приостановят деятельность ИП или организации на срок до 90 дней</w:t>
            </w:r>
          </w:p>
        </w:tc>
      </w:tr>
      <w:tr w:rsidR="00CC4763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Применяет онлайн-кассу с нарушениями. Например, в чеке нет нужной информации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Предупреждение или штраф:</w:t>
            </w:r>
          </w:p>
          <w:p w:rsidR="00CC4763" w:rsidRPr="00463861" w:rsidRDefault="00CC4763" w:rsidP="00463861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ИП от 1 500 ₽ до 3 000 ₽;</w:t>
            </w:r>
          </w:p>
          <w:p w:rsidR="00CC4763" w:rsidRPr="00463861" w:rsidRDefault="00CC4763" w:rsidP="00463861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организация от 5 000 ₽ до 10 000 ₽</w:t>
            </w:r>
          </w:p>
        </w:tc>
      </w:tr>
      <w:tr w:rsidR="00CC4763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 xml:space="preserve">Не выдал покупателю кассовый чек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CC4763" w:rsidRPr="00463861" w:rsidRDefault="00CC4763" w:rsidP="00463861">
            <w:pPr>
              <w:widowControl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Предупреждение или штраф:</w:t>
            </w:r>
          </w:p>
          <w:p w:rsidR="00CC4763" w:rsidRPr="00463861" w:rsidRDefault="00CC4763" w:rsidP="00463861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ИП от 2 000 ₽ до 3 000 ₽;</w:t>
            </w:r>
          </w:p>
          <w:p w:rsidR="00CC4763" w:rsidRPr="00463861" w:rsidRDefault="00CC4763" w:rsidP="00463861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861">
              <w:rPr>
                <w:rFonts w:ascii="Tahoma" w:hAnsi="Tahoma" w:cs="Tahoma"/>
                <w:sz w:val="20"/>
                <w:szCs w:val="20"/>
              </w:rPr>
              <w:t>организация 10 000 ₽</w:t>
            </w:r>
          </w:p>
        </w:tc>
      </w:tr>
    </w:tbl>
    <w:p w:rsidR="00CC4763" w:rsidRDefault="00CC4763">
      <w:pPr>
        <w:spacing w:after="0" w:line="240" w:lineRule="auto"/>
        <w:ind w:right="28"/>
        <w:rPr>
          <w:rFonts w:ascii="Tahoma" w:hAnsi="Tahoma" w:cs="Tahoma"/>
          <w:sz w:val="16"/>
          <w:szCs w:val="16"/>
        </w:rPr>
      </w:pPr>
    </w:p>
    <w:p w:rsidR="00CC4763" w:rsidRDefault="00CC4763">
      <w:pPr>
        <w:ind w:right="28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Часто спрашивают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Нужна ли касса, если клиенты-физические лица платят через интернет или скидывают деньги на карту? </w:t>
      </w:r>
      <w:r>
        <w:rPr>
          <w:rFonts w:ascii="Tahoma" w:hAnsi="Tahoma" w:cs="Tahoma"/>
          <w:sz w:val="20"/>
          <w:szCs w:val="20"/>
        </w:rPr>
        <w:br/>
        <w:t>Да. Касса нужна, если физические лица платят с помощью любых электронных средств платежа.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Нужна ли касса, если организация платит бизнесмену за товар, работу или услугу по безналу?</w:t>
      </w:r>
      <w:r>
        <w:rPr>
          <w:rFonts w:ascii="Tahoma" w:hAnsi="Tahoma" w:cs="Tahoma"/>
          <w:sz w:val="20"/>
          <w:szCs w:val="20"/>
        </w:rPr>
        <w:br/>
        <w:t>Нет. Касса не нужна для расчетов между организациями и индивидуальными предпринимателями, если они используют электронные средства платежа без его предъявления. То есть через банковский счет.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Как понять, что касса соответствует закону?</w:t>
      </w:r>
      <w:r>
        <w:rPr>
          <w:rFonts w:ascii="Tahoma" w:hAnsi="Tahoma" w:cs="Tahoma"/>
          <w:sz w:val="20"/>
          <w:szCs w:val="20"/>
        </w:rPr>
        <w:br/>
        <w:t>Если модель кассы внесена в реестр, она соответствует закону. Список размещен на сайте налоговой. Там же проверьте заводской номер кассы.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Кто такие ОФД и как с ними работать?</w:t>
      </w:r>
      <w:r>
        <w:rPr>
          <w:rFonts w:ascii="Tahoma" w:hAnsi="Tahoma" w:cs="Tahoma"/>
          <w:sz w:val="20"/>
          <w:szCs w:val="20"/>
        </w:rPr>
        <w:br/>
        <w:t>Оператор фискальных данных — организация-посредник, которая обрабатывает фискальные данные и отправляет в налоговую. Чтобы с ним работать, предпринимателю нужно заключить договор. Список операторов фискальных данных размещен на сайте ФНС.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Как сменить ОФД?</w:t>
      </w:r>
      <w:r>
        <w:rPr>
          <w:rFonts w:ascii="Tahoma" w:hAnsi="Tahoma" w:cs="Tahoma"/>
          <w:sz w:val="20"/>
          <w:szCs w:val="20"/>
        </w:rPr>
        <w:br/>
        <w:t>Заключить договор с новым оператором фискальных данных и перерегистрировать кассу в личном кабинете на сайте налоговой.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Что такое фискальный накопитель?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Устройство, которое сохраняет информацию о расчетах, зашифровывает и передает в налоговую. Находится в корпусе кассового аппарата.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Как часто менять фискальный накопитель?</w:t>
      </w:r>
      <w:r>
        <w:rPr>
          <w:rFonts w:ascii="Tahoma" w:hAnsi="Tahoma" w:cs="Tahoma"/>
          <w:sz w:val="20"/>
          <w:szCs w:val="20"/>
        </w:rPr>
        <w:br/>
        <w:t>Раз в 13, 15 или 36 месяцев, в зависимости от налогового режима и вида бизнеса. Например, для сезонной работы и торговли алкоголем подойдет ФН на 13 или 15 месяцев, для постоянной работы — на 36 месяцев.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Кто меняет фискальный накопитель?</w:t>
      </w:r>
      <w:r>
        <w:rPr>
          <w:rFonts w:ascii="Tahoma" w:hAnsi="Tahoma" w:cs="Tahoma"/>
          <w:sz w:val="20"/>
          <w:szCs w:val="20"/>
        </w:rPr>
        <w:br/>
        <w:t>Владелец кассы может поменять ФН самостоятельно или обратиться в сервисную службу.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Обязательно ли отправлять покупателю электронный чек?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Только если покупатель дал свои контакты: номер телефона или электронную почту.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Как покупателю проверить чек? 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Электронный чек можно проверить и получить через бесплатное мобильное приложение.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Что делать, если пропал интернет?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Можно продолжать работу. Касса сохранит всю информацию о покупках и передаст в налоговую, как только связь восстановится.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Что станет с бланками строгой отчетности?</w:t>
      </w:r>
      <w:r>
        <w:rPr>
          <w:rFonts w:ascii="Tahoma" w:hAnsi="Tahoma" w:cs="Tahoma"/>
          <w:sz w:val="20"/>
          <w:szCs w:val="20"/>
        </w:rPr>
        <w:br/>
        <w:t>С 1 июля 2019 года бланки, как и чеки, нужно будет отправлять в налоговую в электронной форме. До этого момента можно пользоваться старыми.</w:t>
      </w: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>
      <w:pPr>
        <w:ind w:right="28"/>
        <w:rPr>
          <w:rFonts w:ascii="Tahoma" w:hAnsi="Tahoma" w:cs="Tahoma"/>
          <w:sz w:val="20"/>
          <w:szCs w:val="20"/>
        </w:rPr>
      </w:pPr>
    </w:p>
    <w:p w:rsidR="00CC4763" w:rsidRDefault="00CC4763" w:rsidP="000C5C7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операторов фискальных данных</w:t>
      </w:r>
    </w:p>
    <w:tbl>
      <w:tblPr>
        <w:tblW w:w="152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3969"/>
        <w:gridCol w:w="2957"/>
        <w:gridCol w:w="2957"/>
        <w:gridCol w:w="4150"/>
      </w:tblGrid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32"/>
                <w:szCs w:val="32"/>
                <w:lang w:eastAsia="en-US"/>
              </w:rPr>
              <w:t>№ п/п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полное наименование оператора фискальных данных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адрес сайта в сети «Интернет» оператора фискальных данных, которому выдано такое разрешение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дата выдачи разрешения на обработку фискальных данных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Акционерное общество «Энергетические системы и коммуникации»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7709364346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www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.1-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ofd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31.08.2016 № ЕД-7-20/468@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Общество с ограниченной ответственностью «Такском»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7704211201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www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taxcom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31.08.2016 № ЕД-7-20/468@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Общество с ограниченной ответственностью «Эвотор ОФД»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9715260691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www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platformaofd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31.08.2016 № ЕД-7-20/468@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Общество с ограниченной ответственностью «Ярус»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7728699517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www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ofd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ya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31.08.2016 № ЕД-7-20/468@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Обществос ограниченной ответственностью «ПЕТЕР-СЕРВИС Спецтехнологии»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7841465198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www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ofd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18.10.2016 № ЕД-7-20/565@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Общество с ограниченной ответственностью «Яндекс.ОФД»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7704358518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ofd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yandex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10.04.2017 № ЕД-6-20/20@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Общество с ограниченной ответственностью «Электронный экспресс»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7729633131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garantexpress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14.04.2017 № ЕД-7-20/312@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Закрытое акционерное общество «КАЛУГА АСТРАЛ»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4029017981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ofd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astralnalog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14.04.2017 № ЕД-7-20/313@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Общества с ограниченной ответственностью «Компания «Тензор»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7605016030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sbis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14.04.2017 № ЕД-7-20/314@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Общества с ограниченной ответственностью «КОРУС Консалтинг СНГ»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7801392271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esphere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12.05.2017 № АС-7-20/441@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Акционерное общество «Производственная фирма «СКБ Контур»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6663003127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https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://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kontur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29.06.2017 № ЕД-7-20/525@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Акционерное общество «Тандер»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2310031475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magnit.ru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11.07.2017 № ЕД-7-20/543@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Общество с ограниченной ответственностью Удостоверяющий центр «ИнитПро»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5902034504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ofd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initpro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12.09.2017 № ЕД-7-20/720@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Общество с ограниченной ответственностью «ГРУППА ЭЛЕМЕНТ»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7729642175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ofd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12.09.2017 № ЕД-7-20/721@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Акционерное общество «ЭнвижнГруп»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7703282175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https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: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//ofd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nvg.ru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06.12.2017 № ЕД-7-20/1023@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Публичное акционерное общество «Вымпел-Коммуникации»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7713076301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ofd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beeline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26.12.2017 № ЕД-7-20/1091@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17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Общество с ограниченной ответственностью «МультиКарта»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771000796</w:t>
            </w:r>
            <w:bookmarkStart w:id="5" w:name="_GoBack"/>
            <w:bookmarkEnd w:id="5"/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multicarta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12.02.2018 № ЕД-7-20/86@</w:t>
            </w:r>
          </w:p>
        </w:tc>
      </w:tr>
      <w:tr w:rsidR="00CC4763">
        <w:tc>
          <w:tcPr>
            <w:tcW w:w="1242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18</w:t>
            </w:r>
          </w:p>
        </w:tc>
        <w:tc>
          <w:tcPr>
            <w:tcW w:w="3969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Общество с ограниченной ответственностью «Дримкас»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7802870820</w:t>
            </w:r>
          </w:p>
        </w:tc>
        <w:tc>
          <w:tcPr>
            <w:tcW w:w="2957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dreamkas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ru</w:t>
            </w:r>
          </w:p>
        </w:tc>
        <w:tc>
          <w:tcPr>
            <w:tcW w:w="4150" w:type="dxa"/>
          </w:tcPr>
          <w:p w:rsidR="00CC4763" w:rsidRPr="00463861" w:rsidRDefault="00CC4763" w:rsidP="004638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63861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Приказ ФНС России от 05.04.2018 № АС-7-20/193@</w:t>
            </w:r>
          </w:p>
        </w:tc>
      </w:tr>
    </w:tbl>
    <w:p w:rsidR="00CC4763" w:rsidRDefault="00CC4763" w:rsidP="000C5C75">
      <w:pPr>
        <w:rPr>
          <w:rFonts w:ascii="Cambria" w:hAnsi="Cambria" w:cs="Cambria"/>
          <w:lang w:eastAsia="en-US"/>
        </w:rPr>
      </w:pPr>
    </w:p>
    <w:p w:rsidR="00CC4763" w:rsidRDefault="00CC4763" w:rsidP="000C5C75">
      <w:r>
        <w:t>ссылка</w:t>
      </w:r>
    </w:p>
    <w:p w:rsidR="00CC4763" w:rsidRDefault="00CC4763" w:rsidP="000C5C75">
      <w:hyperlink r:id="rId9" w:history="1">
        <w:r>
          <w:rPr>
            <w:rStyle w:val="Hyperlink"/>
          </w:rPr>
          <w:t>https://www.nalog.ru/rn58/related_activities/registries/fiscaloperators/</w:t>
        </w:r>
      </w:hyperlink>
    </w:p>
    <w:p w:rsidR="00CC4763" w:rsidRDefault="00CC4763" w:rsidP="000C5C75"/>
    <w:p w:rsidR="00CC4763" w:rsidRDefault="00CC4763">
      <w:pPr>
        <w:ind w:right="28"/>
        <w:rPr>
          <w:rFonts w:ascii="Tahoma" w:hAnsi="Tahoma" w:cs="Tahoma"/>
          <w:sz w:val="18"/>
          <w:szCs w:val="18"/>
        </w:rPr>
      </w:pPr>
    </w:p>
    <w:sectPr w:rsidR="00CC4763" w:rsidSect="00CE2F9F">
      <w:pgSz w:w="11907" w:h="16839" w:code="9"/>
      <w:pgMar w:top="709" w:right="1020" w:bottom="851" w:left="567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1B5C"/>
    <w:multiLevelType w:val="multilevel"/>
    <w:tmpl w:val="B99C0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A0A530E"/>
    <w:multiLevelType w:val="multilevel"/>
    <w:tmpl w:val="FD5EC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B8518B5"/>
    <w:multiLevelType w:val="multilevel"/>
    <w:tmpl w:val="09CA06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25208C4"/>
    <w:multiLevelType w:val="multilevel"/>
    <w:tmpl w:val="0136B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50F1F"/>
    <w:multiLevelType w:val="multilevel"/>
    <w:tmpl w:val="AD925B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A246DD1"/>
    <w:multiLevelType w:val="multilevel"/>
    <w:tmpl w:val="76283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355724F"/>
    <w:multiLevelType w:val="multilevel"/>
    <w:tmpl w:val="06E4A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42E7"/>
    <w:rsid w:val="00003C6B"/>
    <w:rsid w:val="00085FBF"/>
    <w:rsid w:val="000A4967"/>
    <w:rsid w:val="000C5C75"/>
    <w:rsid w:val="000D632A"/>
    <w:rsid w:val="001151E0"/>
    <w:rsid w:val="00180069"/>
    <w:rsid w:val="00185C47"/>
    <w:rsid w:val="003D0015"/>
    <w:rsid w:val="003F6D47"/>
    <w:rsid w:val="0043427B"/>
    <w:rsid w:val="00463861"/>
    <w:rsid w:val="004C0C1B"/>
    <w:rsid w:val="0050440B"/>
    <w:rsid w:val="00524606"/>
    <w:rsid w:val="00714837"/>
    <w:rsid w:val="007F4529"/>
    <w:rsid w:val="00853BF5"/>
    <w:rsid w:val="008B2864"/>
    <w:rsid w:val="008E21AF"/>
    <w:rsid w:val="00990FBF"/>
    <w:rsid w:val="009E42E7"/>
    <w:rsid w:val="00A76252"/>
    <w:rsid w:val="00BE7CB1"/>
    <w:rsid w:val="00CC4763"/>
    <w:rsid w:val="00CE2F9F"/>
    <w:rsid w:val="00E600EB"/>
    <w:rsid w:val="00ED0684"/>
    <w:rsid w:val="00EE0E04"/>
    <w:rsid w:val="00F41939"/>
    <w:rsid w:val="00F54ED8"/>
    <w:rsid w:val="00FC4AF7"/>
    <w:rsid w:val="00FE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967"/>
    <w:pPr>
      <w:spacing w:after="200" w:line="276" w:lineRule="auto"/>
    </w:pPr>
    <w:rPr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A4967"/>
    <w:pPr>
      <w:keepNext/>
      <w:keepLines/>
      <w:spacing w:before="480" w:after="0"/>
      <w:outlineLvl w:val="0"/>
    </w:pPr>
    <w:rPr>
      <w:rFonts w:ascii="Tahoma" w:hAnsi="Tahoma" w:cs="Tahom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A4967"/>
    <w:pPr>
      <w:keepNext/>
      <w:keepLines/>
      <w:spacing w:before="200" w:after="120"/>
      <w:outlineLvl w:val="1"/>
    </w:pPr>
    <w:rPr>
      <w:rFonts w:ascii="Tahoma" w:hAnsi="Tahoma" w:cs="Tahoma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A4967"/>
    <w:pPr>
      <w:keepNext/>
      <w:keepLines/>
      <w:spacing w:before="280" w:after="120"/>
      <w:ind w:right="28"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A4967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A4967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0A4967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7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70A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70A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70A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70A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70A"/>
    <w:rPr>
      <w:rFonts w:asciiTheme="minorHAnsi" w:eastAsiaTheme="minorEastAsia" w:hAnsiTheme="minorHAnsi" w:cstheme="minorBidi"/>
      <w:b/>
      <w:bCs/>
      <w:color w:val="000000"/>
    </w:rPr>
  </w:style>
  <w:style w:type="table" w:customStyle="1" w:styleId="TableNormal1">
    <w:name w:val="Table Normal1"/>
    <w:uiPriority w:val="99"/>
    <w:rsid w:val="000A4967"/>
    <w:pPr>
      <w:spacing w:after="200" w:line="276" w:lineRule="auto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0A4967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5570A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A4967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5570A"/>
    <w:rPr>
      <w:rFonts w:asciiTheme="majorHAnsi" w:eastAsiaTheme="majorEastAsia" w:hAnsiTheme="majorHAnsi" w:cstheme="majorBidi"/>
      <w:color w:val="000000"/>
      <w:sz w:val="24"/>
      <w:szCs w:val="24"/>
    </w:rPr>
  </w:style>
  <w:style w:type="table" w:customStyle="1" w:styleId="a">
    <w:name w:val="Стиль"/>
    <w:basedOn w:val="TableNormal1"/>
    <w:uiPriority w:val="99"/>
    <w:rsid w:val="000A49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Стиль2"/>
    <w:basedOn w:val="TableNormal1"/>
    <w:uiPriority w:val="99"/>
    <w:rsid w:val="000A49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Стиль1"/>
    <w:basedOn w:val="TableNormal1"/>
    <w:uiPriority w:val="99"/>
    <w:rsid w:val="000A49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E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2F9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0C5C75"/>
    <w:rPr>
      <w:color w:val="0000FF"/>
      <w:u w:val="single"/>
    </w:rPr>
  </w:style>
  <w:style w:type="table" w:styleId="TableGrid">
    <w:name w:val="Table Grid"/>
    <w:basedOn w:val="TableNormal"/>
    <w:uiPriority w:val="99"/>
    <w:rsid w:val="000C5C75"/>
    <w:rPr>
      <w:rFonts w:ascii="Cambria" w:hAnsi="Cambria" w:cs="Cambria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0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alog.ru/rn58/related_activities/registries/fiscaloperat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2125</Words>
  <Characters>12117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порядок применения ККТ в рамках второго этапа реформы</dc:title>
  <dc:subject/>
  <dc:creator>Куковская Юлия Александровна</dc:creator>
  <cp:keywords/>
  <dc:description/>
  <cp:lastModifiedBy>Klochkova</cp:lastModifiedBy>
  <cp:revision>2</cp:revision>
  <cp:lastPrinted>2018-03-26T15:08:00Z</cp:lastPrinted>
  <dcterms:created xsi:type="dcterms:W3CDTF">2018-05-15T12:44:00Z</dcterms:created>
  <dcterms:modified xsi:type="dcterms:W3CDTF">2018-05-15T12:44:00Z</dcterms:modified>
</cp:coreProperties>
</file>