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B9" w:rsidRDefault="00B84DB9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0.75pt;visibility:visible" filled="t">
            <v:imagedata r:id="rId5" o:title=""/>
          </v:shape>
        </w:pict>
      </w:r>
    </w:p>
    <w:p w:rsidR="00B84DB9" w:rsidRDefault="00B84DB9" w:rsidP="00E9429F">
      <w:pPr>
        <w:jc w:val="center"/>
        <w:rPr>
          <w:sz w:val="28"/>
          <w:szCs w:val="28"/>
        </w:rPr>
      </w:pPr>
    </w:p>
    <w:p w:rsidR="00B84DB9" w:rsidRDefault="00B84DB9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B84DB9" w:rsidRDefault="00B84DB9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B84DB9" w:rsidRDefault="00B84DB9" w:rsidP="00E9429F">
      <w:pPr>
        <w:jc w:val="center"/>
        <w:rPr>
          <w:b/>
          <w:bCs/>
          <w:sz w:val="28"/>
          <w:szCs w:val="28"/>
        </w:rPr>
      </w:pPr>
    </w:p>
    <w:p w:rsidR="00B84DB9" w:rsidRDefault="00B84DB9" w:rsidP="00E9429F">
      <w:pPr>
        <w:jc w:val="center"/>
        <w:rPr>
          <w:b/>
          <w:bCs/>
          <w:sz w:val="28"/>
          <w:szCs w:val="28"/>
        </w:rPr>
      </w:pPr>
    </w:p>
    <w:p w:rsidR="00B84DB9" w:rsidRDefault="00B84DB9" w:rsidP="00E942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Р И К А З</w:t>
      </w:r>
    </w:p>
    <w:p w:rsidR="00B84DB9" w:rsidRDefault="00B84DB9" w:rsidP="00E9429F">
      <w:pPr>
        <w:rPr>
          <w:sz w:val="28"/>
          <w:szCs w:val="28"/>
        </w:rPr>
      </w:pPr>
    </w:p>
    <w:p w:rsidR="00B84DB9" w:rsidRDefault="00B84DB9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от  28.12.2020   № 137</w:t>
      </w:r>
    </w:p>
    <w:p w:rsidR="00B84DB9" w:rsidRDefault="00B84DB9">
      <w:pPr>
        <w:pStyle w:val="ConsPlusTitlePage"/>
        <w:rPr>
          <w:rFonts w:cs="Times New Roman"/>
        </w:rPr>
      </w:pPr>
      <w:r>
        <w:rPr>
          <w:rFonts w:cs="Times New Roman"/>
        </w:rPr>
        <w:br/>
      </w:r>
    </w:p>
    <w:p w:rsidR="00B84DB9" w:rsidRDefault="00B84DB9">
      <w:pPr>
        <w:pStyle w:val="ConsPlusTitle"/>
        <w:jc w:val="both"/>
        <w:rPr>
          <w:rFonts w:cs="Times New Roman"/>
        </w:rPr>
      </w:pPr>
    </w:p>
    <w:p w:rsidR="00B84DB9" w:rsidRPr="00230140" w:rsidRDefault="00B84DB9" w:rsidP="00E9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ведомственного стандарта внутреннего муниципального финансового контроля</w:t>
      </w:r>
    </w:p>
    <w:p w:rsidR="00B84DB9" w:rsidRPr="00230140" w:rsidRDefault="00B84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DB9" w:rsidRDefault="00B84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3 статьи 269.2 Бюджетного кодекса Российской Федерации, федеральным стандартом внутреннего государственного (муниципального) финансового контроля «Планирование проверок, ревизий и обследований», утвержденным постановлением Правительства Российской Федерации от 27.02.2020 № 208,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утвержденным постановлением Правительства Российской Федерации от 17.08.2020 № 1235, федеральным стандартом внутреннего государственного (муниципального) финансового контроля «Реализация результатов проверок, ревизий и обследований», утвержденным постановлением Правительства Российской Федерации от 23.07.2020 № 1095, федеральным стандартом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лиц», утвержденным постановлением Правительства Российской Федерации от 17.02.2020 № 1237, а также руководствуясь Положением о  Финансовом у</w:t>
      </w:r>
      <w:r w:rsidRPr="00825AF7">
        <w:rPr>
          <w:rFonts w:ascii="Times New Roman" w:hAnsi="Times New Roman" w:cs="Times New Roman"/>
          <w:sz w:val="28"/>
          <w:szCs w:val="28"/>
        </w:rPr>
        <w:t>правлен</w:t>
      </w:r>
      <w:r>
        <w:rPr>
          <w:rFonts w:ascii="Times New Roman" w:hAnsi="Times New Roman" w:cs="Times New Roman"/>
          <w:sz w:val="28"/>
          <w:szCs w:val="28"/>
        </w:rPr>
        <w:t>ии администрации Иссинс</w:t>
      </w:r>
      <w:r w:rsidRPr="00825AF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ого района Пензенской области</w:t>
      </w:r>
      <w:r w:rsidRPr="00825A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F7">
        <w:rPr>
          <w:rFonts w:ascii="Times New Roman" w:hAnsi="Times New Roman" w:cs="Times New Roman"/>
          <w:sz w:val="28"/>
          <w:szCs w:val="28"/>
        </w:rPr>
        <w:t>утвержденным решением Собрания представителей Иссинского района Пензенской области от 13.06.2012 № 32-4/3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4C9C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230140">
        <w:rPr>
          <w:rFonts w:ascii="Times New Roman" w:hAnsi="Times New Roman" w:cs="Times New Roman"/>
          <w:sz w:val="28"/>
          <w:szCs w:val="28"/>
        </w:rPr>
        <w:t>:</w:t>
      </w:r>
    </w:p>
    <w:p w:rsidR="00B84DB9" w:rsidRDefault="00B84DB9" w:rsidP="005E4C9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ведомственный стандарт внутреннего муниципального финансового контроля.</w:t>
      </w:r>
    </w:p>
    <w:p w:rsidR="00B84DB9" w:rsidRPr="00230140" w:rsidRDefault="00B84DB9" w:rsidP="005E4C9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2. Настоящий приказ раз</w:t>
      </w:r>
      <w:r>
        <w:rPr>
          <w:rFonts w:ascii="Times New Roman" w:hAnsi="Times New Roman" w:cs="Times New Roman"/>
          <w:sz w:val="28"/>
          <w:szCs w:val="28"/>
        </w:rPr>
        <w:t xml:space="preserve">местить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официал</w:t>
      </w:r>
      <w:r>
        <w:rPr>
          <w:rFonts w:ascii="Times New Roman" w:hAnsi="Times New Roman" w:cs="Times New Roman"/>
          <w:sz w:val="28"/>
          <w:szCs w:val="28"/>
        </w:rPr>
        <w:t xml:space="preserve">ьном сайте администрации Иссинского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B84DB9" w:rsidRDefault="00B84DB9" w:rsidP="005E4C9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3. Контроль за исполнением наст</w:t>
      </w:r>
      <w:r>
        <w:rPr>
          <w:rFonts w:ascii="Times New Roman" w:hAnsi="Times New Roman" w:cs="Times New Roman"/>
          <w:sz w:val="28"/>
          <w:szCs w:val="28"/>
        </w:rPr>
        <w:t>оящего приказа возложить на начальника Финансового управления администрации Иссинского района Пензенской области и на главного специалиста – ревизора Финансового управления администрации Иссинского района Пензенской области.</w:t>
      </w:r>
    </w:p>
    <w:p w:rsidR="00B84DB9" w:rsidRDefault="00B84DB9" w:rsidP="005E4C9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84DB9" w:rsidRPr="00230140" w:rsidRDefault="00B84DB9" w:rsidP="005E4C9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                                    Р.Х.Бикбаева</w:t>
      </w: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>
      <w:pPr>
        <w:rPr>
          <w:sz w:val="28"/>
          <w:szCs w:val="28"/>
        </w:rPr>
      </w:pPr>
    </w:p>
    <w:p w:rsidR="00B84DB9" w:rsidRDefault="00B84DB9" w:rsidP="005E4C9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84DB9" w:rsidRDefault="00B84DB9" w:rsidP="005E4C9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Финансового управления</w:t>
      </w:r>
    </w:p>
    <w:p w:rsidR="00B84DB9" w:rsidRDefault="00B84DB9" w:rsidP="005E4C9C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5E4C9C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5E4C9C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5E4C9C">
      <w:pPr>
        <w:jc w:val="right"/>
        <w:rPr>
          <w:sz w:val="28"/>
          <w:szCs w:val="28"/>
        </w:rPr>
      </w:pPr>
    </w:p>
    <w:p w:rsidR="00B84DB9" w:rsidRDefault="00B84DB9" w:rsidP="005E4C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ВЕДОМСТВЕННЫЙ СТАНДАРТ </w:t>
      </w:r>
    </w:p>
    <w:p w:rsidR="00B84DB9" w:rsidRDefault="00B84DB9" w:rsidP="005E4C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ВНУТРЕННЕГО МУНИЦИПАЛЬНОГО </w:t>
      </w:r>
    </w:p>
    <w:p w:rsidR="00B84DB9" w:rsidRDefault="00B84DB9" w:rsidP="005E4C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ФИНАНСОВОГО КОНТРОЛЯ</w:t>
      </w:r>
    </w:p>
    <w:p w:rsidR="00B84DB9" w:rsidRDefault="00B84DB9" w:rsidP="005E4C9C">
      <w:pPr>
        <w:jc w:val="center"/>
        <w:rPr>
          <w:sz w:val="28"/>
          <w:szCs w:val="28"/>
        </w:rPr>
      </w:pPr>
    </w:p>
    <w:p w:rsidR="00B84DB9" w:rsidRDefault="00B84DB9" w:rsidP="005E4C9C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B84DB9" w:rsidRDefault="00B84DB9" w:rsidP="005E4C9C">
      <w:pPr>
        <w:ind w:left="360"/>
        <w:rPr>
          <w:sz w:val="28"/>
          <w:szCs w:val="28"/>
        </w:rPr>
      </w:pP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Ведомственный стандарт внутреннего муниципального финансового контроля (далее – ведомственный стандарт) разработан в соответствии с частью 3 статьи 269.2 Бюджетного кодекса Российской Федерации и федеральными стандартами: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«Планирование проверок, ревизий и обследований», утвержденным постановлением Правительства Российской Федерации от 27.02.2020 № 208 (далее – федеральный стандарт «Планирование проверок»);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«Проведение проверок, ревизий и обследований и оформление их результатов», утвержденным постановлением Правительства Российской Федерации от 17.08.2020 № 1235 (далее – федеральный стандарт «Проведение проверок, ревизий и обследований»);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«Реализация результатов проверок, ревизий и обследований», утвержденным постановлением Правительства Российской Федерации от 23.07.2020 № 1095 (далее – федеральный стандарт «Реализация результатов проверок, ревизий и обследований»);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лиц», утвержденным постановлением Правительства Российской Федерации от 17.02.2020 № 1237 (далее – федеральный стандарт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лиц»).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Настоящий ведомственный стандарт регламентирует деятельность должностных лиц Финансового управления администрации Иссинского района Пензенской области (далее – Управление) при осуществлении ими полномочий по внутреннему муниципальному финансовому контролю (далее – контрольная деятельность) в случаях, предусмотренных федеральными стандартами внутреннего муниципального финансового контроля, и определяет следующие порядки: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планирования проверок, ревизий и обследований;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проведения проверок, ревизий и обследований и оформления их результатов;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реализации результатов проведения проверок, ревизий и обследований;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B84DB9" w:rsidRDefault="00B84DB9" w:rsidP="00F97CDB">
      <w:pPr>
        <w:numPr>
          <w:ilvl w:val="0"/>
          <w:numId w:val="1"/>
        </w:numPr>
        <w:tabs>
          <w:tab w:val="num" w:pos="0"/>
        </w:tabs>
        <w:ind w:left="0"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Порядок планирования проверок, ревизий и обследований.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федерального стандарта «Планирование проверок» Управление на очередной финансовый год формирует и утверждает план контрольных мероприятий. План контрольных мероприятий (приложение № 1 к ведомственному стандарту) содержит следующую информацию: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объекта контроля;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тема контрольного мероприятия;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проверяемый период;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период начала проведения контрольного мероприятия.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Формирование плана контрольных мероприятий осуществляется с применением риск-ориентированного подхода, выражающегося в необходимости проведения контрольного мероприятия в очередном финансовом году на основании идентификации принадлежности объекта контроля и (или) направления его финансово-хозяйственной деятельности к предусмотренным федеральным  и ведомственным стандартам категориям риска.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Процессу планирования контрольной деятельности должен предшествовать процесс формирования исходных данных для его осуществления, в том числе: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сбор и анализ информации об объектах контроля за 3 предшествующих года;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объектов контроля, включаемых в проект плана контрольных мероприятий.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B84DB9" w:rsidRDefault="00B84DB9" w:rsidP="00F97CDB">
      <w:pPr>
        <w:numPr>
          <w:ilvl w:val="0"/>
          <w:numId w:val="1"/>
        </w:numPr>
        <w:tabs>
          <w:tab w:val="num" w:pos="0"/>
        </w:tabs>
        <w:ind w:left="0"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 проверок, ревизий и обследований и оформление их результатов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контрольного мероприятия принимается начальником Управления и оформляется приказом Управления согласно приложению № 2 к ведомственному стандарту.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14 федерального стандарта «Проведение проверок, ревизий и обследований» в случае необходимости внесения изменений в приказ о назначении контрольного мероприятия руководитель контрольного мероприятия (уполномоченное на проведение контрольного мероприятия должностное лицо) составляет служебную записку на имя начальника Управления с указанием причин вносимых изменений.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16 федерального стандарта «Проведение проверок, ревизий и обследований» в случае участия в контрольном мероприятии 2-х и более должностных лиц Управления по усмотрению руководителя контрольного мероприятия не позднее дня начала проведения контрольного мероприятия может быть составлен рабочий план (план-график) контрольного мероприятия, в котором указываются: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проверяемый вопрос программы контрольного мероприятия;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проверяемый период;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должность, фамилия и инициалы лица, входящего в состав проверочной (ревизионной) группы и ответственного за проверку вопроса;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срок предоставления справки о результатах проверки вопроса с приложением документов и материалов, имеющих отношение к проверяемому вопросу;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подпись участника проверочной (ревизионной) группы, ответственного за проверку вопроса.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Справка о результатах проверки отдельных вопросов должна содержать информацию по проверенному вопросу программы контрольного мероприятия и отвечать требованиям, предусмотренным к акту федеральным стандартом «Проведение проверок, ревизий и обследований».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Форма рабочего плана (плана-графика) контрольного мероприятия утверждена ведомственным стандартом (приложение № 3).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внесения изменений в решение о назначении контрольного мероприятия, а также в случае его продления или приостановления соответствующие изменения вносятся в рабочий план контрольного мероприятия.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Фактическое изменение деятельности объекта контроля осуществляется путем проведения осмотра, инвентаризации, наблюдения, пересчета, контрольного обмера. В соответствии с пунктом 24 федерального стандарта «Проведение проверок, ревизий и обследований» результаты контрольных действий по фактическому изучению деятельности объекта контроля оформляются соответствующими актами (приложения №№ 4-10 к ведомственному стандарту):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осмотр объектов (выполненных объемов работ, помещений, основных средств, материальных запасов);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инвентаризации наличных денежных средств, денежных документов и бланком строгой отчетности;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инвентаризации объектов нефинансовых активов;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инвентаризации расчетов с покупателями, поставщиками и прочими дебиторами и кредиторами;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наблюдения процесса или процедуры, выполняемых работниками (должностными лицами);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пересчета данных;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контрольного обмера объемов выполненных работ (строительно-монтажных, ремонтных, реставрационных, пуско-наладочных и прочих работ), а также качества и количества фактически использованных материалов и установленного оборудования.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В соответствии с пунктом 52 федерального стандарта «Проведение проверок, ревизий и обследований» при выявлении в ходе проведения контрольных мероприятий однородных нарушений в акте, заключении может даваться их обобщенная характеристика. В таком случае детальная информация обо всех выявленных нарушениях формируется с использованием приложений к акту, заключению.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B84DB9" w:rsidRDefault="00B84DB9" w:rsidP="00F97CDB">
      <w:pPr>
        <w:numPr>
          <w:ilvl w:val="0"/>
          <w:numId w:val="1"/>
        </w:numPr>
        <w:tabs>
          <w:tab w:val="num" w:pos="0"/>
        </w:tabs>
        <w:ind w:left="0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Реализация результатов проверок, ревизий и обследований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пунктами 6, 10 федерального стандарта «Реализация результатов проверок, ревизий и обследований» ведомственным стандартом определен порядок рассмотрения акта, заключения и иных материалов контрольного мероприятия, а также порядок направления копий представлений и предписаний.</w:t>
      </w:r>
    </w:p>
    <w:p w:rsidR="00B84DB9" w:rsidRDefault="00B84DB9" w:rsidP="00F97CDB">
      <w:pPr>
        <w:tabs>
          <w:tab w:val="num" w:pos="0"/>
        </w:tabs>
        <w:ind w:firstLine="540"/>
        <w:jc w:val="center"/>
        <w:rPr>
          <w:sz w:val="28"/>
          <w:szCs w:val="28"/>
        </w:rPr>
      </w:pPr>
    </w:p>
    <w:p w:rsidR="00B84DB9" w:rsidRDefault="00B84DB9" w:rsidP="00F97CDB">
      <w:pPr>
        <w:tabs>
          <w:tab w:val="num" w:pos="0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Порядок рассмотрения акта, заключения и иных материалов контрольного мероприятия.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После подписания акта проверки (ревизии), заключения должностное лицо, ответственное за проведение контрольного мероприятия, представляет начальнику Управления акт проверки (ревизии), заключение, возражения объекта контроля, иные материалы контрольного мероприятия и сопроводительную служебную записку, подготовленную руководителем контрольного мероприятия (уполномоченным на проведение контрольного мероприятия должностным лицом) и завизированную ответственным за проведение внутреннего муниципального финансового контроля, в которой отражаются результаты контрольного мероприятия и предложения по их реализации.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рассмотрение материалов контрольного мероприятия приглашаются руководитель контрольного мероприятия, должностное лицо, ответственное за проведение контрольного мероприятия.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акта с учетом письменных возражений объекта контроля начальник Управления принимает одно или несколько решений: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или об отсутствии оснований для направления представления и (или) предписания объекту контроля;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или об отсутствии оснований для направления информации в правоохранительные органы, органы прокуратуры и иные государственные (муниципальные) органы;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или об отсутствии оснований для назначения внеплановой выездной проверки (ревизии), в том числе при наличии (письменных возражений от объекта контроля и представленных объектом контроля дополнительных документов, относящихся к проверенному периоду, влияющих на выводы по результатам проведения проверки (ревизии), признаков нарушений, которые не могут в полной мере быть подтверждены в рамках проведенной проверки (ревизии).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 результатам рассмотрения заключения начальник Управления принимает решение: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 назначении выездной проверки (ревизии);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об отсутствии оснований для назначения выездной проверки (ревизии).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Решение по результатам рассмотрения акта или заключения принимается начальником Управления путем визирования служебной записки, указанной в пункте 4.2. ведомственного стандарта.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B84DB9" w:rsidRDefault="00B84DB9" w:rsidP="00F97CDB">
      <w:pPr>
        <w:tabs>
          <w:tab w:val="num" w:pos="0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Порядок направления копий представлений и предписаний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 Главному распорядителю бюджетных средств в случае, если объект контроля является подведомственным ему получателем бюджетных средств (далее – ГРБС), либо органу местного самоуправления, осуществляющему функции и полномочия учредителя, в случае если объект контроля является бюджетным или автономным учреждением, направляются копии представлений и предписаний.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4.8. Сопроводительное письмо, содержащее рекомендации по оказанию содействия в выполнении объектом контроля требований по представлению и (или) предписанию, с которым направляются копии представления и (или) предписания, подготавливается руководителем контрольного мероприятия (уполномоченным на проведение контрольного мероприятия должностным лицом), согласовывается и подписывается начальником Управления.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4.9. Подписанное сопроводительное письмо с приложением копий представления и (или) предписания направляется заказным почтовым отправлением с уведомлением о вручении или иным способом, подтверждающим их получение, в том числе с применением факсимальной связи и (или) автоматизированных информационных систем, либо вручается: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руководителю (уполномоченному представителю) ГРБС;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руководителю (уполномоченному представителю) органа местного самоуправления, осуществляющему функции и полномочия учредителя в случае, если объект контроля является бюджетным или автономным учреждением.</w:t>
      </w:r>
    </w:p>
    <w:p w:rsidR="00B84DB9" w:rsidRDefault="00B84DB9" w:rsidP="00F97CDB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B84DB9" w:rsidRDefault="00B84DB9" w:rsidP="00F97CDB">
      <w:pPr>
        <w:numPr>
          <w:ilvl w:val="0"/>
          <w:numId w:val="1"/>
        </w:numPr>
        <w:tabs>
          <w:tab w:val="num" w:pos="0"/>
        </w:tabs>
        <w:ind w:left="0"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</w:p>
    <w:p w:rsidR="00B84DB9" w:rsidRDefault="00B84DB9" w:rsidP="00F97CDB">
      <w:pPr>
        <w:numPr>
          <w:ilvl w:val="1"/>
          <w:numId w:val="1"/>
        </w:numPr>
        <w:tabs>
          <w:tab w:val="clear" w:pos="108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4 федерального стандарта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 Управление осуществляет рассмотрение обращения объекта контроля или его уполномоченного представителя (далее – заявитель), в котором выражается несогласие с решением Управления (его должностных лиц), принятым по результатам осуществления им (ими) полномочий по внутреннему муниципальному финансовому контролю, и действиями (бездействием) должностных лиц Управления при осуществлении ими контрольной деятельности (далее – жалоба).</w:t>
      </w:r>
    </w:p>
    <w:p w:rsidR="00B84DB9" w:rsidRPr="00F97CDB" w:rsidRDefault="00B84DB9" w:rsidP="00495650">
      <w:pPr>
        <w:ind w:firstLine="540"/>
        <w:jc w:val="both"/>
        <w:rPr>
          <w:sz w:val="28"/>
          <w:szCs w:val="28"/>
        </w:rPr>
      </w:pPr>
      <w:r w:rsidRPr="00F97CDB">
        <w:rPr>
          <w:sz w:val="28"/>
          <w:szCs w:val="28"/>
        </w:rPr>
        <w:t>5.2. В соответствии с пунктами 8, 9 федерального стандарта «Правила досудебного обжалования решений и действий (бездействия) органов внутреннего  государственного (муниципального) финансового контроля и их должностных лиц» ведомственным стандартом определен порядок рассмотрения жалобы и принятия решения начальника Управления по результатам рассмотрения жалобы.</w:t>
      </w:r>
    </w:p>
    <w:p w:rsidR="00B84DB9" w:rsidRPr="00F97CDB" w:rsidRDefault="00B84DB9" w:rsidP="00495650">
      <w:pPr>
        <w:ind w:firstLine="540"/>
        <w:jc w:val="both"/>
        <w:rPr>
          <w:sz w:val="28"/>
          <w:szCs w:val="28"/>
        </w:rPr>
      </w:pPr>
      <w:r w:rsidRPr="00F97CDB">
        <w:rPr>
          <w:sz w:val="28"/>
          <w:szCs w:val="28"/>
        </w:rPr>
        <w:t>Порядок рассмотрения жалобы и принятия решения начальника Управления  по результатам рассмотрения жалобы.</w:t>
      </w:r>
    </w:p>
    <w:p w:rsidR="00B84DB9" w:rsidRPr="00F97CDB" w:rsidRDefault="00B84DB9" w:rsidP="00495650">
      <w:pPr>
        <w:ind w:firstLine="540"/>
        <w:jc w:val="both"/>
        <w:rPr>
          <w:sz w:val="28"/>
          <w:szCs w:val="28"/>
        </w:rPr>
      </w:pPr>
      <w:r w:rsidRPr="00F97CDB">
        <w:rPr>
          <w:sz w:val="28"/>
          <w:szCs w:val="28"/>
        </w:rPr>
        <w:t>5.3. Предметом обжалования являются решения Управления (должностных лиц), а также действия (бездействие) должностных лиц Управления при  осуществлении ими контрольной деятельности.</w:t>
      </w:r>
    </w:p>
    <w:p w:rsidR="00B84DB9" w:rsidRPr="00F97CDB" w:rsidRDefault="00B84DB9" w:rsidP="00495650">
      <w:pPr>
        <w:ind w:firstLine="540"/>
        <w:jc w:val="both"/>
        <w:rPr>
          <w:sz w:val="28"/>
          <w:szCs w:val="28"/>
        </w:rPr>
      </w:pPr>
      <w:r w:rsidRPr="00F97CDB">
        <w:rPr>
          <w:sz w:val="28"/>
          <w:szCs w:val="28"/>
        </w:rPr>
        <w:t>5.4. Основаниями для обжалования являются положения нормативных  правовых актов, которые заявитель считает нарушенными при вынесении Управлением (должностными лицами) решений, совершении действий  (бездействия) должностными лицами Управления при осуществлении ими контрольной деятельности.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F97CDB">
        <w:rPr>
          <w:sz w:val="28"/>
          <w:szCs w:val="28"/>
        </w:rPr>
        <w:t xml:space="preserve">5.5. Поступившая в  Управление жалоба регистрируется специалистом  финансового  контроля (далее - специалист) в «Журнале учета жалоб досудебного обжалования решений и действий (бездействия) органов внутреннего государственного (муниципального) финансового контроля и их </w:t>
      </w:r>
      <w:r w:rsidRPr="00495650">
        <w:rPr>
          <w:sz w:val="28"/>
          <w:szCs w:val="28"/>
        </w:rPr>
        <w:t>должностных лиц» (приложение No11 к ведомственному стандарту).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5.6. Жалоба заявителя остается без рассмотрения при наличии оснований, предусмотренных пунктом 11 федерального стандарта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Жалоба возвращается заявителю без рассмотрения в срок не позднее 5 рабочих дней со дня поступления жалобы в Управление с указанием причин возврата жалобы. В случае не указания в жалобе почтового адреса или адреса электронной почты, по которому должен быть направлен ответ заявителю, жалоба не возвращается. </w:t>
      </w:r>
    </w:p>
    <w:p w:rsidR="00B84DB9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5.7. Если имеющейся информации и материалов, относящихся к предмету жалобы, недостаточно, специалистом подготавливается запрос заявителю, который согласовывается и подписывается начальником Управления. 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5.8. Запрос вручается руководителю объекта контроля (уполномоченному  представителю) или направляется</w:t>
      </w:r>
      <w:r>
        <w:rPr>
          <w:sz w:val="28"/>
          <w:szCs w:val="28"/>
        </w:rPr>
        <w:t xml:space="preserve"> </w:t>
      </w:r>
      <w:r w:rsidRPr="00495650">
        <w:rPr>
          <w:sz w:val="28"/>
          <w:szCs w:val="28"/>
        </w:rPr>
        <w:t>объекту контроля с уведомлением о вручении или иным способом, свидетельствующим о дате их получения, в том числе с применением факсимильной связи и (или) автоматизированных информационных  систем.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5.9. Заявитель вправе представить указанные информацию и документы в течение 5-ти рабочих дней со дня направления запроса.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5.10. Течение срока рассмотрения жалобы приостанавливается со дня направления запроса о представлении дополнительных информации и документов,  относящихся к предмету жалобы, до дня получения их Управлением, но не более чем на 5 рабочих дней со дня направления запроса. 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5.11. Неполучение от заявителя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5.12. В случае необходимости направления запроса другим органам местного самоуправления, иным должностным лицам для получения необходимых для рассмотрения жалобы документов и материалов  специалистом подготавливается запрос о предоставлении документов и материалов,  относящихся к предмету жалобы, который согласовывается и подписывается начальником Управления.</w:t>
      </w:r>
      <w:r>
        <w:rPr>
          <w:sz w:val="28"/>
          <w:szCs w:val="28"/>
        </w:rPr>
        <w:t xml:space="preserve"> </w:t>
      </w:r>
      <w:r w:rsidRPr="00495650">
        <w:rPr>
          <w:sz w:val="28"/>
          <w:szCs w:val="28"/>
        </w:rPr>
        <w:t>Указанный запрос направляется в порядке,  аналогичном порядку направления запроса заявителю.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5.13. Начальник Управления вправе продлить срок рассмотрения жалобы, но не более чем на 20 рабочих дней, с уведомлением об этом заявителя и указанием причин продления срока.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5.14. Рассмотрение жалобы по существу осуществляется на коллегиальной основе комиссией Управления (далее –Комиссия). 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5.15. Возглавляет Комиссию председатель Комиссии. В отсутствие председателя Комиссии его обязанности исполняет заместитель председателя. 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5.16. Состав Комиссии утверждается приказом Управления.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5.17. Комиссия правомочна осуществлять свои функции, если на заседании  Комиссии присутствуют не менее трех ее членов из общего числа состава комиссии. 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5.18. Решение принимается Комиссией простым большинством голосов ее членов, присутствовавших на заседании, на основании документов и сведений, представленных на заседание Комиссии. В случае равенства голосов решающим является голос председательствующего на заседании Комиссии.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5.19. При принятии решения учитываются обстоятельства, установленные Комиссией в результате рассмотрения жалобы.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5.20. По результатам рассмотрения жалобы Комиссией принимается одно из следующих решений: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-о наличии оснований для удовлетворения жалобы в полном объеме либо удовлетворения жалобы частично в части указанных в ней отдельных оснований для  обжалования в случае несоответствия решения Управления или действия (бездействия) должностных лиц Управления законодательству РФ и (или) при  не подтверждении обстоятельств, на основании которых было вынесено решение;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-о наличии оснований для оставления жалобы без удовлетворения в случае подтверждения по результатам рассмотрения жалобы соответствия решения или действия (бездействия) должностных лиц Управления законодательству РФ и при подтверждении обстоятельств, на основании которых вынесено решение. 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 xml:space="preserve">5.21. Решение, принимаемое на заседании Комиссии, оформляется протоколом, который подписывает председатель Комиссии и члены Комиссии, присутствующие на заседании. 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5.22. Протокол заседания Комиссии, жалоба, документы, имеющие отношение к предмету обжалования,</w:t>
      </w:r>
      <w:r>
        <w:rPr>
          <w:sz w:val="28"/>
          <w:szCs w:val="28"/>
        </w:rPr>
        <w:t xml:space="preserve"> </w:t>
      </w:r>
      <w:r w:rsidRPr="00495650">
        <w:rPr>
          <w:sz w:val="28"/>
          <w:szCs w:val="28"/>
        </w:rPr>
        <w:t>направляются начальнику Управления для  принятия решений.</w:t>
      </w: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5.23. Решение начальника Управления по результатам рассмотрения жалобы оформляется приказом Управления.</w:t>
      </w:r>
    </w:p>
    <w:p w:rsidR="00B84DB9" w:rsidRPr="00495650" w:rsidRDefault="00B84DB9" w:rsidP="00E86016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5.24. Копия решения, вынесенного по результатам рассмотрения жалобы, с сопроводительным письмом, содержащим обоснование принятия указанного решения</w:t>
      </w:r>
      <w:r>
        <w:rPr>
          <w:sz w:val="28"/>
          <w:szCs w:val="28"/>
        </w:rPr>
        <w:t xml:space="preserve"> н</w:t>
      </w:r>
      <w:r w:rsidRPr="00495650">
        <w:rPr>
          <w:sz w:val="28"/>
          <w:szCs w:val="28"/>
        </w:rPr>
        <w:t>аправляется заявителю не позднее 5-ти рабочих дней, следующих за днем принятия начальником Управления указанного решения.</w:t>
      </w:r>
    </w:p>
    <w:p w:rsidR="00B84DB9" w:rsidRDefault="00B84DB9" w:rsidP="00E86016">
      <w:pPr>
        <w:ind w:firstLine="540"/>
        <w:jc w:val="both"/>
        <w:rPr>
          <w:sz w:val="28"/>
          <w:szCs w:val="28"/>
        </w:rPr>
      </w:pPr>
      <w:r w:rsidRPr="00495650">
        <w:rPr>
          <w:sz w:val="28"/>
          <w:szCs w:val="28"/>
        </w:rPr>
        <w:t>5.25. Подготовка сопроводительного письма, его регистрация (с копией решения) и вручение заявителю лично под роспись либо направление заявителю с  уведомлением о вручении или иным способом, свидетельствующим о дате его получения, в том числе с применением факсимильной связи и (или) автоматизированных информационных систем, осуществляется специалистом.</w:t>
      </w: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Pr="00495650" w:rsidRDefault="00B84DB9" w:rsidP="00E86016">
      <w:pPr>
        <w:ind w:firstLine="540"/>
        <w:jc w:val="both"/>
        <w:rPr>
          <w:sz w:val="28"/>
          <w:szCs w:val="28"/>
        </w:rPr>
      </w:pPr>
    </w:p>
    <w:p w:rsidR="00B84DB9" w:rsidRDefault="00B84DB9" w:rsidP="00495650">
      <w:pPr>
        <w:ind w:firstLine="540"/>
        <w:jc w:val="both"/>
        <w:rPr>
          <w:sz w:val="28"/>
          <w:szCs w:val="28"/>
        </w:rPr>
        <w:sectPr w:rsidR="00B84DB9" w:rsidSect="00E942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4DB9" w:rsidRPr="00495650" w:rsidRDefault="00B84DB9" w:rsidP="00495650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</w:p>
    <w:p w:rsidR="00B84DB9" w:rsidRDefault="00B84DB9" w:rsidP="00E86016">
      <w:pPr>
        <w:ind w:firstLine="539"/>
        <w:jc w:val="center"/>
        <w:rPr>
          <w:sz w:val="28"/>
          <w:szCs w:val="28"/>
        </w:rPr>
      </w:pPr>
    </w:p>
    <w:p w:rsidR="00B84DB9" w:rsidRDefault="00B84DB9" w:rsidP="00E86016">
      <w:pPr>
        <w:ind w:firstLine="539"/>
        <w:jc w:val="center"/>
        <w:rPr>
          <w:sz w:val="28"/>
          <w:szCs w:val="28"/>
        </w:rPr>
      </w:pPr>
    </w:p>
    <w:p w:rsidR="00B84DB9" w:rsidRPr="001555B3" w:rsidRDefault="00B84DB9" w:rsidP="00E86016">
      <w:pPr>
        <w:ind w:firstLine="539"/>
        <w:jc w:val="center"/>
        <w:rPr>
          <w:b/>
          <w:bCs/>
          <w:sz w:val="28"/>
          <w:szCs w:val="28"/>
        </w:rPr>
      </w:pPr>
      <w:r w:rsidRPr="001555B3">
        <w:rPr>
          <w:b/>
          <w:bCs/>
          <w:sz w:val="28"/>
          <w:szCs w:val="28"/>
        </w:rPr>
        <w:t>План контрольных мероприятий</w:t>
      </w:r>
    </w:p>
    <w:p w:rsidR="00B84DB9" w:rsidRDefault="00B84DB9" w:rsidP="00E86016">
      <w:pPr>
        <w:ind w:firstLine="539"/>
        <w:jc w:val="center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9"/>
        <w:gridCol w:w="4681"/>
        <w:gridCol w:w="2939"/>
        <w:gridCol w:w="2939"/>
        <w:gridCol w:w="2940"/>
      </w:tblGrid>
      <w:tr w:rsidR="00B84DB9">
        <w:tc>
          <w:tcPr>
            <w:tcW w:w="118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№ п/п</w:t>
            </w:r>
          </w:p>
        </w:tc>
        <w:tc>
          <w:tcPr>
            <w:tcW w:w="472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Наименование объекта контроля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Тема контрольного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мероприятия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Проверяемый период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Период начала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проведения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контрольного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мероприятия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18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18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18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18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18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18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4DB9" w:rsidRDefault="00B84DB9" w:rsidP="00E86016">
      <w:pPr>
        <w:ind w:firstLine="539"/>
        <w:jc w:val="center"/>
        <w:rPr>
          <w:sz w:val="28"/>
          <w:szCs w:val="28"/>
        </w:rPr>
        <w:sectPr w:rsidR="00B84DB9" w:rsidSect="00E8601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E86016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495650">
      <w:pPr>
        <w:ind w:firstLine="540"/>
        <w:jc w:val="both"/>
        <w:rPr>
          <w:sz w:val="28"/>
          <w:szCs w:val="28"/>
        </w:rPr>
      </w:pPr>
    </w:p>
    <w:p w:rsidR="00B84DB9" w:rsidRDefault="00B84DB9" w:rsidP="00E86016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 Финансового управления администрации Иссинского района Пензенской области</w:t>
      </w:r>
    </w:p>
    <w:p w:rsidR="00B84DB9" w:rsidRDefault="00B84DB9" w:rsidP="00E86016">
      <w:pPr>
        <w:ind w:firstLine="540"/>
        <w:jc w:val="center"/>
        <w:rPr>
          <w:b/>
          <w:bCs/>
          <w:sz w:val="28"/>
          <w:szCs w:val="28"/>
        </w:rPr>
      </w:pPr>
    </w:p>
    <w:p w:rsidR="00B84DB9" w:rsidRDefault="00B84DB9" w:rsidP="00E86016">
      <w:pPr>
        <w:ind w:firstLine="540"/>
        <w:rPr>
          <w:sz w:val="28"/>
          <w:szCs w:val="28"/>
        </w:rPr>
      </w:pPr>
    </w:p>
    <w:p w:rsidR="00B84DB9" w:rsidRPr="00E86016" w:rsidRDefault="00B84DB9" w:rsidP="00E86016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от _________ № </w:t>
      </w:r>
      <w:r>
        <w:rPr>
          <w:sz w:val="28"/>
          <w:szCs w:val="28"/>
          <w:u w:val="single"/>
        </w:rPr>
        <w:t xml:space="preserve"> _ - опер___</w:t>
      </w:r>
    </w:p>
    <w:p w:rsidR="00B84DB9" w:rsidRDefault="00B84DB9" w:rsidP="004956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р.п. Исса</w:t>
      </w:r>
    </w:p>
    <w:p w:rsidR="00B84DB9" w:rsidRPr="00E86016" w:rsidRDefault="00B84DB9" w:rsidP="00E86016">
      <w:pPr>
        <w:jc w:val="both"/>
        <w:rPr>
          <w:sz w:val="28"/>
          <w:szCs w:val="28"/>
        </w:rPr>
      </w:pPr>
      <w:r w:rsidRPr="00E86016">
        <w:rPr>
          <w:sz w:val="28"/>
          <w:szCs w:val="28"/>
        </w:rPr>
        <w:t xml:space="preserve">В соответствии с пунктом 10 (в случае назначения планового контрольного мероприятия), 11 (в случае назначения внепланового контрольного мероприятия), федерального стандарта внутреннего государственного (муниципального) 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No 1235, </w:t>
      </w:r>
      <w:r w:rsidRPr="00E86016">
        <w:rPr>
          <w:b/>
          <w:bCs/>
          <w:sz w:val="28"/>
          <w:szCs w:val="28"/>
        </w:rPr>
        <w:t>приказываю</w:t>
      </w:r>
      <w:r w:rsidRPr="00E86016">
        <w:rPr>
          <w:sz w:val="28"/>
          <w:szCs w:val="28"/>
        </w:rPr>
        <w:t>: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1. Назначить проведение ________________________________________</w:t>
      </w:r>
      <w:r>
        <w:rPr>
          <w:sz w:val="28"/>
          <w:szCs w:val="28"/>
        </w:rPr>
        <w:t>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</w:t>
      </w:r>
      <w:r w:rsidRPr="000E2F4F">
        <w:rPr>
          <w:i/>
          <w:iCs/>
          <w:sz w:val="22"/>
          <w:szCs w:val="22"/>
        </w:rPr>
        <w:t>(указывается вид контрольного мероприятия и метод его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проведения с указанием на плановый (внеплановый) характер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(плановая (внеплановая), выездная (камеральная) проверка (ревизия) или обследование),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тема контрольного мероприятия, наименование (фамилия, имя, отчество (при наличии))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объекта контроля, реквизиты объекта контроля (место нахождения объекта контроля,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основной государственный регистрационный номер (ОГРН),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индивидуальный номер налогоплательщика (ИНН)).</w:t>
      </w:r>
    </w:p>
    <w:p w:rsidR="00B84DB9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E86016">
        <w:rPr>
          <w:sz w:val="28"/>
          <w:szCs w:val="28"/>
        </w:rPr>
        <w:t>Основание проведения контрольного мероприятия __________________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</w:t>
      </w:r>
      <w:r w:rsidRPr="000E2F4F">
        <w:rPr>
          <w:i/>
          <w:iCs/>
          <w:sz w:val="22"/>
          <w:szCs w:val="22"/>
        </w:rPr>
        <w:t>(указывается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основание проведения контрольного мероприятия (план контрольных мероприятий,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</w:t>
      </w:r>
      <w:r w:rsidRPr="00E86016">
        <w:rPr>
          <w:sz w:val="28"/>
          <w:szCs w:val="28"/>
        </w:rPr>
        <w:t xml:space="preserve"> 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поступившее обращение, запрос, поручение и др.))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86016">
        <w:rPr>
          <w:sz w:val="28"/>
          <w:szCs w:val="28"/>
        </w:rPr>
        <w:t>Поручить проведение контрольного мероприятия ___________________</w:t>
      </w:r>
      <w:r>
        <w:rPr>
          <w:sz w:val="28"/>
          <w:szCs w:val="28"/>
        </w:rPr>
        <w:t>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</w:t>
      </w:r>
      <w:r w:rsidRPr="000E2F4F">
        <w:rPr>
          <w:i/>
          <w:iCs/>
          <w:sz w:val="22"/>
          <w:szCs w:val="22"/>
        </w:rPr>
        <w:t>(указываются должность,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фамилия, имя, отчество (полностью) членов проверочной (ревизионной) группы  с уточнением ее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руководителя (уполномоченного на проведение контрольного мероприятия должностного лица)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E86016">
        <w:rPr>
          <w:sz w:val="28"/>
          <w:szCs w:val="28"/>
        </w:rPr>
        <w:t>Провести проверку (ревизию)</w:t>
      </w:r>
      <w:r>
        <w:rPr>
          <w:sz w:val="28"/>
          <w:szCs w:val="28"/>
        </w:rPr>
        <w:t xml:space="preserve"> </w:t>
      </w:r>
      <w:r w:rsidRPr="00E86016">
        <w:rPr>
          <w:sz w:val="28"/>
          <w:szCs w:val="28"/>
        </w:rPr>
        <w:t>в соответствии с _________________</w:t>
      </w:r>
      <w:r>
        <w:rPr>
          <w:sz w:val="28"/>
          <w:szCs w:val="28"/>
        </w:rPr>
        <w:t>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</w:t>
      </w:r>
      <w:r w:rsidRPr="000E2F4F">
        <w:rPr>
          <w:i/>
          <w:iCs/>
          <w:sz w:val="22"/>
          <w:szCs w:val="22"/>
        </w:rPr>
        <w:t>(делается ссылка на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приложение к приказу, в котором перечислены основные вопросы,</w:t>
      </w:r>
    </w:p>
    <w:p w:rsidR="00B84DB9" w:rsidRPr="00E86016" w:rsidRDefault="00B84DB9" w:rsidP="00E86016">
      <w:pPr>
        <w:rPr>
          <w:sz w:val="28"/>
          <w:szCs w:val="28"/>
        </w:rPr>
      </w:pPr>
      <w:r w:rsidRPr="00E86016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подлежащие изучению в ходе проведения контрольного мероприятия)</w:t>
      </w:r>
    </w:p>
    <w:p w:rsidR="00B84DB9" w:rsidRPr="00E86016" w:rsidRDefault="00B84DB9" w:rsidP="00495650">
      <w:pPr>
        <w:ind w:firstLine="540"/>
        <w:jc w:val="both"/>
        <w:rPr>
          <w:sz w:val="28"/>
          <w:szCs w:val="28"/>
        </w:rPr>
      </w:pP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5. Установить: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проверяемый период: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с___________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по______</w:t>
      </w:r>
      <w:r>
        <w:rPr>
          <w:sz w:val="28"/>
          <w:szCs w:val="28"/>
        </w:rPr>
        <w:t>______________________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(указывается проверяемый период)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5.2.дата начала проведения контрольного мероприятия: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(указывается дата начала проведения контрольного мероприятия)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срок проведения контрольного мероприятия: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(указывается количество рабочих дней, предусмотренных для проведения контрольного мероприятия)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5.4.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срок проведения контрольных действий: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(указывается количество рабочих дней, предусмотренных для проведения контрольных действий)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5.5. срок оформления и подписания акта проверки: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___________</w:t>
      </w:r>
      <w:r>
        <w:rPr>
          <w:sz w:val="28"/>
          <w:szCs w:val="28"/>
        </w:rPr>
        <w:t>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</w:t>
      </w:r>
      <w:r w:rsidRPr="000E2F4F">
        <w:rPr>
          <w:i/>
          <w:iCs/>
          <w:sz w:val="22"/>
          <w:szCs w:val="22"/>
        </w:rPr>
        <w:t>(указывается дата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подписания акта проверки членами проверочной ревизионной группы  (уполномоченным лицом)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0E2F4F">
        <w:rPr>
          <w:sz w:val="28"/>
          <w:szCs w:val="28"/>
        </w:rPr>
        <w:t>Контроль за ходом проведения проверки возложить на _________</w:t>
      </w:r>
      <w:r>
        <w:rPr>
          <w:sz w:val="28"/>
          <w:szCs w:val="28"/>
        </w:rPr>
        <w:t>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  </w:t>
      </w:r>
      <w:r w:rsidRPr="000E2F4F">
        <w:rPr>
          <w:i/>
          <w:iCs/>
          <w:sz w:val="22"/>
          <w:szCs w:val="22"/>
        </w:rPr>
        <w:t>(указывается</w:t>
      </w:r>
    </w:p>
    <w:p w:rsidR="00B84DB9" w:rsidRPr="000E2F4F" w:rsidRDefault="00B84DB9" w:rsidP="000E2F4F">
      <w:pPr>
        <w:rPr>
          <w:sz w:val="28"/>
          <w:szCs w:val="28"/>
        </w:rPr>
      </w:pPr>
      <w:r w:rsidRPr="000E2F4F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:rsidR="00B84DB9" w:rsidRPr="000E2F4F" w:rsidRDefault="00B84DB9" w:rsidP="000E2F4F">
      <w:pPr>
        <w:jc w:val="center"/>
        <w:rPr>
          <w:i/>
          <w:iCs/>
          <w:sz w:val="22"/>
          <w:szCs w:val="22"/>
        </w:rPr>
      </w:pPr>
      <w:r w:rsidRPr="000E2F4F">
        <w:rPr>
          <w:i/>
          <w:iCs/>
          <w:sz w:val="22"/>
          <w:szCs w:val="22"/>
        </w:rPr>
        <w:t>должностное лицо, ответственное за проведение контрольного мероприятия)</w:t>
      </w:r>
    </w:p>
    <w:p w:rsidR="00B84DB9" w:rsidRDefault="00B84DB9" w:rsidP="00E14DE7">
      <w:pPr>
        <w:ind w:left="360"/>
        <w:jc w:val="center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  <w:sectPr w:rsidR="00B84DB9" w:rsidSect="00E942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</w:p>
    <w:p w:rsidR="00B84DB9" w:rsidRPr="001555B3" w:rsidRDefault="00B84DB9" w:rsidP="001555B3">
      <w:pPr>
        <w:jc w:val="center"/>
        <w:rPr>
          <w:b/>
          <w:bCs/>
          <w:sz w:val="28"/>
          <w:szCs w:val="28"/>
        </w:rPr>
      </w:pPr>
      <w:r w:rsidRPr="001555B3">
        <w:rPr>
          <w:b/>
          <w:bCs/>
          <w:sz w:val="28"/>
          <w:szCs w:val="28"/>
        </w:rPr>
        <w:t>Перечень основных вопросов, подлежащих изучению в ходе</w:t>
      </w:r>
    </w:p>
    <w:p w:rsidR="00B84DB9" w:rsidRPr="001555B3" w:rsidRDefault="00B84DB9" w:rsidP="001555B3">
      <w:pPr>
        <w:jc w:val="center"/>
        <w:rPr>
          <w:b/>
          <w:bCs/>
          <w:sz w:val="28"/>
          <w:szCs w:val="28"/>
        </w:rPr>
      </w:pPr>
      <w:r w:rsidRPr="001555B3">
        <w:rPr>
          <w:b/>
          <w:bCs/>
          <w:sz w:val="28"/>
          <w:szCs w:val="28"/>
        </w:rPr>
        <w:t>контрольного мероприятия</w:t>
      </w:r>
    </w:p>
    <w:p w:rsidR="00B84DB9" w:rsidRPr="001555B3" w:rsidRDefault="00B84DB9" w:rsidP="001555B3">
      <w:pPr>
        <w:jc w:val="both"/>
        <w:rPr>
          <w:sz w:val="28"/>
          <w:szCs w:val="28"/>
        </w:rPr>
      </w:pPr>
      <w:r w:rsidRPr="001555B3">
        <w:rPr>
          <w:sz w:val="28"/>
          <w:szCs w:val="28"/>
        </w:rPr>
        <w:t>1.</w:t>
      </w:r>
    </w:p>
    <w:p w:rsidR="00B84DB9" w:rsidRPr="001555B3" w:rsidRDefault="00B84DB9" w:rsidP="001555B3">
      <w:pPr>
        <w:jc w:val="both"/>
        <w:rPr>
          <w:sz w:val="28"/>
          <w:szCs w:val="28"/>
        </w:rPr>
      </w:pPr>
      <w:r w:rsidRPr="001555B3">
        <w:rPr>
          <w:sz w:val="28"/>
          <w:szCs w:val="28"/>
        </w:rPr>
        <w:t>2.</w:t>
      </w:r>
    </w:p>
    <w:p w:rsidR="00B84DB9" w:rsidRPr="001555B3" w:rsidRDefault="00B84DB9" w:rsidP="001555B3">
      <w:pPr>
        <w:jc w:val="both"/>
        <w:rPr>
          <w:sz w:val="28"/>
          <w:szCs w:val="28"/>
        </w:rPr>
      </w:pPr>
      <w:r w:rsidRPr="001555B3">
        <w:rPr>
          <w:sz w:val="28"/>
          <w:szCs w:val="28"/>
        </w:rPr>
        <w:t>3.</w:t>
      </w:r>
    </w:p>
    <w:p w:rsidR="00B84DB9" w:rsidRPr="001555B3" w:rsidRDefault="00B84DB9" w:rsidP="001555B3">
      <w:pPr>
        <w:jc w:val="both"/>
        <w:rPr>
          <w:sz w:val="28"/>
          <w:szCs w:val="28"/>
        </w:rPr>
      </w:pPr>
      <w:r w:rsidRPr="001555B3">
        <w:rPr>
          <w:sz w:val="28"/>
          <w:szCs w:val="28"/>
        </w:rPr>
        <w:t>...</w:t>
      </w:r>
    </w:p>
    <w:p w:rsidR="00B84DB9" w:rsidRPr="001555B3" w:rsidRDefault="00B84DB9" w:rsidP="001555B3">
      <w:pPr>
        <w:jc w:val="both"/>
        <w:rPr>
          <w:sz w:val="28"/>
          <w:szCs w:val="28"/>
        </w:rPr>
      </w:pPr>
      <w:r w:rsidRPr="001555B3">
        <w:rPr>
          <w:sz w:val="28"/>
          <w:szCs w:val="28"/>
        </w:rPr>
        <w:t>При необходимости изучению подлежат и другие вопросы, относящиеся к теме контрольного мероприятия в пределах полномочий, установленных законодательством Российской Федерации.</w:t>
      </w:r>
    </w:p>
    <w:p w:rsidR="00B84DB9" w:rsidRDefault="00B84DB9" w:rsidP="001555B3">
      <w:pPr>
        <w:ind w:firstLine="539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  <w:sectPr w:rsidR="00B84DB9" w:rsidSect="001555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</w:p>
    <w:p w:rsidR="00B84DB9" w:rsidRDefault="00B84DB9" w:rsidP="001555B3">
      <w:pPr>
        <w:ind w:firstLine="539"/>
        <w:jc w:val="right"/>
        <w:rPr>
          <w:sz w:val="28"/>
          <w:szCs w:val="28"/>
        </w:rPr>
      </w:pPr>
    </w:p>
    <w:p w:rsidR="00B84DB9" w:rsidRPr="001555B3" w:rsidRDefault="00B84DB9" w:rsidP="001555B3">
      <w:pPr>
        <w:jc w:val="center"/>
        <w:rPr>
          <w:b/>
          <w:bCs/>
          <w:sz w:val="28"/>
          <w:szCs w:val="28"/>
        </w:rPr>
      </w:pPr>
      <w:r w:rsidRPr="001555B3">
        <w:rPr>
          <w:b/>
          <w:bCs/>
          <w:sz w:val="28"/>
          <w:szCs w:val="28"/>
        </w:rPr>
        <w:t>Рабочий план</w:t>
      </w:r>
    </w:p>
    <w:p w:rsidR="00B84DB9" w:rsidRPr="001555B3" w:rsidRDefault="00B84DB9" w:rsidP="001555B3">
      <w:pPr>
        <w:jc w:val="center"/>
        <w:rPr>
          <w:b/>
          <w:bCs/>
          <w:sz w:val="28"/>
          <w:szCs w:val="28"/>
        </w:rPr>
      </w:pPr>
      <w:r w:rsidRPr="001555B3">
        <w:rPr>
          <w:b/>
          <w:bCs/>
          <w:sz w:val="28"/>
          <w:szCs w:val="28"/>
        </w:rPr>
        <w:t>(план-график) контрольного мероприятия</w:t>
      </w:r>
    </w:p>
    <w:p w:rsidR="00B84DB9" w:rsidRDefault="00B84DB9" w:rsidP="001555B3">
      <w:pPr>
        <w:ind w:firstLine="539"/>
        <w:jc w:val="right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8"/>
        <w:gridCol w:w="2854"/>
        <w:gridCol w:w="1977"/>
        <w:gridCol w:w="3588"/>
        <w:gridCol w:w="2456"/>
        <w:gridCol w:w="2455"/>
      </w:tblGrid>
      <w:tr w:rsidR="00B84DB9" w:rsidRPr="001555B3">
        <w:tc>
          <w:tcPr>
            <w:tcW w:w="1368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№ п/п</w:t>
            </w:r>
          </w:p>
        </w:tc>
        <w:tc>
          <w:tcPr>
            <w:tcW w:w="2880" w:type="dxa"/>
          </w:tcPr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Проверяемый вопрос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Программы контрольного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мероприятия</w:t>
            </w:r>
          </w:p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Проверяемый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период</w:t>
            </w:r>
          </w:p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8" w:type="dxa"/>
          </w:tcPr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Фамилия и инициалы,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наименование должности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лица, входящего в состав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проверочной (ревизионной)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группы и ответственного за </w:t>
            </w:r>
          </w:p>
          <w:p w:rsidR="00B84DB9" w:rsidRPr="004B460D" w:rsidRDefault="00B84DB9" w:rsidP="001555B3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проверку вопроса</w:t>
            </w:r>
          </w:p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Срок предоставления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справки о результатах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проверки вопроса, с приложением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документов, и (или) информации и материалов,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имеющих отношения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к проверяемому вопросу</w:t>
            </w:r>
          </w:p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Подпись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участника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проверочной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(ревизионной)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группы,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ответственного за </w:t>
            </w:r>
          </w:p>
          <w:p w:rsidR="00B84DB9" w:rsidRPr="004B460D" w:rsidRDefault="00B84DB9" w:rsidP="0046237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проверку вопроса</w:t>
            </w:r>
          </w:p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368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8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368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8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</w:tr>
      <w:tr w:rsidR="00B84DB9">
        <w:tc>
          <w:tcPr>
            <w:tcW w:w="1368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8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</w:tr>
    </w:tbl>
    <w:p w:rsidR="00B84DB9" w:rsidRDefault="00B84DB9" w:rsidP="000E2F4F">
      <w:pPr>
        <w:ind w:left="360"/>
        <w:jc w:val="both"/>
        <w:rPr>
          <w:sz w:val="28"/>
          <w:szCs w:val="28"/>
        </w:rPr>
      </w:pPr>
    </w:p>
    <w:p w:rsidR="00B84DB9" w:rsidRDefault="00B84DB9" w:rsidP="000E2F4F">
      <w:pPr>
        <w:ind w:left="360"/>
        <w:jc w:val="both"/>
        <w:rPr>
          <w:sz w:val="28"/>
          <w:szCs w:val="28"/>
        </w:rPr>
        <w:sectPr w:rsidR="00B84DB9" w:rsidSect="001555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4DB9" w:rsidRDefault="00B84DB9" w:rsidP="0046237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B84DB9" w:rsidRDefault="00B84DB9" w:rsidP="0046237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46237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46237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462375">
      <w:pPr>
        <w:ind w:left="357"/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462375">
      <w:pPr>
        <w:ind w:left="357"/>
        <w:jc w:val="right"/>
        <w:rPr>
          <w:sz w:val="28"/>
          <w:szCs w:val="28"/>
        </w:rPr>
      </w:pPr>
    </w:p>
    <w:p w:rsidR="00B84DB9" w:rsidRDefault="00B84DB9" w:rsidP="00462375">
      <w:pPr>
        <w:ind w:left="357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84DB9" w:rsidRDefault="00B84DB9" w:rsidP="00462375">
      <w:pPr>
        <w:ind w:left="357"/>
        <w:jc w:val="right"/>
        <w:rPr>
          <w:sz w:val="28"/>
          <w:szCs w:val="28"/>
        </w:rPr>
      </w:pPr>
    </w:p>
    <w:p w:rsidR="00B84DB9" w:rsidRPr="003560BE" w:rsidRDefault="00B84DB9" w:rsidP="00462375">
      <w:pPr>
        <w:jc w:val="center"/>
        <w:rPr>
          <w:b/>
          <w:bCs/>
          <w:sz w:val="28"/>
          <w:szCs w:val="28"/>
        </w:rPr>
      </w:pPr>
      <w:r w:rsidRPr="003560BE">
        <w:rPr>
          <w:b/>
          <w:bCs/>
          <w:sz w:val="28"/>
          <w:szCs w:val="28"/>
        </w:rPr>
        <w:t>Акт осмотра</w:t>
      </w:r>
    </w:p>
    <w:p w:rsidR="00B84DB9" w:rsidRPr="003560BE" w:rsidRDefault="00B84DB9" w:rsidP="00462375">
      <w:pPr>
        <w:jc w:val="center"/>
        <w:rPr>
          <w:b/>
          <w:bCs/>
          <w:sz w:val="28"/>
          <w:szCs w:val="28"/>
        </w:rPr>
      </w:pPr>
      <w:r w:rsidRPr="003560BE">
        <w:rPr>
          <w:b/>
          <w:bCs/>
          <w:sz w:val="28"/>
          <w:szCs w:val="28"/>
        </w:rPr>
        <w:t>объектов (выполненных объемов работ, помещений, основных средств,</w:t>
      </w:r>
    </w:p>
    <w:p w:rsidR="00B84DB9" w:rsidRPr="003560BE" w:rsidRDefault="00B84DB9" w:rsidP="00462375">
      <w:pPr>
        <w:jc w:val="center"/>
        <w:rPr>
          <w:b/>
          <w:bCs/>
          <w:sz w:val="28"/>
          <w:szCs w:val="28"/>
        </w:rPr>
      </w:pPr>
      <w:r w:rsidRPr="003560BE">
        <w:rPr>
          <w:b/>
          <w:bCs/>
          <w:sz w:val="28"/>
          <w:szCs w:val="28"/>
        </w:rPr>
        <w:t>материальных запасов)</w:t>
      </w:r>
    </w:p>
    <w:p w:rsidR="00B84DB9" w:rsidRPr="00462375" w:rsidRDefault="00B84DB9" w:rsidP="00462375">
      <w:pPr>
        <w:jc w:val="center"/>
        <w:rPr>
          <w:sz w:val="28"/>
          <w:szCs w:val="28"/>
        </w:rPr>
      </w:pPr>
      <w:r w:rsidRPr="00462375">
        <w:rPr>
          <w:sz w:val="28"/>
          <w:szCs w:val="28"/>
        </w:rPr>
        <w:t>__________________________</w:t>
      </w:r>
    </w:p>
    <w:p w:rsidR="00B84DB9" w:rsidRPr="00462375" w:rsidRDefault="00B84DB9" w:rsidP="00462375">
      <w:pPr>
        <w:jc w:val="center"/>
      </w:pPr>
      <w:r w:rsidRPr="00462375">
        <w:t>(указывается объект контроля)</w:t>
      </w:r>
    </w:p>
    <w:p w:rsidR="00B84DB9" w:rsidRDefault="00B84DB9" w:rsidP="00462375">
      <w:pPr>
        <w:rPr>
          <w:sz w:val="28"/>
          <w:szCs w:val="28"/>
        </w:rPr>
      </w:pP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 xml:space="preserve">                              </w:t>
      </w:r>
      <w:r w:rsidRPr="00462375">
        <w:rPr>
          <w:sz w:val="28"/>
          <w:szCs w:val="28"/>
        </w:rPr>
        <w:t>«___»______________ 20___ года</w:t>
      </w:r>
    </w:p>
    <w:p w:rsidR="00B84DB9" w:rsidRPr="00462375" w:rsidRDefault="00B84DB9" w:rsidP="00462375">
      <w:r>
        <w:t xml:space="preserve">     </w:t>
      </w:r>
      <w:r w:rsidRPr="00462375">
        <w:t>(место составления)</w:t>
      </w:r>
    </w:p>
    <w:p w:rsidR="00B84DB9" w:rsidRDefault="00B84DB9" w:rsidP="00462375">
      <w:pPr>
        <w:rPr>
          <w:sz w:val="28"/>
          <w:szCs w:val="28"/>
        </w:rPr>
      </w:pPr>
    </w:p>
    <w:p w:rsidR="00B84DB9" w:rsidRPr="00462375" w:rsidRDefault="00B84DB9" w:rsidP="00462375">
      <w:pPr>
        <w:rPr>
          <w:sz w:val="28"/>
          <w:szCs w:val="28"/>
        </w:rPr>
      </w:pPr>
      <w:r>
        <w:rPr>
          <w:sz w:val="28"/>
          <w:szCs w:val="28"/>
        </w:rPr>
        <w:t xml:space="preserve">Должностными лицами Финансового управления администрации Иссинского района Пензенской области </w:t>
      </w:r>
      <w:r w:rsidRPr="00462375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Pr="00462375">
        <w:rPr>
          <w:sz w:val="22"/>
          <w:szCs w:val="22"/>
        </w:rPr>
        <w:t>(указываются должности, фамилии, инициалы лиц,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__________________________________________________________________</w:t>
      </w:r>
    </w:p>
    <w:p w:rsidR="00B84DB9" w:rsidRPr="00462375" w:rsidRDefault="00B84DB9" w:rsidP="004623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462375">
        <w:rPr>
          <w:sz w:val="22"/>
          <w:szCs w:val="22"/>
        </w:rPr>
        <w:t>уполномоченных на проведение контрольного мероприятия)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__________________________________________________________________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в присутствии представителя(ей) объекта контроля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</w:t>
      </w:r>
      <w:r w:rsidRPr="00462375">
        <w:rPr>
          <w:sz w:val="28"/>
          <w:szCs w:val="28"/>
        </w:rPr>
        <w:t>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(указываются должности, фамилии,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инициалы представителей)</w:t>
      </w:r>
    </w:p>
    <w:p w:rsidR="00B84DB9" w:rsidRPr="00462375" w:rsidRDefault="00B84DB9" w:rsidP="00462375">
      <w:pPr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Pr="00462375">
        <w:rPr>
          <w:sz w:val="28"/>
          <w:szCs w:val="28"/>
        </w:rPr>
        <w:t>также_____________________________</w:t>
      </w:r>
      <w:r>
        <w:rPr>
          <w:sz w:val="28"/>
          <w:szCs w:val="28"/>
        </w:rPr>
        <w:t>_______________________________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(при необходимости указываются иные лица, присутствующие при осмотре</w:t>
      </w:r>
      <w:r w:rsidRPr="00462375">
        <w:rPr>
          <w:sz w:val="28"/>
          <w:szCs w:val="28"/>
        </w:rPr>
        <w:t xml:space="preserve">, 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  <w:r w:rsidRPr="00462375">
        <w:rPr>
          <w:sz w:val="28"/>
          <w:szCs w:val="28"/>
        </w:rPr>
        <w:t xml:space="preserve"> 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с указанием должностей, фамилий, наименования организации и информации,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__________________________________________________________________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позволяющей однозначно их идентифицировать)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проведен осмотр _______________________________________________</w:t>
      </w:r>
      <w:r>
        <w:rPr>
          <w:sz w:val="28"/>
          <w:szCs w:val="28"/>
        </w:rPr>
        <w:t>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(указывается наименование объектов, подлежащих осмотру (объемы работ с указанием основания для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__________________________________________________________________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их выполнения (договор), помещения (с указанием документов,  подтверждающих право его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__________________________________________________________________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пользования), основные средства, материальные запасы (с указанием документов–оснований,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</w:t>
      </w:r>
    </w:p>
    <w:p w:rsidR="00B84DB9" w:rsidRPr="00462375" w:rsidRDefault="00B84DB9" w:rsidP="00462375">
      <w:pPr>
        <w:jc w:val="center"/>
        <w:rPr>
          <w:sz w:val="22"/>
          <w:szCs w:val="22"/>
        </w:rPr>
      </w:pPr>
      <w:r w:rsidRPr="00462375">
        <w:rPr>
          <w:sz w:val="22"/>
          <w:szCs w:val="22"/>
        </w:rPr>
        <w:t>подтверждающих их принадлежность объекту контроля)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Время и место проведения осмотра (с указанием адреса):_________________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________________________________________________________________________________________________________________</w:t>
      </w:r>
      <w:r w:rsidRPr="00462375">
        <w:rPr>
          <w:sz w:val="28"/>
          <w:szCs w:val="28"/>
        </w:rPr>
        <w:t>_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По результатам осмотра установлено следующее:</w:t>
      </w:r>
      <w:r>
        <w:rPr>
          <w:sz w:val="28"/>
          <w:szCs w:val="28"/>
        </w:rPr>
        <w:t xml:space="preserve"> </w:t>
      </w:r>
      <w:r w:rsidRPr="00462375">
        <w:rPr>
          <w:sz w:val="28"/>
          <w:szCs w:val="28"/>
        </w:rPr>
        <w:t>_______</w:t>
      </w:r>
      <w:r>
        <w:rPr>
          <w:sz w:val="28"/>
          <w:szCs w:val="28"/>
        </w:rPr>
        <w:t>________________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</w:t>
      </w:r>
      <w:r w:rsidRPr="00462375">
        <w:rPr>
          <w:sz w:val="28"/>
          <w:szCs w:val="28"/>
        </w:rPr>
        <w:t>______</w:t>
      </w:r>
    </w:p>
    <w:p w:rsidR="00B84DB9" w:rsidRPr="003560BE" w:rsidRDefault="00B84DB9" w:rsidP="00462375">
      <w:pPr>
        <w:rPr>
          <w:sz w:val="22"/>
          <w:szCs w:val="22"/>
        </w:rPr>
      </w:pPr>
      <w:r w:rsidRPr="003560BE">
        <w:rPr>
          <w:sz w:val="22"/>
          <w:szCs w:val="22"/>
        </w:rPr>
        <w:t>(указывается информация о результатах осмотра, в том числе при необходимости указываются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</w:t>
      </w:r>
      <w:r w:rsidRPr="00462375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___________________________________________</w:t>
      </w:r>
      <w:r w:rsidRPr="00462375">
        <w:rPr>
          <w:sz w:val="28"/>
          <w:szCs w:val="28"/>
        </w:rPr>
        <w:t>_________________</w:t>
      </w:r>
    </w:p>
    <w:p w:rsidR="00B84DB9" w:rsidRPr="003560BE" w:rsidRDefault="00B84DB9" w:rsidP="003560BE">
      <w:pPr>
        <w:jc w:val="center"/>
        <w:rPr>
          <w:sz w:val="22"/>
          <w:szCs w:val="22"/>
        </w:rPr>
      </w:pPr>
      <w:r w:rsidRPr="003560BE">
        <w:rPr>
          <w:sz w:val="22"/>
          <w:szCs w:val="22"/>
        </w:rPr>
        <w:t>сведения об объекте осмотра (его функциональные, технические, качественные, эксплуатационные</w:t>
      </w:r>
    </w:p>
    <w:p w:rsidR="00B84DB9" w:rsidRPr="00462375" w:rsidRDefault="00B84DB9" w:rsidP="00462375">
      <w:pPr>
        <w:rPr>
          <w:sz w:val="28"/>
          <w:szCs w:val="28"/>
        </w:rPr>
      </w:pPr>
      <w:r w:rsidRPr="00462375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462375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_______________________________________________</w:t>
      </w:r>
      <w:r w:rsidRPr="00462375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462375">
        <w:rPr>
          <w:sz w:val="28"/>
          <w:szCs w:val="28"/>
        </w:rPr>
        <w:t>_______</w:t>
      </w:r>
    </w:p>
    <w:p w:rsidR="00B84DB9" w:rsidRPr="003560BE" w:rsidRDefault="00B84DB9" w:rsidP="003560BE">
      <w:pPr>
        <w:jc w:val="center"/>
        <w:rPr>
          <w:sz w:val="22"/>
          <w:szCs w:val="22"/>
        </w:rPr>
      </w:pPr>
      <w:r w:rsidRPr="003560BE">
        <w:rPr>
          <w:sz w:val="22"/>
          <w:szCs w:val="22"/>
        </w:rPr>
        <w:t>и другие характеристики), данные о контракте (договоре) и поставщике (подрядчике))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84DB9" w:rsidRDefault="00B84DB9" w:rsidP="003560BE">
      <w:pPr>
        <w:rPr>
          <w:sz w:val="28"/>
          <w:szCs w:val="28"/>
        </w:rPr>
      </w:pP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Приложение: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1.____________________________________________</w:t>
      </w:r>
      <w:r>
        <w:rPr>
          <w:sz w:val="28"/>
          <w:szCs w:val="28"/>
        </w:rPr>
        <w:t>_____________________</w:t>
      </w:r>
    </w:p>
    <w:p w:rsidR="00B84DB9" w:rsidRPr="003560BE" w:rsidRDefault="00B84DB9" w:rsidP="003560BE">
      <w:pPr>
        <w:jc w:val="center"/>
        <w:rPr>
          <w:sz w:val="22"/>
          <w:szCs w:val="22"/>
        </w:rPr>
      </w:pPr>
      <w:r w:rsidRPr="003560BE">
        <w:rPr>
          <w:sz w:val="22"/>
          <w:szCs w:val="22"/>
        </w:rPr>
        <w:t>(указываются документы, используемые при проведении осмотра, при наличии)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____________________________________________________________________________________________________</w:t>
      </w:r>
      <w:r>
        <w:rPr>
          <w:sz w:val="28"/>
          <w:szCs w:val="28"/>
        </w:rPr>
        <w:t>_______________________________</w:t>
      </w:r>
      <w:r w:rsidRPr="003560BE">
        <w:rPr>
          <w:sz w:val="28"/>
          <w:szCs w:val="28"/>
        </w:rPr>
        <w:t>_;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2.________________________________________________</w:t>
      </w:r>
      <w:r>
        <w:rPr>
          <w:sz w:val="28"/>
          <w:szCs w:val="28"/>
        </w:rPr>
        <w:t>________________</w:t>
      </w:r>
      <w:r w:rsidRPr="003560BE">
        <w:rPr>
          <w:sz w:val="28"/>
          <w:szCs w:val="28"/>
        </w:rPr>
        <w:t>.</w:t>
      </w:r>
    </w:p>
    <w:p w:rsidR="00B84DB9" w:rsidRDefault="00B84DB9" w:rsidP="003560BE">
      <w:pPr>
        <w:rPr>
          <w:sz w:val="28"/>
          <w:szCs w:val="28"/>
        </w:rPr>
      </w:pP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Подписи:</w:t>
      </w:r>
    </w:p>
    <w:p w:rsidR="00B84DB9" w:rsidRDefault="00B84DB9" w:rsidP="003560BE">
      <w:pPr>
        <w:rPr>
          <w:sz w:val="28"/>
          <w:szCs w:val="28"/>
        </w:rPr>
      </w:pPr>
    </w:p>
    <w:p w:rsidR="00B84DB9" w:rsidRDefault="00B84DB9" w:rsidP="003560BE">
      <w:pPr>
        <w:rPr>
          <w:sz w:val="28"/>
          <w:szCs w:val="28"/>
        </w:rPr>
      </w:pPr>
      <w:r>
        <w:rPr>
          <w:sz w:val="28"/>
          <w:szCs w:val="28"/>
        </w:rPr>
        <w:t>От Финансового управления администрации Иссинского района Пензенской области</w:t>
      </w:r>
    </w:p>
    <w:p w:rsidR="00B84DB9" w:rsidRDefault="00B84DB9" w:rsidP="003560BE">
      <w:pPr>
        <w:rPr>
          <w:sz w:val="28"/>
          <w:szCs w:val="28"/>
        </w:rPr>
      </w:pPr>
    </w:p>
    <w:p w:rsidR="00B84DB9" w:rsidRPr="003560BE" w:rsidRDefault="00B84DB9" w:rsidP="003560BE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3560BE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3560BE">
      <w:pPr>
        <w:jc w:val="both"/>
        <w:rPr>
          <w:sz w:val="22"/>
          <w:szCs w:val="22"/>
        </w:rPr>
      </w:pPr>
    </w:p>
    <w:p w:rsidR="00B84DB9" w:rsidRPr="003560BE" w:rsidRDefault="00B84DB9" w:rsidP="003560BE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3560BE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3560BE">
      <w:pPr>
        <w:jc w:val="both"/>
        <w:rPr>
          <w:sz w:val="22"/>
          <w:szCs w:val="22"/>
        </w:rPr>
      </w:pPr>
    </w:p>
    <w:p w:rsidR="00B84DB9" w:rsidRDefault="00B84DB9" w:rsidP="003560BE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</w:t>
      </w:r>
    </w:p>
    <w:p w:rsidR="00B84DB9" w:rsidRDefault="00B84DB9" w:rsidP="003560BE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наименование объекта контроля)</w:t>
      </w:r>
    </w:p>
    <w:p w:rsidR="00B84DB9" w:rsidRDefault="00B84DB9" w:rsidP="003560BE">
      <w:pPr>
        <w:jc w:val="center"/>
        <w:rPr>
          <w:sz w:val="22"/>
          <w:szCs w:val="22"/>
        </w:rPr>
      </w:pPr>
    </w:p>
    <w:p w:rsidR="00B84DB9" w:rsidRPr="003560BE" w:rsidRDefault="00B84DB9" w:rsidP="003560BE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3560BE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3560BE">
      <w:pPr>
        <w:jc w:val="both"/>
        <w:rPr>
          <w:sz w:val="22"/>
          <w:szCs w:val="22"/>
        </w:rPr>
      </w:pPr>
    </w:p>
    <w:p w:rsidR="00B84DB9" w:rsidRPr="003560BE" w:rsidRDefault="00B84DB9" w:rsidP="003560BE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3560BE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3560BE">
      <w:pPr>
        <w:jc w:val="both"/>
        <w:rPr>
          <w:sz w:val="22"/>
          <w:szCs w:val="22"/>
        </w:rPr>
      </w:pP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Иные лица: ________________________________________</w:t>
      </w:r>
      <w:r>
        <w:rPr>
          <w:sz w:val="28"/>
          <w:szCs w:val="28"/>
        </w:rPr>
        <w:t>________________</w:t>
      </w:r>
    </w:p>
    <w:p w:rsidR="00B84DB9" w:rsidRPr="003560BE" w:rsidRDefault="00B84DB9" w:rsidP="003560BE">
      <w:pPr>
        <w:jc w:val="center"/>
        <w:rPr>
          <w:sz w:val="22"/>
          <w:szCs w:val="22"/>
        </w:rPr>
      </w:pPr>
      <w:r w:rsidRPr="003560BE">
        <w:rPr>
          <w:sz w:val="22"/>
          <w:szCs w:val="22"/>
        </w:rPr>
        <w:t>(указывается наименование организаций, представители которых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________</w:t>
      </w:r>
    </w:p>
    <w:p w:rsidR="00B84DB9" w:rsidRPr="003560BE" w:rsidRDefault="00B84DB9" w:rsidP="003560BE">
      <w:pPr>
        <w:jc w:val="center"/>
        <w:rPr>
          <w:sz w:val="22"/>
          <w:szCs w:val="22"/>
        </w:rPr>
      </w:pPr>
      <w:r w:rsidRPr="003560BE">
        <w:rPr>
          <w:sz w:val="22"/>
          <w:szCs w:val="22"/>
        </w:rPr>
        <w:t>присутствовали при осмотре)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__________________________________________________________________</w:t>
      </w:r>
    </w:p>
    <w:p w:rsidR="00B84DB9" w:rsidRPr="003560BE" w:rsidRDefault="00B84DB9" w:rsidP="003560BE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3560BE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3560BE">
      <w:pPr>
        <w:jc w:val="both"/>
        <w:rPr>
          <w:sz w:val="22"/>
          <w:szCs w:val="22"/>
        </w:rPr>
      </w:pPr>
    </w:p>
    <w:p w:rsidR="00B84DB9" w:rsidRPr="003560BE" w:rsidRDefault="00B84DB9" w:rsidP="003560BE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3560BE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Акт составлен в 2 экземплярах: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1-экз. – Финансовому управлению администрации Иссинского района Пензенской области,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2-экз. –</w:t>
      </w:r>
      <w:r>
        <w:rPr>
          <w:sz w:val="28"/>
          <w:szCs w:val="28"/>
        </w:rPr>
        <w:t xml:space="preserve"> </w:t>
      </w:r>
      <w:r w:rsidRPr="003560BE">
        <w:rPr>
          <w:sz w:val="28"/>
          <w:szCs w:val="28"/>
        </w:rPr>
        <w:t>объекту контроля.</w:t>
      </w:r>
    </w:p>
    <w:p w:rsidR="00B84DB9" w:rsidRPr="003560BE" w:rsidRDefault="00B84DB9" w:rsidP="003560BE">
      <w:pPr>
        <w:rPr>
          <w:sz w:val="33"/>
          <w:szCs w:val="33"/>
        </w:rPr>
      </w:pPr>
    </w:p>
    <w:p w:rsidR="00B84DB9" w:rsidRPr="003560BE" w:rsidRDefault="00B84DB9" w:rsidP="003560BE">
      <w:pPr>
        <w:rPr>
          <w:sz w:val="33"/>
          <w:szCs w:val="33"/>
        </w:rPr>
      </w:pPr>
    </w:p>
    <w:p w:rsidR="00B84DB9" w:rsidRPr="003560BE" w:rsidRDefault="00B84DB9" w:rsidP="003560BE">
      <w:pPr>
        <w:rPr>
          <w:sz w:val="33"/>
          <w:szCs w:val="33"/>
        </w:rPr>
      </w:pP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 xml:space="preserve">Один экземпляр получил </w:t>
      </w:r>
    </w:p>
    <w:p w:rsidR="00B84DB9" w:rsidRPr="003560BE" w:rsidRDefault="00B84DB9" w:rsidP="003560BE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3560B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3560BE">
        <w:rPr>
          <w:sz w:val="28"/>
          <w:szCs w:val="28"/>
        </w:rPr>
        <w:t xml:space="preserve">   ___________________   </w:t>
      </w:r>
      <w:r>
        <w:rPr>
          <w:sz w:val="28"/>
          <w:szCs w:val="28"/>
        </w:rPr>
        <w:t xml:space="preserve">/ </w:t>
      </w:r>
      <w:r w:rsidRPr="003560BE">
        <w:rPr>
          <w:sz w:val="28"/>
          <w:szCs w:val="28"/>
        </w:rPr>
        <w:t>____________________</w:t>
      </w:r>
    </w:p>
    <w:p w:rsidR="00B84DB9" w:rsidRPr="003560BE" w:rsidRDefault="00B84DB9" w:rsidP="003560BE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</w:t>
      </w:r>
      <w:r w:rsidRPr="003560BE">
        <w:rPr>
          <w:sz w:val="22"/>
          <w:szCs w:val="22"/>
        </w:rPr>
        <w:t xml:space="preserve">олжность)                                           </w:t>
      </w:r>
      <w:r>
        <w:rPr>
          <w:sz w:val="22"/>
          <w:szCs w:val="22"/>
        </w:rPr>
        <w:t>(П</w:t>
      </w:r>
      <w:r w:rsidRPr="003560BE">
        <w:rPr>
          <w:sz w:val="22"/>
          <w:szCs w:val="22"/>
        </w:rPr>
        <w:t xml:space="preserve">одпись)                                    </w:t>
      </w:r>
      <w:r>
        <w:rPr>
          <w:sz w:val="22"/>
          <w:szCs w:val="22"/>
        </w:rPr>
        <w:t>(</w:t>
      </w:r>
      <w:r w:rsidRPr="003560BE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jc w:val="center"/>
        <w:rPr>
          <w:sz w:val="28"/>
          <w:szCs w:val="28"/>
        </w:rPr>
      </w:pPr>
    </w:p>
    <w:p w:rsidR="00B84DB9" w:rsidRDefault="00B84DB9" w:rsidP="003560BE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B84DB9" w:rsidRDefault="00B84DB9" w:rsidP="003560BE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3560BE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3560BE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3560BE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3560BE">
      <w:pPr>
        <w:jc w:val="right"/>
        <w:rPr>
          <w:sz w:val="28"/>
          <w:szCs w:val="28"/>
        </w:rPr>
      </w:pPr>
    </w:p>
    <w:p w:rsidR="00B84DB9" w:rsidRDefault="00B84DB9" w:rsidP="003560BE">
      <w:pPr>
        <w:jc w:val="right"/>
        <w:rPr>
          <w:sz w:val="28"/>
          <w:szCs w:val="28"/>
        </w:rPr>
      </w:pPr>
    </w:p>
    <w:p w:rsidR="00B84DB9" w:rsidRDefault="00B84DB9" w:rsidP="003560BE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84DB9" w:rsidRDefault="00B84DB9" w:rsidP="003560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84DB9" w:rsidRPr="003560BE" w:rsidRDefault="00B84DB9" w:rsidP="003560BE">
      <w:pPr>
        <w:jc w:val="center"/>
        <w:rPr>
          <w:b/>
          <w:bCs/>
          <w:sz w:val="28"/>
          <w:szCs w:val="28"/>
        </w:rPr>
      </w:pPr>
      <w:r w:rsidRPr="003560BE">
        <w:rPr>
          <w:b/>
          <w:bCs/>
          <w:sz w:val="28"/>
          <w:szCs w:val="28"/>
        </w:rPr>
        <w:t>Акт инвентаризации</w:t>
      </w:r>
    </w:p>
    <w:p w:rsidR="00B84DB9" w:rsidRPr="003560BE" w:rsidRDefault="00B84DB9" w:rsidP="003560BE">
      <w:pPr>
        <w:jc w:val="center"/>
        <w:rPr>
          <w:b/>
          <w:bCs/>
          <w:sz w:val="28"/>
          <w:szCs w:val="28"/>
        </w:rPr>
      </w:pPr>
      <w:r w:rsidRPr="003560BE">
        <w:rPr>
          <w:b/>
          <w:bCs/>
          <w:sz w:val="28"/>
          <w:szCs w:val="28"/>
        </w:rPr>
        <w:t>наличных денежных средств, денежных документов и бланков строгой отчетности</w:t>
      </w:r>
    </w:p>
    <w:p w:rsidR="00B84DB9" w:rsidRPr="003560BE" w:rsidRDefault="00B84DB9" w:rsidP="003560BE">
      <w:pPr>
        <w:jc w:val="center"/>
        <w:rPr>
          <w:sz w:val="28"/>
          <w:szCs w:val="28"/>
        </w:rPr>
      </w:pPr>
      <w:r w:rsidRPr="003560BE">
        <w:rPr>
          <w:sz w:val="28"/>
          <w:szCs w:val="28"/>
        </w:rPr>
        <w:t>__________________________</w:t>
      </w:r>
    </w:p>
    <w:p w:rsidR="00B84DB9" w:rsidRPr="003560BE" w:rsidRDefault="00B84DB9" w:rsidP="003560BE">
      <w:pPr>
        <w:jc w:val="center"/>
        <w:rPr>
          <w:sz w:val="28"/>
          <w:szCs w:val="28"/>
        </w:rPr>
      </w:pPr>
      <w:r w:rsidRPr="003560BE">
        <w:rPr>
          <w:sz w:val="28"/>
          <w:szCs w:val="28"/>
        </w:rPr>
        <w:t>(указывается объект контроля)</w:t>
      </w:r>
    </w:p>
    <w:p w:rsidR="00B84DB9" w:rsidRPr="00462375" w:rsidRDefault="00B84DB9" w:rsidP="00D95D05">
      <w:pPr>
        <w:rPr>
          <w:sz w:val="28"/>
          <w:szCs w:val="28"/>
        </w:rPr>
      </w:pPr>
      <w:r w:rsidRPr="00462375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 xml:space="preserve">                              </w:t>
      </w:r>
      <w:r w:rsidRPr="00462375">
        <w:rPr>
          <w:sz w:val="28"/>
          <w:szCs w:val="28"/>
        </w:rPr>
        <w:t>«___»______________ 20___ года</w:t>
      </w:r>
    </w:p>
    <w:p w:rsidR="00B84DB9" w:rsidRPr="00462375" w:rsidRDefault="00B84DB9" w:rsidP="00D95D05">
      <w:r>
        <w:t xml:space="preserve">     </w:t>
      </w:r>
      <w:r w:rsidRPr="00462375">
        <w:t>(место составления)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_______________</w:t>
      </w:r>
    </w:p>
    <w:p w:rsidR="00B84DB9" w:rsidRPr="00D95D05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 для проведения </w:t>
      </w:r>
      <w:r w:rsidRPr="00D95D05">
        <w:rPr>
          <w:sz w:val="28"/>
          <w:szCs w:val="28"/>
        </w:rPr>
        <w:t>инвентаризации____________________________</w:t>
      </w:r>
      <w:r>
        <w:rPr>
          <w:sz w:val="28"/>
          <w:szCs w:val="28"/>
        </w:rPr>
        <w:t>_</w:t>
      </w: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Ответственное лицо ________________________________</w:t>
      </w:r>
      <w:r>
        <w:rPr>
          <w:sz w:val="28"/>
          <w:szCs w:val="28"/>
        </w:rPr>
        <w:t>_________________</w:t>
      </w:r>
    </w:p>
    <w:p w:rsidR="00B84DB9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Расписка</w:t>
      </w:r>
    </w:p>
    <w:p w:rsidR="00B84DB9" w:rsidRPr="00D95D05" w:rsidRDefault="00B84DB9" w:rsidP="00D95D05">
      <w:pPr>
        <w:jc w:val="center"/>
      </w:pPr>
      <w:r w:rsidRPr="00D95D05">
        <w:t>(оформляется до начала инвентаризации)</w:t>
      </w:r>
    </w:p>
    <w:p w:rsidR="00B84DB9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 xml:space="preserve">К началу проведения инвентаризации </w:t>
      </w:r>
      <w:r>
        <w:rPr>
          <w:sz w:val="28"/>
          <w:szCs w:val="28"/>
        </w:rPr>
        <w:t xml:space="preserve"> </w:t>
      </w:r>
      <w:r w:rsidRPr="00D95D05">
        <w:rPr>
          <w:sz w:val="28"/>
          <w:szCs w:val="28"/>
        </w:rPr>
        <w:t>все бланки строгой отчетности,</w:t>
      </w:r>
      <w:r>
        <w:rPr>
          <w:sz w:val="28"/>
          <w:szCs w:val="28"/>
        </w:rPr>
        <w:t xml:space="preserve"> </w:t>
      </w:r>
      <w:r w:rsidRPr="00D95D05">
        <w:rPr>
          <w:sz w:val="28"/>
          <w:szCs w:val="28"/>
        </w:rPr>
        <w:t>денежные документы,</w:t>
      </w:r>
      <w:r>
        <w:rPr>
          <w:sz w:val="28"/>
          <w:szCs w:val="28"/>
        </w:rPr>
        <w:t xml:space="preserve"> </w:t>
      </w:r>
      <w:r w:rsidRPr="00D95D05">
        <w:rPr>
          <w:sz w:val="28"/>
          <w:szCs w:val="28"/>
        </w:rPr>
        <w:t xml:space="preserve">расходные и </w:t>
      </w:r>
      <w:r>
        <w:rPr>
          <w:sz w:val="28"/>
          <w:szCs w:val="28"/>
        </w:rPr>
        <w:t xml:space="preserve">приходные документы на денежные </w:t>
      </w:r>
      <w:r w:rsidRPr="00D95D05">
        <w:rPr>
          <w:sz w:val="28"/>
          <w:szCs w:val="28"/>
        </w:rPr>
        <w:t xml:space="preserve">средства, </w:t>
      </w:r>
      <w:r>
        <w:rPr>
          <w:sz w:val="28"/>
          <w:szCs w:val="28"/>
        </w:rPr>
        <w:t xml:space="preserve"> </w:t>
      </w:r>
      <w:r w:rsidRPr="00D95D05">
        <w:rPr>
          <w:sz w:val="28"/>
          <w:szCs w:val="28"/>
        </w:rPr>
        <w:t xml:space="preserve">сданы в бухгалтерию. </w:t>
      </w:r>
    </w:p>
    <w:p w:rsidR="00B84DB9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 xml:space="preserve">Ответственное лицо: </w:t>
      </w:r>
    </w:p>
    <w:p w:rsidR="00B84DB9" w:rsidRPr="003560BE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должность)                                          подпись                                         фамилия, инициалы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 20 ___г.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Объяснение причин излишков и недостач______________________</w:t>
      </w:r>
      <w:r>
        <w:rPr>
          <w:sz w:val="28"/>
          <w:szCs w:val="28"/>
        </w:rPr>
        <w:t>_________</w:t>
      </w: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___________________________________________________________________________</w:t>
      </w:r>
      <w:r>
        <w:rPr>
          <w:sz w:val="28"/>
          <w:szCs w:val="28"/>
        </w:rPr>
        <w:t>________________________________________________________</w:t>
      </w:r>
      <w:r w:rsidRPr="00D95D05">
        <w:rPr>
          <w:sz w:val="28"/>
          <w:szCs w:val="28"/>
        </w:rPr>
        <w:t>_</w:t>
      </w:r>
    </w:p>
    <w:p w:rsidR="00B84DB9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 xml:space="preserve">Ответственное лицо: 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Pr="003560BE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должность)                                          подпись                                         фамилия, инициалы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 20 ___г.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По данным инвентаризации установлено следующее:</w:t>
      </w:r>
    </w:p>
    <w:p w:rsidR="00B84DB9" w:rsidRDefault="00B84DB9" w:rsidP="00D95D05">
      <w:pPr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1"/>
        <w:gridCol w:w="974"/>
        <w:gridCol w:w="975"/>
        <w:gridCol w:w="975"/>
        <w:gridCol w:w="975"/>
        <w:gridCol w:w="929"/>
        <w:gridCol w:w="947"/>
        <w:gridCol w:w="929"/>
        <w:gridCol w:w="947"/>
      </w:tblGrid>
      <w:tr w:rsidR="00B84DB9" w:rsidRPr="00D95D05">
        <w:trPr>
          <w:trHeight w:val="260"/>
        </w:trPr>
        <w:tc>
          <w:tcPr>
            <w:tcW w:w="1966" w:type="dxa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Наименование показателя</w:t>
            </w:r>
          </w:p>
        </w:tc>
        <w:tc>
          <w:tcPr>
            <w:tcW w:w="2094" w:type="dxa"/>
            <w:gridSpan w:val="2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Фактическое наличие</w:t>
            </w:r>
          </w:p>
        </w:tc>
        <w:tc>
          <w:tcPr>
            <w:tcW w:w="2094" w:type="dxa"/>
            <w:gridSpan w:val="2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Учтено</w:t>
            </w:r>
          </w:p>
        </w:tc>
        <w:tc>
          <w:tcPr>
            <w:tcW w:w="3416" w:type="dxa"/>
            <w:gridSpan w:val="4"/>
          </w:tcPr>
          <w:p w:rsidR="00B84DB9" w:rsidRPr="004B460D" w:rsidRDefault="00B84DB9" w:rsidP="004B460D">
            <w:pPr>
              <w:jc w:val="center"/>
            </w:pPr>
            <w:r w:rsidRPr="004B460D">
              <w:t>Результаты инвентаризации</w:t>
            </w:r>
          </w:p>
        </w:tc>
      </w:tr>
      <w:tr w:rsidR="00B84DB9" w:rsidRPr="00D95D05">
        <w:trPr>
          <w:trHeight w:val="380"/>
        </w:trPr>
        <w:tc>
          <w:tcPr>
            <w:tcW w:w="1966" w:type="dxa"/>
            <w:vMerge/>
          </w:tcPr>
          <w:p w:rsidR="00B84DB9" w:rsidRPr="004B460D" w:rsidRDefault="00B84DB9" w:rsidP="00D95D05"/>
        </w:tc>
        <w:tc>
          <w:tcPr>
            <w:tcW w:w="2094" w:type="dxa"/>
            <w:gridSpan w:val="2"/>
            <w:vMerge/>
          </w:tcPr>
          <w:p w:rsidR="00B84DB9" w:rsidRPr="004B460D" w:rsidRDefault="00B84DB9" w:rsidP="00D95D05"/>
        </w:tc>
        <w:tc>
          <w:tcPr>
            <w:tcW w:w="2094" w:type="dxa"/>
            <w:gridSpan w:val="2"/>
            <w:vMerge/>
          </w:tcPr>
          <w:p w:rsidR="00B84DB9" w:rsidRPr="004B460D" w:rsidRDefault="00B84DB9" w:rsidP="00D95D05"/>
        </w:tc>
        <w:tc>
          <w:tcPr>
            <w:tcW w:w="1708" w:type="dxa"/>
            <w:gridSpan w:val="2"/>
          </w:tcPr>
          <w:p w:rsidR="00B84DB9" w:rsidRPr="004B460D" w:rsidRDefault="00B84DB9" w:rsidP="00D95D05">
            <w:r w:rsidRPr="004B460D">
              <w:t>излишки</w:t>
            </w:r>
          </w:p>
        </w:tc>
        <w:tc>
          <w:tcPr>
            <w:tcW w:w="1708" w:type="dxa"/>
            <w:gridSpan w:val="2"/>
          </w:tcPr>
          <w:p w:rsidR="00B84DB9" w:rsidRPr="004B460D" w:rsidRDefault="00B84DB9" w:rsidP="00D95D05">
            <w:r w:rsidRPr="004B460D">
              <w:t>недостача</w:t>
            </w:r>
          </w:p>
        </w:tc>
      </w:tr>
      <w:tr w:rsidR="00B84DB9" w:rsidRPr="00D95D05">
        <w:tc>
          <w:tcPr>
            <w:tcW w:w="1966" w:type="dxa"/>
            <w:vMerge/>
          </w:tcPr>
          <w:p w:rsidR="00B84DB9" w:rsidRPr="004B460D" w:rsidRDefault="00B84DB9" w:rsidP="00D95D05"/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</w:pPr>
            <w:r w:rsidRPr="004B460D">
              <w:t>в рублях</w:t>
            </w:r>
          </w:p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</w:pPr>
            <w:r w:rsidRPr="004B460D">
              <w:t>в рублях</w:t>
            </w:r>
          </w:p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</w:pPr>
            <w:r w:rsidRPr="004B460D">
              <w:t>в рублях</w:t>
            </w:r>
          </w:p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</w:pPr>
            <w:r w:rsidRPr="004B460D">
              <w:t>в рублях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</w:pPr>
            <w:r w:rsidRPr="004B460D">
              <w:t>в рублях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</w:pPr>
            <w:r w:rsidRPr="004B460D">
              <w:t>в валюте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</w:pPr>
            <w:r w:rsidRPr="004B460D">
              <w:t>в рублях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</w:pPr>
            <w:r w:rsidRPr="004B460D">
              <w:t>в валюте</w:t>
            </w:r>
          </w:p>
        </w:tc>
      </w:tr>
      <w:tr w:rsidR="00B84DB9">
        <w:tc>
          <w:tcPr>
            <w:tcW w:w="196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2</w:t>
            </w:r>
          </w:p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3</w:t>
            </w:r>
          </w:p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5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6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7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8</w:t>
            </w:r>
          </w:p>
        </w:tc>
        <w:tc>
          <w:tcPr>
            <w:tcW w:w="854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9</w:t>
            </w:r>
          </w:p>
        </w:tc>
      </w:tr>
      <w:tr w:rsidR="00B84DB9">
        <w:tc>
          <w:tcPr>
            <w:tcW w:w="1966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</w:tr>
      <w:tr w:rsidR="00B84DB9">
        <w:tc>
          <w:tcPr>
            <w:tcW w:w="1966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</w:tr>
      <w:tr w:rsidR="00B84DB9">
        <w:tc>
          <w:tcPr>
            <w:tcW w:w="1966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</w:tr>
      <w:tr w:rsidR="00B84DB9">
        <w:tc>
          <w:tcPr>
            <w:tcW w:w="1966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Итого:</w:t>
            </w: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B84DB9" w:rsidRPr="004B460D" w:rsidRDefault="00B84DB9" w:rsidP="00D95D05">
            <w:pPr>
              <w:rPr>
                <w:sz w:val="28"/>
                <w:szCs w:val="28"/>
              </w:rPr>
            </w:pPr>
          </w:p>
        </w:tc>
      </w:tr>
    </w:tbl>
    <w:p w:rsidR="00B84DB9" w:rsidRPr="00D95D05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 xml:space="preserve">Итого по фактическому </w:t>
      </w:r>
      <w:r w:rsidRPr="00D95D05">
        <w:rPr>
          <w:sz w:val="28"/>
          <w:szCs w:val="28"/>
        </w:rPr>
        <w:t>наличию__________________</w:t>
      </w:r>
      <w:r>
        <w:rPr>
          <w:sz w:val="28"/>
          <w:szCs w:val="28"/>
        </w:rPr>
        <w:t>___________________</w:t>
      </w:r>
    </w:p>
    <w:p w:rsidR="00B84DB9" w:rsidRPr="00D95D05" w:rsidRDefault="00B84DB9" w:rsidP="00D95D0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D95D05">
        <w:rPr>
          <w:sz w:val="22"/>
          <w:szCs w:val="22"/>
        </w:rPr>
        <w:t>(сумма прописью)</w:t>
      </w: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по учетным данным _______________________________</w:t>
      </w:r>
      <w:r>
        <w:rPr>
          <w:sz w:val="28"/>
          <w:szCs w:val="28"/>
        </w:rPr>
        <w:t>_________________</w:t>
      </w:r>
    </w:p>
    <w:p w:rsidR="00B84DB9" w:rsidRPr="00D95D05" w:rsidRDefault="00B84DB9" w:rsidP="00D95D0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Pr="00D95D05">
        <w:rPr>
          <w:sz w:val="22"/>
          <w:szCs w:val="22"/>
        </w:rPr>
        <w:t>(сумма прописью)</w:t>
      </w:r>
    </w:p>
    <w:p w:rsidR="00B84DB9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Последний номер приходного кассового ордера</w:t>
      </w:r>
    </w:p>
    <w:p w:rsidR="00B84DB9" w:rsidRPr="00D95D05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D95D05">
        <w:rPr>
          <w:sz w:val="28"/>
          <w:szCs w:val="28"/>
        </w:rPr>
        <w:t>расходного кассового орде</w:t>
      </w:r>
      <w:r>
        <w:rPr>
          <w:sz w:val="28"/>
          <w:szCs w:val="28"/>
        </w:rPr>
        <w:t>ра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Pr="00D95D05">
        <w:rPr>
          <w:sz w:val="28"/>
          <w:szCs w:val="28"/>
        </w:rPr>
        <w:t>инвентаризации____________________</w:t>
      </w:r>
      <w:r>
        <w:rPr>
          <w:sz w:val="28"/>
          <w:szCs w:val="28"/>
        </w:rPr>
        <w:t>_____________________</w:t>
      </w:r>
      <w:r w:rsidRPr="00D95D05">
        <w:rPr>
          <w:sz w:val="28"/>
          <w:szCs w:val="28"/>
        </w:rPr>
        <w:t>_</w:t>
      </w: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B84DB9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jc w:val="both"/>
        <w:rPr>
          <w:sz w:val="28"/>
          <w:szCs w:val="28"/>
        </w:rPr>
      </w:pPr>
      <w:r w:rsidRPr="00D95D05">
        <w:rPr>
          <w:sz w:val="28"/>
          <w:szCs w:val="28"/>
        </w:rPr>
        <w:t xml:space="preserve">Подтверждаю, что бланки строгой </w:t>
      </w:r>
      <w:r>
        <w:rPr>
          <w:sz w:val="28"/>
          <w:szCs w:val="28"/>
        </w:rPr>
        <w:t xml:space="preserve">отчетности, денежные документы, </w:t>
      </w:r>
      <w:r w:rsidRPr="00D95D05">
        <w:rPr>
          <w:sz w:val="28"/>
          <w:szCs w:val="28"/>
        </w:rPr>
        <w:t xml:space="preserve">денежные средства, </w:t>
      </w:r>
      <w:r>
        <w:rPr>
          <w:sz w:val="28"/>
          <w:szCs w:val="28"/>
        </w:rPr>
        <w:t xml:space="preserve"> </w:t>
      </w:r>
      <w:r w:rsidRPr="00D95D05">
        <w:rPr>
          <w:sz w:val="28"/>
          <w:szCs w:val="28"/>
        </w:rPr>
        <w:t>перечисленные в нас</w:t>
      </w:r>
      <w:r>
        <w:rPr>
          <w:sz w:val="28"/>
          <w:szCs w:val="28"/>
        </w:rPr>
        <w:t xml:space="preserve">тоящей описи, находятся на моем </w:t>
      </w:r>
      <w:r w:rsidRPr="00D95D05">
        <w:rPr>
          <w:sz w:val="28"/>
          <w:szCs w:val="28"/>
        </w:rPr>
        <w:t>ответственном хранении.</w:t>
      </w:r>
    </w:p>
    <w:p w:rsidR="00B84DB9" w:rsidRDefault="00B84DB9" w:rsidP="00D95D05">
      <w:pPr>
        <w:rPr>
          <w:sz w:val="28"/>
          <w:szCs w:val="28"/>
        </w:rPr>
      </w:pPr>
    </w:p>
    <w:p w:rsidR="00B84DB9" w:rsidRPr="00D95D05" w:rsidRDefault="00B84DB9" w:rsidP="00D95D05">
      <w:pPr>
        <w:rPr>
          <w:sz w:val="28"/>
          <w:szCs w:val="28"/>
        </w:rPr>
      </w:pPr>
      <w:r w:rsidRPr="00D95D05">
        <w:rPr>
          <w:sz w:val="28"/>
          <w:szCs w:val="28"/>
        </w:rPr>
        <w:t xml:space="preserve">Ответственное лицо: 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Pr="003560BE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должность)                                          подпись                                         фамилия, инициалы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 20 ___г.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Pr="003560BE" w:rsidRDefault="00B84DB9" w:rsidP="00D95D05">
      <w:pPr>
        <w:rPr>
          <w:sz w:val="28"/>
          <w:szCs w:val="28"/>
        </w:rPr>
      </w:pPr>
      <w:r w:rsidRPr="003560BE">
        <w:rPr>
          <w:sz w:val="28"/>
          <w:szCs w:val="28"/>
        </w:rPr>
        <w:t>Подписи:</w:t>
      </w:r>
    </w:p>
    <w:p w:rsidR="00B84DB9" w:rsidRDefault="00B84DB9" w:rsidP="00D95D05">
      <w:pPr>
        <w:rPr>
          <w:sz w:val="28"/>
          <w:szCs w:val="28"/>
        </w:rPr>
      </w:pPr>
    </w:p>
    <w:p w:rsidR="00B84DB9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От Финансового управления администрации Иссинского района Пензенской области</w:t>
      </w:r>
    </w:p>
    <w:p w:rsidR="00B84DB9" w:rsidRDefault="00B84DB9" w:rsidP="00D95D05">
      <w:pPr>
        <w:rPr>
          <w:sz w:val="28"/>
          <w:szCs w:val="28"/>
        </w:rPr>
      </w:pPr>
    </w:p>
    <w:p w:rsidR="00B84DB9" w:rsidRPr="003560BE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D95D05">
      <w:pPr>
        <w:jc w:val="both"/>
        <w:rPr>
          <w:sz w:val="22"/>
          <w:szCs w:val="22"/>
        </w:rPr>
      </w:pPr>
    </w:p>
    <w:p w:rsidR="00B84DB9" w:rsidRPr="003560BE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D95D05">
      <w:pPr>
        <w:jc w:val="both"/>
        <w:rPr>
          <w:sz w:val="22"/>
          <w:szCs w:val="22"/>
        </w:rPr>
      </w:pPr>
    </w:p>
    <w:p w:rsidR="00B84DB9" w:rsidRDefault="00B84DB9" w:rsidP="00D95D05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</w:t>
      </w:r>
    </w:p>
    <w:p w:rsidR="00B84DB9" w:rsidRDefault="00B84DB9" w:rsidP="00D95D05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наименование объекта контроля)</w:t>
      </w:r>
    </w:p>
    <w:p w:rsidR="00B84DB9" w:rsidRDefault="00B84DB9" w:rsidP="00D95D05">
      <w:pPr>
        <w:jc w:val="center"/>
        <w:rPr>
          <w:sz w:val="22"/>
          <w:szCs w:val="22"/>
        </w:rPr>
      </w:pPr>
    </w:p>
    <w:p w:rsidR="00B84DB9" w:rsidRPr="003560BE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D95D05">
      <w:pPr>
        <w:jc w:val="both"/>
        <w:rPr>
          <w:sz w:val="22"/>
          <w:szCs w:val="22"/>
        </w:rPr>
      </w:pPr>
    </w:p>
    <w:p w:rsidR="00B84DB9" w:rsidRPr="003560BE" w:rsidRDefault="00B84DB9" w:rsidP="00D95D0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D95D05">
      <w:pPr>
        <w:jc w:val="both"/>
        <w:rPr>
          <w:sz w:val="22"/>
          <w:szCs w:val="22"/>
        </w:rPr>
      </w:pPr>
    </w:p>
    <w:p w:rsidR="00B84DB9" w:rsidRDefault="00B84DB9" w:rsidP="00D95D05">
      <w:pPr>
        <w:jc w:val="center"/>
        <w:rPr>
          <w:sz w:val="28"/>
          <w:szCs w:val="28"/>
        </w:rPr>
      </w:pPr>
    </w:p>
    <w:p w:rsidR="00B84DB9" w:rsidRDefault="00B84DB9" w:rsidP="00D95D05">
      <w:pPr>
        <w:jc w:val="center"/>
        <w:rPr>
          <w:sz w:val="28"/>
          <w:szCs w:val="28"/>
        </w:rPr>
      </w:pPr>
    </w:p>
    <w:p w:rsidR="00B84DB9" w:rsidRDefault="00B84DB9" w:rsidP="00D95D05">
      <w:pPr>
        <w:jc w:val="center"/>
        <w:rPr>
          <w:sz w:val="28"/>
          <w:szCs w:val="28"/>
        </w:rPr>
      </w:pPr>
    </w:p>
    <w:p w:rsidR="00B84DB9" w:rsidRDefault="00B84DB9" w:rsidP="00D95D05">
      <w:pPr>
        <w:jc w:val="center"/>
        <w:rPr>
          <w:sz w:val="28"/>
          <w:szCs w:val="28"/>
        </w:rPr>
      </w:pPr>
    </w:p>
    <w:p w:rsidR="00B84DB9" w:rsidRPr="003560BE" w:rsidRDefault="00B84DB9" w:rsidP="00D95D05">
      <w:pPr>
        <w:rPr>
          <w:sz w:val="28"/>
          <w:szCs w:val="28"/>
        </w:rPr>
      </w:pPr>
      <w:r w:rsidRPr="003560BE">
        <w:rPr>
          <w:sz w:val="28"/>
          <w:szCs w:val="28"/>
        </w:rPr>
        <w:t>Акт составлен в 2 экземплярах:</w:t>
      </w:r>
    </w:p>
    <w:p w:rsidR="00B84DB9" w:rsidRPr="003560BE" w:rsidRDefault="00B84DB9" w:rsidP="00D95D05">
      <w:pPr>
        <w:rPr>
          <w:sz w:val="28"/>
          <w:szCs w:val="28"/>
        </w:rPr>
      </w:pPr>
      <w:r w:rsidRPr="003560BE">
        <w:rPr>
          <w:sz w:val="28"/>
          <w:szCs w:val="28"/>
        </w:rPr>
        <w:t>1-экз. – Финансовому управлению администрации Иссинского района Пензенской области,</w:t>
      </w:r>
    </w:p>
    <w:p w:rsidR="00B84DB9" w:rsidRPr="003560BE" w:rsidRDefault="00B84DB9" w:rsidP="00D95D05">
      <w:pPr>
        <w:rPr>
          <w:sz w:val="28"/>
          <w:szCs w:val="28"/>
        </w:rPr>
      </w:pPr>
      <w:r w:rsidRPr="003560BE">
        <w:rPr>
          <w:sz w:val="28"/>
          <w:szCs w:val="28"/>
        </w:rPr>
        <w:t>2-экз. –</w:t>
      </w:r>
      <w:r>
        <w:rPr>
          <w:sz w:val="28"/>
          <w:szCs w:val="28"/>
        </w:rPr>
        <w:t xml:space="preserve"> </w:t>
      </w:r>
      <w:r w:rsidRPr="003560BE">
        <w:rPr>
          <w:sz w:val="28"/>
          <w:szCs w:val="28"/>
        </w:rPr>
        <w:t>объекту контроля.</w:t>
      </w:r>
    </w:p>
    <w:p w:rsidR="00B84DB9" w:rsidRPr="003560BE" w:rsidRDefault="00B84DB9" w:rsidP="00D95D05">
      <w:pPr>
        <w:rPr>
          <w:sz w:val="33"/>
          <w:szCs w:val="33"/>
        </w:rPr>
      </w:pPr>
    </w:p>
    <w:p w:rsidR="00B84DB9" w:rsidRPr="003560BE" w:rsidRDefault="00B84DB9" w:rsidP="00D95D05">
      <w:pPr>
        <w:rPr>
          <w:sz w:val="33"/>
          <w:szCs w:val="33"/>
        </w:rPr>
      </w:pPr>
    </w:p>
    <w:p w:rsidR="00B84DB9" w:rsidRPr="003560BE" w:rsidRDefault="00B84DB9" w:rsidP="00D95D05">
      <w:pPr>
        <w:rPr>
          <w:sz w:val="33"/>
          <w:szCs w:val="33"/>
        </w:rPr>
      </w:pPr>
    </w:p>
    <w:p w:rsidR="00B84DB9" w:rsidRPr="003560BE" w:rsidRDefault="00B84DB9" w:rsidP="00D95D05">
      <w:pPr>
        <w:rPr>
          <w:sz w:val="28"/>
          <w:szCs w:val="28"/>
        </w:rPr>
      </w:pPr>
      <w:r w:rsidRPr="003560BE">
        <w:rPr>
          <w:sz w:val="28"/>
          <w:szCs w:val="28"/>
        </w:rPr>
        <w:t xml:space="preserve">Один экземпляр получил </w:t>
      </w:r>
    </w:p>
    <w:p w:rsidR="00B84DB9" w:rsidRPr="003560BE" w:rsidRDefault="00B84DB9" w:rsidP="00D95D05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3560B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3560BE">
        <w:rPr>
          <w:sz w:val="28"/>
          <w:szCs w:val="28"/>
        </w:rPr>
        <w:t xml:space="preserve">   ___________________   </w:t>
      </w:r>
      <w:r>
        <w:rPr>
          <w:sz w:val="28"/>
          <w:szCs w:val="28"/>
        </w:rPr>
        <w:t xml:space="preserve">/ </w:t>
      </w:r>
      <w:r w:rsidRPr="003560BE">
        <w:rPr>
          <w:sz w:val="28"/>
          <w:szCs w:val="28"/>
        </w:rPr>
        <w:t>____________________</w:t>
      </w:r>
    </w:p>
    <w:p w:rsidR="00B84DB9" w:rsidRPr="003560BE" w:rsidRDefault="00B84DB9" w:rsidP="00D95D0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</w:t>
      </w:r>
      <w:r w:rsidRPr="003560BE">
        <w:rPr>
          <w:sz w:val="22"/>
          <w:szCs w:val="22"/>
        </w:rPr>
        <w:t xml:space="preserve">олжность)                                           </w:t>
      </w:r>
      <w:r>
        <w:rPr>
          <w:sz w:val="22"/>
          <w:szCs w:val="22"/>
        </w:rPr>
        <w:t>(П</w:t>
      </w:r>
      <w:r w:rsidRPr="003560BE">
        <w:rPr>
          <w:sz w:val="22"/>
          <w:szCs w:val="22"/>
        </w:rPr>
        <w:t xml:space="preserve">одпись)                                    </w:t>
      </w:r>
      <w:r>
        <w:rPr>
          <w:sz w:val="22"/>
          <w:szCs w:val="22"/>
        </w:rPr>
        <w:t>(</w:t>
      </w:r>
      <w:r w:rsidRPr="003560BE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D95D05">
      <w:pPr>
        <w:jc w:val="both"/>
        <w:rPr>
          <w:sz w:val="28"/>
          <w:szCs w:val="28"/>
        </w:rPr>
        <w:sectPr w:rsidR="00B84DB9" w:rsidSect="0046237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84DB9" w:rsidRDefault="00B84DB9" w:rsidP="00D95D0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B84DB9" w:rsidRDefault="00B84DB9" w:rsidP="00D95D0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D95D0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D95D0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D95D05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D95D05">
      <w:pPr>
        <w:jc w:val="both"/>
        <w:rPr>
          <w:sz w:val="28"/>
          <w:szCs w:val="28"/>
        </w:rPr>
      </w:pPr>
    </w:p>
    <w:p w:rsidR="00B84DB9" w:rsidRDefault="00B84DB9" w:rsidP="00A134B8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84DB9" w:rsidRPr="00340FAE" w:rsidRDefault="00B84DB9" w:rsidP="00A134B8">
      <w:pPr>
        <w:jc w:val="center"/>
        <w:rPr>
          <w:b/>
          <w:bCs/>
          <w:sz w:val="28"/>
          <w:szCs w:val="28"/>
        </w:rPr>
      </w:pPr>
      <w:r w:rsidRPr="00340FAE">
        <w:rPr>
          <w:b/>
          <w:bCs/>
          <w:sz w:val="28"/>
          <w:szCs w:val="28"/>
        </w:rPr>
        <w:t>Акт инвентаризации объектов</w:t>
      </w:r>
    </w:p>
    <w:p w:rsidR="00B84DB9" w:rsidRPr="00340FAE" w:rsidRDefault="00B84DB9" w:rsidP="00A134B8">
      <w:pPr>
        <w:jc w:val="center"/>
        <w:rPr>
          <w:b/>
          <w:bCs/>
          <w:sz w:val="28"/>
          <w:szCs w:val="28"/>
        </w:rPr>
      </w:pPr>
      <w:r w:rsidRPr="00340FAE">
        <w:rPr>
          <w:b/>
          <w:bCs/>
          <w:sz w:val="28"/>
          <w:szCs w:val="28"/>
        </w:rPr>
        <w:t>нефинансовых активов</w:t>
      </w:r>
    </w:p>
    <w:p w:rsidR="00B84DB9" w:rsidRPr="00A134B8" w:rsidRDefault="00B84DB9" w:rsidP="00A134B8">
      <w:pPr>
        <w:jc w:val="center"/>
        <w:rPr>
          <w:sz w:val="28"/>
          <w:szCs w:val="28"/>
        </w:rPr>
      </w:pPr>
      <w:r w:rsidRPr="00A134B8">
        <w:rPr>
          <w:sz w:val="28"/>
          <w:szCs w:val="28"/>
        </w:rPr>
        <w:t>__________________________</w:t>
      </w:r>
    </w:p>
    <w:p w:rsidR="00B84DB9" w:rsidRPr="00A134B8" w:rsidRDefault="00B84DB9" w:rsidP="00A134B8">
      <w:pPr>
        <w:jc w:val="center"/>
      </w:pPr>
      <w:r w:rsidRPr="00A134B8">
        <w:t>(указывается объект контроля)</w:t>
      </w:r>
    </w:p>
    <w:p w:rsidR="00B84DB9" w:rsidRPr="00462375" w:rsidRDefault="00B84DB9" w:rsidP="00A134B8">
      <w:pPr>
        <w:rPr>
          <w:sz w:val="28"/>
          <w:szCs w:val="28"/>
        </w:rPr>
      </w:pPr>
      <w:r w:rsidRPr="00462375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462375">
        <w:rPr>
          <w:sz w:val="28"/>
          <w:szCs w:val="28"/>
        </w:rPr>
        <w:t>«___»______________ 20___ года</w:t>
      </w:r>
    </w:p>
    <w:p w:rsidR="00B84DB9" w:rsidRPr="00462375" w:rsidRDefault="00B84DB9" w:rsidP="00A134B8">
      <w:r>
        <w:t xml:space="preserve">     </w:t>
      </w:r>
      <w:r w:rsidRPr="00462375">
        <w:t>(место составления)</w:t>
      </w:r>
    </w:p>
    <w:p w:rsidR="00B84DB9" w:rsidRDefault="00B84DB9" w:rsidP="00A134B8">
      <w:pPr>
        <w:jc w:val="both"/>
        <w:rPr>
          <w:sz w:val="28"/>
          <w:szCs w:val="28"/>
        </w:rPr>
      </w:pPr>
    </w:p>
    <w:p w:rsidR="00B84DB9" w:rsidRDefault="00B84DB9" w:rsidP="00A134B8">
      <w:pPr>
        <w:jc w:val="both"/>
      </w:pPr>
      <w:r>
        <w:t>Объект контроля __________________________________________________________________________________________________________</w:t>
      </w:r>
    </w:p>
    <w:p w:rsidR="00B84DB9" w:rsidRDefault="00B84DB9" w:rsidP="00A134B8">
      <w:pPr>
        <w:jc w:val="both"/>
      </w:pPr>
      <w:r>
        <w:t>Ответственное (ые) лицо (а) ________________________________________________________________________________________________</w:t>
      </w:r>
    </w:p>
    <w:p w:rsidR="00B84DB9" w:rsidRDefault="00B84DB9" w:rsidP="00A134B8">
      <w:pPr>
        <w:jc w:val="both"/>
      </w:pPr>
      <w:r>
        <w:t>Место проведения</w:t>
      </w:r>
    </w:p>
    <w:p w:rsidR="00B84DB9" w:rsidRDefault="00B84DB9" w:rsidP="00A134B8">
      <w:pPr>
        <w:jc w:val="both"/>
      </w:pPr>
      <w:r>
        <w:t>инвентаризации ___________________________________________________________________________________________________________</w:t>
      </w:r>
    </w:p>
    <w:p w:rsidR="00B84DB9" w:rsidRDefault="00B84DB9" w:rsidP="00A134B8">
      <w:pPr>
        <w:jc w:val="both"/>
      </w:pPr>
      <w:r>
        <w:t>Основание для проведения инвентаризации ___________________________________________________________________________________</w:t>
      </w:r>
    </w:p>
    <w:p w:rsidR="00B84DB9" w:rsidRDefault="00B84DB9" w:rsidP="00A134B8">
      <w:pPr>
        <w:jc w:val="both"/>
      </w:pPr>
    </w:p>
    <w:p w:rsidR="00B84DB9" w:rsidRPr="00A134B8" w:rsidRDefault="00B84DB9" w:rsidP="00A134B8">
      <w:pPr>
        <w:jc w:val="center"/>
        <w:rPr>
          <w:sz w:val="28"/>
          <w:szCs w:val="28"/>
        </w:rPr>
      </w:pPr>
      <w:r w:rsidRPr="00A134B8">
        <w:rPr>
          <w:sz w:val="28"/>
          <w:szCs w:val="28"/>
        </w:rPr>
        <w:t>Расписка</w:t>
      </w:r>
      <w:r>
        <w:rPr>
          <w:sz w:val="28"/>
          <w:szCs w:val="28"/>
        </w:rPr>
        <w:t xml:space="preserve"> </w:t>
      </w:r>
      <w:r w:rsidRPr="00A134B8">
        <w:rPr>
          <w:sz w:val="28"/>
          <w:szCs w:val="28"/>
        </w:rPr>
        <w:t>(оформляется до начала инвентаризации)</w:t>
      </w:r>
    </w:p>
    <w:p w:rsidR="00B84DB9" w:rsidRPr="00A134B8" w:rsidRDefault="00B84DB9" w:rsidP="00A134B8">
      <w:pPr>
        <w:rPr>
          <w:sz w:val="28"/>
          <w:szCs w:val="28"/>
        </w:rPr>
      </w:pPr>
      <w:r w:rsidRPr="00A134B8">
        <w:rPr>
          <w:sz w:val="28"/>
          <w:szCs w:val="28"/>
        </w:rPr>
        <w:t>К началу проведения инвентаризации все документы,</w:t>
      </w:r>
      <w:r>
        <w:rPr>
          <w:sz w:val="28"/>
          <w:szCs w:val="28"/>
        </w:rPr>
        <w:t xml:space="preserve"> </w:t>
      </w:r>
      <w:r w:rsidRPr="00A134B8">
        <w:rPr>
          <w:sz w:val="28"/>
          <w:szCs w:val="28"/>
        </w:rPr>
        <w:t>относящиеся к приходу или расходу нефинансовых активов, сданы в бухгалтерию и никаких не</w:t>
      </w:r>
      <w:r>
        <w:rPr>
          <w:sz w:val="28"/>
          <w:szCs w:val="28"/>
        </w:rPr>
        <w:t xml:space="preserve"> </w:t>
      </w:r>
      <w:r w:rsidRPr="00A134B8">
        <w:rPr>
          <w:sz w:val="28"/>
          <w:szCs w:val="28"/>
        </w:rPr>
        <w:t>оприходованных или списанных</w:t>
      </w:r>
      <w:r>
        <w:rPr>
          <w:sz w:val="28"/>
          <w:szCs w:val="28"/>
        </w:rPr>
        <w:t xml:space="preserve"> </w:t>
      </w:r>
      <w:r w:rsidRPr="00A134B8">
        <w:rPr>
          <w:sz w:val="28"/>
          <w:szCs w:val="28"/>
        </w:rPr>
        <w:t>в расход нефинансовых активов не имеется</w:t>
      </w:r>
    </w:p>
    <w:p w:rsidR="00B84DB9" w:rsidRPr="00A134B8" w:rsidRDefault="00B84DB9" w:rsidP="00A134B8">
      <w:pPr>
        <w:rPr>
          <w:sz w:val="28"/>
          <w:szCs w:val="28"/>
        </w:rPr>
      </w:pPr>
      <w:r w:rsidRPr="00A134B8">
        <w:rPr>
          <w:sz w:val="28"/>
          <w:szCs w:val="28"/>
        </w:rPr>
        <w:t>Ответственное (ые) лицо (а):</w:t>
      </w:r>
    </w:p>
    <w:p w:rsidR="00B84DB9" w:rsidRPr="003560BE" w:rsidRDefault="00B84DB9" w:rsidP="00A134B8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A134B8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должность                                          подпись                                        расшифровка подписи</w:t>
      </w:r>
    </w:p>
    <w:p w:rsidR="00B84DB9" w:rsidRDefault="00B84DB9" w:rsidP="00A134B8">
      <w:pPr>
        <w:jc w:val="both"/>
        <w:rPr>
          <w:sz w:val="22"/>
          <w:szCs w:val="22"/>
        </w:rPr>
      </w:pPr>
    </w:p>
    <w:p w:rsidR="00B84DB9" w:rsidRPr="003560BE" w:rsidRDefault="00B84DB9" w:rsidP="00A134B8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Pr="00A134B8" w:rsidRDefault="00B84DB9" w:rsidP="00A134B8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должность                                          подпись                                    расшифровка подписи</w:t>
      </w:r>
    </w:p>
    <w:p w:rsidR="00B84DB9" w:rsidRDefault="00B84DB9" w:rsidP="00A134B8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 20 ___г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618"/>
        <w:gridCol w:w="1431"/>
        <w:gridCol w:w="333"/>
        <w:gridCol w:w="1128"/>
        <w:gridCol w:w="1358"/>
        <w:gridCol w:w="118"/>
        <w:gridCol w:w="1353"/>
        <w:gridCol w:w="112"/>
        <w:gridCol w:w="1496"/>
        <w:gridCol w:w="80"/>
        <w:gridCol w:w="1541"/>
        <w:gridCol w:w="1425"/>
        <w:gridCol w:w="20"/>
        <w:gridCol w:w="1433"/>
        <w:gridCol w:w="1445"/>
      </w:tblGrid>
      <w:tr w:rsidR="00B84DB9">
        <w:trPr>
          <w:trHeight w:val="360"/>
        </w:trPr>
        <w:tc>
          <w:tcPr>
            <w:tcW w:w="800" w:type="dxa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№ п/п</w:t>
            </w:r>
          </w:p>
        </w:tc>
        <w:tc>
          <w:tcPr>
            <w:tcW w:w="2413" w:type="dxa"/>
            <w:gridSpan w:val="3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Наименование объекта нефинансового актива</w:t>
            </w:r>
          </w:p>
        </w:tc>
        <w:tc>
          <w:tcPr>
            <w:tcW w:w="2486" w:type="dxa"/>
            <w:gridSpan w:val="2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Номер (код) объекта учета (инвентаризационный или иной)</w:t>
            </w:r>
          </w:p>
        </w:tc>
        <w:tc>
          <w:tcPr>
            <w:tcW w:w="1480" w:type="dxa"/>
            <w:gridSpan w:val="2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Единица измерения</w:t>
            </w:r>
          </w:p>
        </w:tc>
        <w:tc>
          <w:tcPr>
            <w:tcW w:w="7607" w:type="dxa"/>
            <w:gridSpan w:val="8"/>
          </w:tcPr>
          <w:p w:rsidR="00B84DB9" w:rsidRPr="004B460D" w:rsidRDefault="00B84DB9" w:rsidP="004B460D">
            <w:pPr>
              <w:jc w:val="center"/>
            </w:pPr>
            <w:r w:rsidRPr="004B460D">
              <w:t>Фактическое наличие (состояние)</w:t>
            </w:r>
          </w:p>
        </w:tc>
      </w:tr>
      <w:tr w:rsidR="00B84DB9">
        <w:trPr>
          <w:trHeight w:val="740"/>
        </w:trPr>
        <w:tc>
          <w:tcPr>
            <w:tcW w:w="800" w:type="dxa"/>
            <w:vMerge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  <w:vMerge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  <w:vMerge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  <w:vMerge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A134B8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Цена </w:t>
            </w:r>
          </w:p>
          <w:p w:rsidR="00B84DB9" w:rsidRPr="004B460D" w:rsidRDefault="00B84DB9" w:rsidP="00A134B8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(оценочная </w:t>
            </w:r>
          </w:p>
          <w:p w:rsidR="00B84DB9" w:rsidRPr="004B460D" w:rsidRDefault="00B84DB9" w:rsidP="00A134B8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стоимость),</w:t>
            </w:r>
          </w:p>
          <w:p w:rsidR="00B84DB9" w:rsidRPr="004B460D" w:rsidRDefault="00B84DB9" w:rsidP="00A134B8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руб.</w:t>
            </w:r>
          </w:p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A134B8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>Количество</w:t>
            </w:r>
          </w:p>
          <w:p w:rsidR="00B84DB9" w:rsidRPr="004B460D" w:rsidRDefault="00B84DB9" w:rsidP="004B4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A134B8">
            <w:pPr>
              <w:rPr>
                <w:sz w:val="28"/>
                <w:szCs w:val="28"/>
              </w:rPr>
            </w:pPr>
            <w:r w:rsidRPr="004B460D">
              <w:rPr>
                <w:sz w:val="28"/>
                <w:szCs w:val="28"/>
              </w:rPr>
              <w:t xml:space="preserve">Сумма, </w:t>
            </w:r>
          </w:p>
          <w:p w:rsidR="00B84DB9" w:rsidRPr="004B460D" w:rsidRDefault="00B84DB9" w:rsidP="004B460D">
            <w:pPr>
              <w:jc w:val="both"/>
            </w:pPr>
            <w:r w:rsidRPr="004B460D">
              <w:rPr>
                <w:sz w:val="28"/>
                <w:szCs w:val="28"/>
              </w:rPr>
              <w:t>руб.</w:t>
            </w: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  <w:r w:rsidRPr="004B460D">
              <w:t>Статус объекта учета.</w:t>
            </w: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  <w:r w:rsidRPr="004B460D">
              <w:t>Целевая функция актива</w:t>
            </w: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center"/>
            </w:pPr>
            <w:r w:rsidRPr="004B460D">
              <w:t>1</w:t>
            </w: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center"/>
            </w:pPr>
            <w:r w:rsidRPr="004B460D">
              <w:t>2</w:t>
            </w: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3</w:t>
            </w: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4</w:t>
            </w: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5</w:t>
            </w: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6</w:t>
            </w: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7</w:t>
            </w: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center"/>
            </w:pPr>
            <w:r w:rsidRPr="004B460D">
              <w:t>8</w:t>
            </w: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center"/>
            </w:pPr>
            <w:r w:rsidRPr="004B460D">
              <w:t>9</w:t>
            </w: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800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13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48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80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0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62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54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2" w:type="dxa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№ п/п</w:t>
            </w:r>
          </w:p>
        </w:tc>
        <w:tc>
          <w:tcPr>
            <w:tcW w:w="4387" w:type="dxa"/>
            <w:gridSpan w:val="5"/>
          </w:tcPr>
          <w:p w:rsidR="00B84DB9" w:rsidRPr="004B460D" w:rsidRDefault="00B84DB9" w:rsidP="004B460D">
            <w:pPr>
              <w:jc w:val="center"/>
            </w:pPr>
            <w:r w:rsidRPr="004B460D">
              <w:t>По данным бухгалтерского учета</w:t>
            </w:r>
          </w:p>
        </w:tc>
        <w:tc>
          <w:tcPr>
            <w:tcW w:w="6032" w:type="dxa"/>
            <w:gridSpan w:val="6"/>
          </w:tcPr>
          <w:p w:rsidR="00B84DB9" w:rsidRPr="004B460D" w:rsidRDefault="00B84DB9" w:rsidP="004B460D">
            <w:pPr>
              <w:jc w:val="center"/>
            </w:pPr>
            <w:r w:rsidRPr="004B460D">
              <w:t>Результаты инвентаризации</w:t>
            </w:r>
          </w:p>
        </w:tc>
        <w:tc>
          <w:tcPr>
            <w:tcW w:w="2936" w:type="dxa"/>
            <w:gridSpan w:val="3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Примечание</w:t>
            </w:r>
          </w:p>
        </w:tc>
      </w:tr>
      <w:tr w:rsidR="00B84DB9">
        <w:trPr>
          <w:trHeight w:val="260"/>
        </w:trPr>
        <w:tc>
          <w:tcPr>
            <w:tcW w:w="1431" w:type="dxa"/>
            <w:gridSpan w:val="2"/>
            <w:vMerge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Номер (код) счета</w:t>
            </w:r>
          </w:p>
        </w:tc>
        <w:tc>
          <w:tcPr>
            <w:tcW w:w="1468" w:type="dxa"/>
            <w:gridSpan w:val="2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Кол-во</w:t>
            </w:r>
          </w:p>
        </w:tc>
        <w:tc>
          <w:tcPr>
            <w:tcW w:w="1477" w:type="dxa"/>
            <w:gridSpan w:val="2"/>
            <w:vMerge w:val="restart"/>
          </w:tcPr>
          <w:p w:rsidR="00B84DB9" w:rsidRPr="004B460D" w:rsidRDefault="00B84DB9" w:rsidP="004B460D">
            <w:pPr>
              <w:jc w:val="center"/>
            </w:pPr>
            <w:r w:rsidRPr="004B460D">
              <w:t>Балансовая стоимость</w:t>
            </w:r>
          </w:p>
        </w:tc>
        <w:tc>
          <w:tcPr>
            <w:tcW w:w="3049" w:type="dxa"/>
            <w:gridSpan w:val="4"/>
          </w:tcPr>
          <w:p w:rsidR="00B84DB9" w:rsidRPr="004B460D" w:rsidRDefault="00B84DB9" w:rsidP="004B460D">
            <w:pPr>
              <w:jc w:val="center"/>
            </w:pPr>
            <w:r w:rsidRPr="004B460D">
              <w:t>Отклонение</w:t>
            </w:r>
          </w:p>
        </w:tc>
        <w:tc>
          <w:tcPr>
            <w:tcW w:w="2983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Не соответствует условиям актива</w:t>
            </w:r>
          </w:p>
        </w:tc>
        <w:tc>
          <w:tcPr>
            <w:tcW w:w="2936" w:type="dxa"/>
            <w:gridSpan w:val="3"/>
            <w:vMerge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rPr>
          <w:trHeight w:val="280"/>
        </w:trPr>
        <w:tc>
          <w:tcPr>
            <w:tcW w:w="1431" w:type="dxa"/>
            <w:gridSpan w:val="2"/>
            <w:vMerge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  <w:vMerge/>
          </w:tcPr>
          <w:p w:rsidR="00B84DB9" w:rsidRPr="004B460D" w:rsidRDefault="00B84DB9" w:rsidP="004B460D">
            <w:pPr>
              <w:jc w:val="center"/>
            </w:pPr>
          </w:p>
        </w:tc>
        <w:tc>
          <w:tcPr>
            <w:tcW w:w="1468" w:type="dxa"/>
            <w:gridSpan w:val="2"/>
            <w:vMerge/>
          </w:tcPr>
          <w:p w:rsidR="00B84DB9" w:rsidRPr="004B460D" w:rsidRDefault="00B84DB9" w:rsidP="004B460D">
            <w:pPr>
              <w:jc w:val="center"/>
            </w:pPr>
          </w:p>
        </w:tc>
        <w:tc>
          <w:tcPr>
            <w:tcW w:w="1477" w:type="dxa"/>
            <w:gridSpan w:val="2"/>
            <w:vMerge/>
          </w:tcPr>
          <w:p w:rsidR="00B84DB9" w:rsidRPr="004B460D" w:rsidRDefault="00B84DB9" w:rsidP="004B460D">
            <w:pPr>
              <w:jc w:val="center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недостача</w:t>
            </w: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излишки</w:t>
            </w: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center"/>
            </w:pPr>
            <w:r w:rsidRPr="004B460D">
              <w:t>количество</w:t>
            </w: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center"/>
            </w:pPr>
            <w:r w:rsidRPr="004B460D">
              <w:t>сумма</w:t>
            </w:r>
          </w:p>
        </w:tc>
        <w:tc>
          <w:tcPr>
            <w:tcW w:w="2936" w:type="dxa"/>
            <w:gridSpan w:val="3"/>
            <w:vMerge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1</w:t>
            </w: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center"/>
            </w:pPr>
            <w:r w:rsidRPr="004B460D">
              <w:t>10</w:t>
            </w: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11</w:t>
            </w: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12</w:t>
            </w: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13</w:t>
            </w: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center"/>
            </w:pPr>
            <w:r w:rsidRPr="004B460D">
              <w:t>14</w:t>
            </w: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center"/>
            </w:pPr>
            <w:r w:rsidRPr="004B460D">
              <w:t>15</w:t>
            </w: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center"/>
            </w:pPr>
            <w:r w:rsidRPr="004B460D">
              <w:t>16</w:t>
            </w: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center"/>
            </w:pPr>
            <w:r w:rsidRPr="004B460D">
              <w:t>17</w:t>
            </w: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  <w:tr w:rsidR="00B84DB9">
        <w:tc>
          <w:tcPr>
            <w:tcW w:w="1431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68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7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73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76" w:type="dxa"/>
            <w:gridSpan w:val="2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541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1442" w:type="dxa"/>
          </w:tcPr>
          <w:p w:rsidR="00B84DB9" w:rsidRPr="004B460D" w:rsidRDefault="00B84DB9" w:rsidP="004B460D">
            <w:pPr>
              <w:jc w:val="both"/>
            </w:pPr>
          </w:p>
        </w:tc>
        <w:tc>
          <w:tcPr>
            <w:tcW w:w="2936" w:type="dxa"/>
            <w:gridSpan w:val="3"/>
          </w:tcPr>
          <w:p w:rsidR="00B84DB9" w:rsidRPr="004B460D" w:rsidRDefault="00B84DB9" w:rsidP="004B460D">
            <w:pPr>
              <w:jc w:val="both"/>
            </w:pPr>
          </w:p>
        </w:tc>
      </w:tr>
    </w:tbl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Все материальные ценности, поименнованные в настоящей инвентаризационной описи с No____ по No____ проверены в моем (нашем)</w:t>
      </w:r>
      <w:r>
        <w:rPr>
          <w:sz w:val="28"/>
          <w:szCs w:val="28"/>
        </w:rPr>
        <w:t xml:space="preserve"> </w:t>
      </w:r>
      <w:r w:rsidRPr="00B71CE3">
        <w:rPr>
          <w:sz w:val="28"/>
          <w:szCs w:val="28"/>
        </w:rPr>
        <w:t>присутствии и внесены в опись, в связи</w:t>
      </w:r>
      <w:r>
        <w:rPr>
          <w:sz w:val="28"/>
          <w:szCs w:val="28"/>
        </w:rPr>
        <w:t xml:space="preserve"> </w:t>
      </w:r>
      <w:r w:rsidRPr="00B71CE3">
        <w:rPr>
          <w:sz w:val="28"/>
          <w:szCs w:val="28"/>
        </w:rPr>
        <w:t xml:space="preserve">с чем претензий по инвентаризации не имею (не имеем). </w:t>
      </w: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Материальные ценности, перечисленные в описи, находятся на моем ответственном хранении.</w:t>
      </w:r>
    </w:p>
    <w:p w:rsidR="00B84DB9" w:rsidRDefault="00B84DB9" w:rsidP="00B71CE3">
      <w:pPr>
        <w:rPr>
          <w:sz w:val="28"/>
          <w:szCs w:val="28"/>
        </w:rPr>
      </w:pP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Объяснение причин расхождений:</w:t>
      </w: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__________________________________________________________________________________________________</w:t>
      </w:r>
      <w:r>
        <w:rPr>
          <w:sz w:val="28"/>
          <w:szCs w:val="28"/>
        </w:rPr>
        <w:t>___</w:t>
      </w:r>
      <w:r w:rsidRPr="00B71CE3">
        <w:rPr>
          <w:sz w:val="28"/>
          <w:szCs w:val="28"/>
        </w:rPr>
        <w:t>__</w:t>
      </w: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___________________________________________________________________________________________________</w:t>
      </w:r>
      <w:r>
        <w:rPr>
          <w:sz w:val="28"/>
          <w:szCs w:val="28"/>
        </w:rPr>
        <w:t>___</w:t>
      </w:r>
      <w:r w:rsidRPr="00B71CE3">
        <w:rPr>
          <w:sz w:val="28"/>
          <w:szCs w:val="28"/>
        </w:rPr>
        <w:t>_</w:t>
      </w: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__________________________________________________________________________________________________</w:t>
      </w:r>
      <w:r>
        <w:rPr>
          <w:sz w:val="28"/>
          <w:szCs w:val="28"/>
        </w:rPr>
        <w:t>___</w:t>
      </w:r>
      <w:r w:rsidRPr="00B71CE3">
        <w:rPr>
          <w:sz w:val="28"/>
          <w:szCs w:val="28"/>
        </w:rPr>
        <w:t>__</w:t>
      </w: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_______________________________________________________________________________________________________</w:t>
      </w:r>
    </w:p>
    <w:p w:rsidR="00B84DB9" w:rsidRDefault="00B84DB9" w:rsidP="00B71CE3">
      <w:pPr>
        <w:rPr>
          <w:sz w:val="28"/>
          <w:szCs w:val="28"/>
        </w:rPr>
      </w:pP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Ответственное (ые) лицо (а):</w:t>
      </w:r>
    </w:p>
    <w:p w:rsidR="00B84DB9" w:rsidRPr="00B71CE3" w:rsidRDefault="00B84DB9" w:rsidP="00A134B8">
      <w:pPr>
        <w:jc w:val="both"/>
        <w:rPr>
          <w:sz w:val="28"/>
          <w:szCs w:val="28"/>
        </w:rPr>
      </w:pPr>
    </w:p>
    <w:p w:rsidR="00B84DB9" w:rsidRPr="003560BE" w:rsidRDefault="00B84DB9" w:rsidP="00B71CE3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B71CE3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B71CE3">
      <w:pPr>
        <w:jc w:val="both"/>
        <w:rPr>
          <w:sz w:val="22"/>
          <w:szCs w:val="22"/>
        </w:rPr>
      </w:pPr>
    </w:p>
    <w:p w:rsidR="00B84DB9" w:rsidRPr="003560BE" w:rsidRDefault="00B84DB9" w:rsidP="00B71CE3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B71CE3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B71CE3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 20 ___г</w:t>
      </w:r>
    </w:p>
    <w:p w:rsidR="00B84DB9" w:rsidRDefault="00B84DB9" w:rsidP="00A134B8">
      <w:pPr>
        <w:jc w:val="both"/>
        <w:rPr>
          <w:sz w:val="28"/>
          <w:szCs w:val="28"/>
        </w:rPr>
      </w:pP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Заключение по результатам инвентаризации:__________________________________________________________________________________</w:t>
      </w:r>
      <w:r>
        <w:rPr>
          <w:sz w:val="28"/>
          <w:szCs w:val="28"/>
        </w:rPr>
        <w:t>_____</w:t>
      </w: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__________________________________________________________________________________________________</w:t>
      </w:r>
      <w:r>
        <w:rPr>
          <w:sz w:val="28"/>
          <w:szCs w:val="28"/>
        </w:rPr>
        <w:t>_</w:t>
      </w:r>
      <w:r w:rsidRPr="00B71CE3">
        <w:rPr>
          <w:sz w:val="28"/>
          <w:szCs w:val="28"/>
        </w:rPr>
        <w:t>__</w:t>
      </w:r>
    </w:p>
    <w:p w:rsidR="00B84DB9" w:rsidRPr="00B71CE3" w:rsidRDefault="00B84DB9" w:rsidP="00B71CE3">
      <w:pPr>
        <w:rPr>
          <w:sz w:val="28"/>
          <w:szCs w:val="28"/>
        </w:rPr>
      </w:pPr>
      <w:r w:rsidRPr="00B71CE3">
        <w:rPr>
          <w:sz w:val="28"/>
          <w:szCs w:val="28"/>
        </w:rPr>
        <w:t>__________________________________________________________________________________________________</w:t>
      </w:r>
      <w:r>
        <w:rPr>
          <w:sz w:val="28"/>
          <w:szCs w:val="28"/>
        </w:rPr>
        <w:t>__</w:t>
      </w:r>
      <w:r w:rsidRPr="00B71CE3">
        <w:rPr>
          <w:sz w:val="28"/>
          <w:szCs w:val="28"/>
        </w:rPr>
        <w:t>_</w:t>
      </w: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</w:pPr>
    </w:p>
    <w:p w:rsidR="00B84DB9" w:rsidRPr="003560BE" w:rsidRDefault="00B84DB9" w:rsidP="00B71CE3">
      <w:pPr>
        <w:rPr>
          <w:sz w:val="28"/>
          <w:szCs w:val="28"/>
        </w:rPr>
      </w:pPr>
      <w:r w:rsidRPr="003560BE">
        <w:rPr>
          <w:sz w:val="28"/>
          <w:szCs w:val="28"/>
        </w:rPr>
        <w:t>Подписи:</w:t>
      </w: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</w:pPr>
      <w:r>
        <w:rPr>
          <w:sz w:val="28"/>
          <w:szCs w:val="28"/>
        </w:rPr>
        <w:t>От Финансового управления администрации Иссинского района Пензенской области</w:t>
      </w:r>
    </w:p>
    <w:p w:rsidR="00B84DB9" w:rsidRDefault="00B84DB9" w:rsidP="00B71CE3">
      <w:pPr>
        <w:rPr>
          <w:sz w:val="28"/>
          <w:szCs w:val="28"/>
        </w:rPr>
      </w:pPr>
    </w:p>
    <w:p w:rsidR="00B84DB9" w:rsidRPr="003560BE" w:rsidRDefault="00B84DB9" w:rsidP="00B71CE3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B71CE3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B71CE3">
      <w:pPr>
        <w:jc w:val="both"/>
        <w:rPr>
          <w:sz w:val="22"/>
          <w:szCs w:val="22"/>
        </w:rPr>
      </w:pPr>
    </w:p>
    <w:p w:rsidR="00B84DB9" w:rsidRPr="003560BE" w:rsidRDefault="00B84DB9" w:rsidP="00B71CE3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B71CE3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B71CE3">
      <w:pPr>
        <w:jc w:val="both"/>
        <w:rPr>
          <w:sz w:val="22"/>
          <w:szCs w:val="22"/>
        </w:rPr>
      </w:pPr>
    </w:p>
    <w:p w:rsidR="00B84DB9" w:rsidRDefault="00B84DB9" w:rsidP="00B71CE3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______________________________________________________________________________________________</w:t>
      </w:r>
    </w:p>
    <w:p w:rsidR="00B84DB9" w:rsidRDefault="00B84DB9" w:rsidP="00B71CE3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наименование объекта контроля)</w:t>
      </w:r>
    </w:p>
    <w:p w:rsidR="00B84DB9" w:rsidRDefault="00B84DB9" w:rsidP="00B71CE3">
      <w:pPr>
        <w:jc w:val="center"/>
        <w:rPr>
          <w:sz w:val="22"/>
          <w:szCs w:val="22"/>
        </w:rPr>
      </w:pPr>
    </w:p>
    <w:p w:rsidR="00B84DB9" w:rsidRPr="003560BE" w:rsidRDefault="00B84DB9" w:rsidP="00B71CE3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B71CE3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B71CE3">
      <w:pPr>
        <w:jc w:val="both"/>
        <w:rPr>
          <w:sz w:val="22"/>
          <w:szCs w:val="22"/>
        </w:rPr>
      </w:pPr>
    </w:p>
    <w:p w:rsidR="00B84DB9" w:rsidRPr="003560BE" w:rsidRDefault="00B84DB9" w:rsidP="00B71CE3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B71CE3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jc w:val="center"/>
        <w:rPr>
          <w:sz w:val="28"/>
          <w:szCs w:val="28"/>
        </w:rPr>
      </w:pPr>
    </w:p>
    <w:p w:rsidR="00B84DB9" w:rsidRPr="003560BE" w:rsidRDefault="00B84DB9" w:rsidP="00B71CE3">
      <w:pPr>
        <w:rPr>
          <w:sz w:val="28"/>
          <w:szCs w:val="28"/>
        </w:rPr>
      </w:pPr>
      <w:r w:rsidRPr="003560BE">
        <w:rPr>
          <w:sz w:val="28"/>
          <w:szCs w:val="28"/>
        </w:rPr>
        <w:t>Акт составлен в 2 экземплярах:</w:t>
      </w:r>
    </w:p>
    <w:p w:rsidR="00B84DB9" w:rsidRPr="003560BE" w:rsidRDefault="00B84DB9" w:rsidP="00B71CE3">
      <w:pPr>
        <w:rPr>
          <w:sz w:val="28"/>
          <w:szCs w:val="28"/>
        </w:rPr>
      </w:pPr>
      <w:r w:rsidRPr="003560BE">
        <w:rPr>
          <w:sz w:val="28"/>
          <w:szCs w:val="28"/>
        </w:rPr>
        <w:t>1-экз. – Финансовому управлению администрации Иссинского района Пензенской области,</w:t>
      </w:r>
    </w:p>
    <w:p w:rsidR="00B84DB9" w:rsidRPr="003560BE" w:rsidRDefault="00B84DB9" w:rsidP="00B71CE3">
      <w:pPr>
        <w:rPr>
          <w:sz w:val="28"/>
          <w:szCs w:val="28"/>
        </w:rPr>
      </w:pPr>
      <w:r w:rsidRPr="003560BE">
        <w:rPr>
          <w:sz w:val="28"/>
          <w:szCs w:val="28"/>
        </w:rPr>
        <w:t>2-экз. –</w:t>
      </w:r>
      <w:r>
        <w:rPr>
          <w:sz w:val="28"/>
          <w:szCs w:val="28"/>
        </w:rPr>
        <w:t xml:space="preserve"> </w:t>
      </w:r>
      <w:r w:rsidRPr="003560BE">
        <w:rPr>
          <w:sz w:val="28"/>
          <w:szCs w:val="28"/>
        </w:rPr>
        <w:t>объекту контроля.</w:t>
      </w:r>
    </w:p>
    <w:p w:rsidR="00B84DB9" w:rsidRPr="003560BE" w:rsidRDefault="00B84DB9" w:rsidP="00B71CE3">
      <w:pPr>
        <w:rPr>
          <w:sz w:val="33"/>
          <w:szCs w:val="33"/>
        </w:rPr>
      </w:pPr>
    </w:p>
    <w:p w:rsidR="00B84DB9" w:rsidRPr="003560BE" w:rsidRDefault="00B84DB9" w:rsidP="00B71CE3">
      <w:pPr>
        <w:rPr>
          <w:sz w:val="33"/>
          <w:szCs w:val="33"/>
        </w:rPr>
      </w:pPr>
    </w:p>
    <w:p w:rsidR="00B84DB9" w:rsidRPr="003560BE" w:rsidRDefault="00B84DB9" w:rsidP="00B71CE3">
      <w:pPr>
        <w:rPr>
          <w:sz w:val="28"/>
          <w:szCs w:val="28"/>
        </w:rPr>
      </w:pPr>
      <w:r w:rsidRPr="003560BE">
        <w:rPr>
          <w:sz w:val="28"/>
          <w:szCs w:val="28"/>
        </w:rPr>
        <w:t xml:space="preserve">Один экземпляр получил </w:t>
      </w:r>
    </w:p>
    <w:p w:rsidR="00B84DB9" w:rsidRPr="003560BE" w:rsidRDefault="00B84DB9" w:rsidP="00B71CE3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3560B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3560BE">
        <w:rPr>
          <w:sz w:val="28"/>
          <w:szCs w:val="28"/>
        </w:rPr>
        <w:t xml:space="preserve">   ___________________   </w:t>
      </w:r>
      <w:r>
        <w:rPr>
          <w:sz w:val="28"/>
          <w:szCs w:val="28"/>
        </w:rPr>
        <w:t xml:space="preserve">/ </w:t>
      </w:r>
      <w:r w:rsidRPr="003560BE">
        <w:rPr>
          <w:sz w:val="28"/>
          <w:szCs w:val="28"/>
        </w:rPr>
        <w:t>____________________</w:t>
      </w:r>
    </w:p>
    <w:p w:rsidR="00B84DB9" w:rsidRPr="003560BE" w:rsidRDefault="00B84DB9" w:rsidP="00B71CE3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</w:t>
      </w:r>
      <w:r w:rsidRPr="003560BE">
        <w:rPr>
          <w:sz w:val="22"/>
          <w:szCs w:val="22"/>
        </w:rPr>
        <w:t xml:space="preserve">олжность)                                           </w:t>
      </w:r>
      <w:r>
        <w:rPr>
          <w:sz w:val="22"/>
          <w:szCs w:val="22"/>
        </w:rPr>
        <w:t>(П</w:t>
      </w:r>
      <w:r w:rsidRPr="003560BE">
        <w:rPr>
          <w:sz w:val="22"/>
          <w:szCs w:val="22"/>
        </w:rPr>
        <w:t xml:space="preserve">одпись)                                    </w:t>
      </w:r>
      <w:r>
        <w:rPr>
          <w:sz w:val="22"/>
          <w:szCs w:val="22"/>
        </w:rPr>
        <w:t>(</w:t>
      </w:r>
      <w:r w:rsidRPr="003560BE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</w:pPr>
    </w:p>
    <w:p w:rsidR="00B84DB9" w:rsidRDefault="00B84DB9" w:rsidP="00B71CE3">
      <w:pPr>
        <w:rPr>
          <w:sz w:val="28"/>
          <w:szCs w:val="28"/>
        </w:rPr>
        <w:sectPr w:rsidR="00B84DB9" w:rsidSect="00D95D0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4DB9" w:rsidRDefault="00B84DB9" w:rsidP="00B71CE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B84DB9" w:rsidRDefault="00B84DB9" w:rsidP="00B71CE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B71CE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B71CE3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B71CE3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340FAE">
      <w:pPr>
        <w:jc w:val="right"/>
        <w:rPr>
          <w:sz w:val="28"/>
          <w:szCs w:val="28"/>
        </w:rPr>
      </w:pPr>
    </w:p>
    <w:p w:rsidR="00B84DB9" w:rsidRDefault="00B84DB9" w:rsidP="00340FAE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84DB9" w:rsidRDefault="00B84DB9" w:rsidP="00340FAE">
      <w:pPr>
        <w:jc w:val="right"/>
        <w:rPr>
          <w:sz w:val="28"/>
          <w:szCs w:val="28"/>
        </w:rPr>
      </w:pPr>
    </w:p>
    <w:p w:rsidR="00B84DB9" w:rsidRPr="00340FAE" w:rsidRDefault="00B84DB9" w:rsidP="00340FAE">
      <w:pPr>
        <w:jc w:val="center"/>
        <w:rPr>
          <w:b/>
          <w:bCs/>
          <w:sz w:val="28"/>
          <w:szCs w:val="28"/>
        </w:rPr>
      </w:pPr>
      <w:r w:rsidRPr="00340FAE">
        <w:rPr>
          <w:b/>
          <w:bCs/>
          <w:sz w:val="28"/>
          <w:szCs w:val="28"/>
        </w:rPr>
        <w:t>Акт инвентаризации</w:t>
      </w:r>
    </w:p>
    <w:p w:rsidR="00B84DB9" w:rsidRPr="00340FAE" w:rsidRDefault="00B84DB9" w:rsidP="00340FAE">
      <w:pPr>
        <w:jc w:val="center"/>
        <w:rPr>
          <w:b/>
          <w:bCs/>
          <w:sz w:val="28"/>
          <w:szCs w:val="28"/>
        </w:rPr>
      </w:pPr>
      <w:r w:rsidRPr="00340FAE">
        <w:rPr>
          <w:b/>
          <w:bCs/>
          <w:sz w:val="28"/>
          <w:szCs w:val="28"/>
        </w:rPr>
        <w:t>расчетов с покупателями, поставщиками и прочими дебиторами и кредиторами</w:t>
      </w:r>
    </w:p>
    <w:p w:rsidR="00B84DB9" w:rsidRPr="00340FAE" w:rsidRDefault="00B84DB9" w:rsidP="00340FAE">
      <w:pPr>
        <w:jc w:val="center"/>
        <w:rPr>
          <w:sz w:val="28"/>
          <w:szCs w:val="28"/>
        </w:rPr>
      </w:pPr>
      <w:r w:rsidRPr="00340FAE">
        <w:rPr>
          <w:sz w:val="28"/>
          <w:szCs w:val="28"/>
        </w:rPr>
        <w:t>__________________________</w:t>
      </w:r>
    </w:p>
    <w:p w:rsidR="00B84DB9" w:rsidRDefault="00B84DB9" w:rsidP="00340FAE">
      <w:pPr>
        <w:jc w:val="center"/>
      </w:pPr>
      <w:r w:rsidRPr="00340FAE">
        <w:t>(указывается объект контроля)</w:t>
      </w:r>
    </w:p>
    <w:p w:rsidR="00B84DB9" w:rsidRPr="00340FAE" w:rsidRDefault="00B84DB9" w:rsidP="00340FAE">
      <w:pPr>
        <w:jc w:val="center"/>
      </w:pPr>
    </w:p>
    <w:p w:rsidR="00B84DB9" w:rsidRPr="00462375" w:rsidRDefault="00B84DB9" w:rsidP="00340FAE">
      <w:pPr>
        <w:rPr>
          <w:sz w:val="28"/>
          <w:szCs w:val="28"/>
        </w:rPr>
      </w:pPr>
      <w:r w:rsidRPr="00462375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 xml:space="preserve">                              </w:t>
      </w:r>
      <w:r w:rsidRPr="00462375">
        <w:rPr>
          <w:sz w:val="28"/>
          <w:szCs w:val="28"/>
        </w:rPr>
        <w:t>«___»______________ 20___ года</w:t>
      </w:r>
    </w:p>
    <w:p w:rsidR="00B84DB9" w:rsidRPr="00462375" w:rsidRDefault="00B84DB9" w:rsidP="00340FAE">
      <w:r>
        <w:t xml:space="preserve">     </w:t>
      </w:r>
      <w:r w:rsidRPr="00462375">
        <w:t>(место составления)</w:t>
      </w:r>
    </w:p>
    <w:p w:rsidR="00B84DB9" w:rsidRDefault="00B84DB9" w:rsidP="00340FAE">
      <w:pPr>
        <w:rPr>
          <w:sz w:val="28"/>
          <w:szCs w:val="28"/>
        </w:rPr>
      </w:pPr>
    </w:p>
    <w:p w:rsidR="00B84DB9" w:rsidRPr="00340FAE" w:rsidRDefault="00B84DB9" w:rsidP="00340FAE">
      <w:pPr>
        <w:rPr>
          <w:sz w:val="28"/>
          <w:szCs w:val="28"/>
        </w:rPr>
      </w:pPr>
      <w:r>
        <w:rPr>
          <w:sz w:val="28"/>
          <w:szCs w:val="28"/>
        </w:rPr>
        <w:t xml:space="preserve">Объект </w:t>
      </w:r>
      <w:r w:rsidRPr="00340FAE">
        <w:rPr>
          <w:sz w:val="28"/>
          <w:szCs w:val="28"/>
        </w:rPr>
        <w:t>контроля____________________________________</w:t>
      </w:r>
      <w:r>
        <w:rPr>
          <w:sz w:val="28"/>
          <w:szCs w:val="28"/>
        </w:rPr>
        <w:t>________________</w:t>
      </w:r>
    </w:p>
    <w:p w:rsidR="00B84DB9" w:rsidRPr="00340FAE" w:rsidRDefault="00B84DB9" w:rsidP="00340FAE">
      <w:pPr>
        <w:rPr>
          <w:sz w:val="28"/>
          <w:szCs w:val="28"/>
        </w:rPr>
      </w:pPr>
      <w:r w:rsidRPr="00340FAE">
        <w:rPr>
          <w:sz w:val="28"/>
          <w:szCs w:val="28"/>
        </w:rPr>
        <w:t>Ответственное лицо ________________________________</w:t>
      </w:r>
      <w:r>
        <w:rPr>
          <w:sz w:val="28"/>
          <w:szCs w:val="28"/>
        </w:rPr>
        <w:t>_________________</w:t>
      </w:r>
    </w:p>
    <w:p w:rsidR="00B84DB9" w:rsidRPr="00340FAE" w:rsidRDefault="00B84DB9" w:rsidP="00340FAE">
      <w:pPr>
        <w:rPr>
          <w:sz w:val="28"/>
          <w:szCs w:val="28"/>
        </w:rPr>
      </w:pPr>
      <w:r w:rsidRPr="00340FAE">
        <w:rPr>
          <w:sz w:val="28"/>
          <w:szCs w:val="28"/>
        </w:rPr>
        <w:t>Место проведения инвентаризации___________________________________________________</w:t>
      </w:r>
      <w:r>
        <w:rPr>
          <w:sz w:val="28"/>
          <w:szCs w:val="28"/>
        </w:rPr>
        <w:t>_</w:t>
      </w:r>
      <w:r w:rsidRPr="00340FAE">
        <w:rPr>
          <w:sz w:val="28"/>
          <w:szCs w:val="28"/>
        </w:rPr>
        <w:t>_</w:t>
      </w:r>
    </w:p>
    <w:p w:rsidR="00B84DB9" w:rsidRPr="00340FAE" w:rsidRDefault="00B84DB9" w:rsidP="00340FAE">
      <w:pPr>
        <w:rPr>
          <w:sz w:val="28"/>
          <w:szCs w:val="28"/>
        </w:rPr>
      </w:pPr>
      <w:r w:rsidRPr="00340FAE">
        <w:rPr>
          <w:sz w:val="28"/>
          <w:szCs w:val="28"/>
        </w:rPr>
        <w:t>Основание для проведения инвентаризации________________</w:t>
      </w:r>
      <w:r>
        <w:rPr>
          <w:sz w:val="28"/>
          <w:szCs w:val="28"/>
        </w:rPr>
        <w:t>_____________</w:t>
      </w:r>
    </w:p>
    <w:p w:rsidR="00B84DB9" w:rsidRPr="00340FAE" w:rsidRDefault="00B84DB9" w:rsidP="00340FAE">
      <w:pPr>
        <w:rPr>
          <w:sz w:val="28"/>
          <w:szCs w:val="28"/>
        </w:rPr>
      </w:pPr>
      <w:r>
        <w:rPr>
          <w:sz w:val="28"/>
          <w:szCs w:val="28"/>
        </w:rPr>
        <w:t xml:space="preserve">Дата начала </w:t>
      </w:r>
      <w:r w:rsidRPr="00340FAE">
        <w:rPr>
          <w:sz w:val="28"/>
          <w:szCs w:val="28"/>
        </w:rPr>
        <w:t>инвентаризации____________________________</w:t>
      </w:r>
      <w:r>
        <w:rPr>
          <w:sz w:val="28"/>
          <w:szCs w:val="28"/>
        </w:rPr>
        <w:t>______________</w:t>
      </w:r>
    </w:p>
    <w:p w:rsidR="00B84DB9" w:rsidRPr="00340FAE" w:rsidRDefault="00B84DB9" w:rsidP="00340FAE">
      <w:pPr>
        <w:rPr>
          <w:sz w:val="28"/>
          <w:szCs w:val="28"/>
        </w:rPr>
      </w:pPr>
      <w:r>
        <w:rPr>
          <w:sz w:val="28"/>
          <w:szCs w:val="28"/>
        </w:rPr>
        <w:t xml:space="preserve">Дата окончания </w:t>
      </w:r>
      <w:r w:rsidRPr="00340FAE">
        <w:rPr>
          <w:sz w:val="28"/>
          <w:szCs w:val="28"/>
        </w:rPr>
        <w:t>инвентаризации_________________________</w:t>
      </w:r>
      <w:r>
        <w:rPr>
          <w:sz w:val="28"/>
          <w:szCs w:val="28"/>
        </w:rPr>
        <w:t>______________</w:t>
      </w:r>
    </w:p>
    <w:p w:rsidR="00B84DB9" w:rsidRDefault="00B84DB9" w:rsidP="00340FAE">
      <w:pPr>
        <w:rPr>
          <w:sz w:val="28"/>
          <w:szCs w:val="28"/>
        </w:rPr>
      </w:pPr>
      <w:r w:rsidRPr="00340FAE">
        <w:rPr>
          <w:sz w:val="28"/>
          <w:szCs w:val="28"/>
        </w:rPr>
        <w:t>Наименование вида расчетов__________________________</w:t>
      </w:r>
      <w:r>
        <w:rPr>
          <w:sz w:val="28"/>
          <w:szCs w:val="28"/>
        </w:rPr>
        <w:t>_______________</w:t>
      </w:r>
    </w:p>
    <w:p w:rsidR="00B84DB9" w:rsidRDefault="00B84DB9" w:rsidP="00340FAE">
      <w:pPr>
        <w:rPr>
          <w:sz w:val="28"/>
          <w:szCs w:val="28"/>
        </w:rPr>
      </w:pPr>
    </w:p>
    <w:p w:rsidR="00B84DB9" w:rsidRPr="00340FAE" w:rsidRDefault="00B84DB9" w:rsidP="00340FAE">
      <w:pPr>
        <w:rPr>
          <w:sz w:val="28"/>
          <w:szCs w:val="28"/>
        </w:rPr>
      </w:pPr>
      <w:r w:rsidRPr="00340FAE">
        <w:rPr>
          <w:sz w:val="28"/>
          <w:szCs w:val="28"/>
        </w:rPr>
        <w:t xml:space="preserve">К началу проведения инвентаризации все денежные средства бюджета подтверждены </w:t>
      </w:r>
      <w:r>
        <w:rPr>
          <w:sz w:val="28"/>
          <w:szCs w:val="28"/>
        </w:rPr>
        <w:t xml:space="preserve"> </w:t>
      </w:r>
      <w:r w:rsidRPr="00340FAE">
        <w:rPr>
          <w:sz w:val="28"/>
          <w:szCs w:val="28"/>
        </w:rPr>
        <w:t>банковскими выписками и документами согласования задолженности.</w:t>
      </w:r>
    </w:p>
    <w:p w:rsidR="00B84DB9" w:rsidRDefault="00B84DB9" w:rsidP="00340FAE">
      <w:pPr>
        <w:rPr>
          <w:sz w:val="28"/>
          <w:szCs w:val="28"/>
        </w:rPr>
      </w:pPr>
    </w:p>
    <w:p w:rsidR="00B84DB9" w:rsidRPr="00340FAE" w:rsidRDefault="00B84DB9" w:rsidP="00340FAE">
      <w:pPr>
        <w:rPr>
          <w:sz w:val="28"/>
          <w:szCs w:val="28"/>
        </w:rPr>
      </w:pPr>
      <w:r w:rsidRPr="00340FAE">
        <w:rPr>
          <w:sz w:val="28"/>
          <w:szCs w:val="28"/>
        </w:rPr>
        <w:t>По данным</w:t>
      </w:r>
      <w:r>
        <w:rPr>
          <w:sz w:val="28"/>
          <w:szCs w:val="28"/>
        </w:rPr>
        <w:t xml:space="preserve"> </w:t>
      </w:r>
      <w:r w:rsidRPr="00340FAE">
        <w:rPr>
          <w:sz w:val="28"/>
          <w:szCs w:val="28"/>
        </w:rPr>
        <w:t>бухгалтерского учета</w:t>
      </w:r>
      <w:r>
        <w:rPr>
          <w:sz w:val="28"/>
          <w:szCs w:val="28"/>
        </w:rPr>
        <w:t xml:space="preserve"> </w:t>
      </w:r>
      <w:r w:rsidRPr="00340FAE">
        <w:rPr>
          <w:sz w:val="28"/>
          <w:szCs w:val="28"/>
        </w:rPr>
        <w:t>установлено следующее:</w:t>
      </w:r>
    </w:p>
    <w:p w:rsidR="00B84DB9" w:rsidRDefault="00B84DB9" w:rsidP="00340FAE">
      <w:pPr>
        <w:rPr>
          <w:sz w:val="28"/>
          <w:szCs w:val="28"/>
        </w:rPr>
      </w:pPr>
    </w:p>
    <w:p w:rsidR="00B84DB9" w:rsidRPr="00340FAE" w:rsidRDefault="00B84DB9" w:rsidP="00340FAE">
      <w:pPr>
        <w:rPr>
          <w:sz w:val="28"/>
          <w:szCs w:val="28"/>
        </w:rPr>
      </w:pPr>
      <w:r w:rsidRPr="00340FAE">
        <w:rPr>
          <w:sz w:val="28"/>
          <w:szCs w:val="28"/>
        </w:rPr>
        <w:t>1.Дебиторская задолженность:</w:t>
      </w:r>
    </w:p>
    <w:p w:rsidR="00B84DB9" w:rsidRPr="00340FAE" w:rsidRDefault="00B84DB9" w:rsidP="00340FAE">
      <w:pPr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1187"/>
        <w:gridCol w:w="1020"/>
        <w:gridCol w:w="1900"/>
        <w:gridCol w:w="1900"/>
        <w:gridCol w:w="1283"/>
      </w:tblGrid>
      <w:tr w:rsidR="00B84DB9" w:rsidRPr="00340FAE">
        <w:tc>
          <w:tcPr>
            <w:tcW w:w="2716" w:type="dxa"/>
            <w:vMerge w:val="restart"/>
          </w:tcPr>
          <w:p w:rsidR="00B84DB9" w:rsidRPr="004B460D" w:rsidRDefault="00B84DB9" w:rsidP="00340FAE">
            <w:r w:rsidRPr="004B460D">
              <w:t xml:space="preserve">Наименование </w:t>
            </w:r>
          </w:p>
          <w:p w:rsidR="00B84DB9" w:rsidRPr="004B460D" w:rsidRDefault="00B84DB9" w:rsidP="00340FAE">
            <w:r w:rsidRPr="004B460D">
              <w:t xml:space="preserve">дебитора </w:t>
            </w:r>
          </w:p>
          <w:p w:rsidR="00B84DB9" w:rsidRPr="004B460D" w:rsidRDefault="00B84DB9" w:rsidP="004B460D">
            <w:pPr>
              <w:jc w:val="center"/>
            </w:pPr>
          </w:p>
        </w:tc>
        <w:tc>
          <w:tcPr>
            <w:tcW w:w="1542" w:type="dxa"/>
            <w:vMerge w:val="restart"/>
          </w:tcPr>
          <w:p w:rsidR="00B84DB9" w:rsidRPr="004B460D" w:rsidRDefault="00B84DB9" w:rsidP="00340FAE">
            <w:r w:rsidRPr="004B460D">
              <w:t xml:space="preserve">Номер </w:t>
            </w:r>
          </w:p>
          <w:p w:rsidR="00B84DB9" w:rsidRPr="004B460D" w:rsidRDefault="00B84DB9" w:rsidP="00340FAE">
            <w:r w:rsidRPr="004B460D">
              <w:t>счета</w:t>
            </w:r>
          </w:p>
          <w:p w:rsidR="00B84DB9" w:rsidRPr="004B460D" w:rsidRDefault="00B84DB9" w:rsidP="004B460D">
            <w:pPr>
              <w:jc w:val="center"/>
            </w:pPr>
          </w:p>
        </w:tc>
        <w:tc>
          <w:tcPr>
            <w:tcW w:w="5312" w:type="dxa"/>
            <w:gridSpan w:val="4"/>
          </w:tcPr>
          <w:p w:rsidR="00B84DB9" w:rsidRPr="004B460D" w:rsidRDefault="00B84DB9" w:rsidP="004B460D">
            <w:pPr>
              <w:jc w:val="center"/>
            </w:pPr>
            <w:r w:rsidRPr="004B460D">
              <w:t>Сумма задолженности по балансу</w:t>
            </w:r>
          </w:p>
        </w:tc>
      </w:tr>
      <w:tr w:rsidR="00B84DB9">
        <w:trPr>
          <w:trHeight w:val="180"/>
        </w:trPr>
        <w:tc>
          <w:tcPr>
            <w:tcW w:w="2716" w:type="dxa"/>
            <w:vMerge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  <w:vMerge w:val="restart"/>
          </w:tcPr>
          <w:p w:rsidR="00B84DB9" w:rsidRPr="00FE3BE5" w:rsidRDefault="00B84DB9" w:rsidP="004B460D">
            <w:pPr>
              <w:jc w:val="center"/>
            </w:pPr>
            <w:r w:rsidRPr="00FE3BE5">
              <w:t>всего</w:t>
            </w:r>
          </w:p>
        </w:tc>
        <w:tc>
          <w:tcPr>
            <w:tcW w:w="3984" w:type="dxa"/>
            <w:gridSpan w:val="3"/>
          </w:tcPr>
          <w:p w:rsidR="00B84DB9" w:rsidRPr="00FE3BE5" w:rsidRDefault="00B84DB9" w:rsidP="004B460D">
            <w:pPr>
              <w:jc w:val="center"/>
            </w:pPr>
            <w:r w:rsidRPr="00FE3BE5">
              <w:t>в том числе</w:t>
            </w:r>
          </w:p>
        </w:tc>
      </w:tr>
      <w:tr w:rsidR="00B84DB9">
        <w:trPr>
          <w:trHeight w:val="360"/>
        </w:trPr>
        <w:tc>
          <w:tcPr>
            <w:tcW w:w="2716" w:type="dxa"/>
            <w:vMerge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FE3BE5" w:rsidRDefault="00B84DB9" w:rsidP="00340FAE">
            <w:r w:rsidRPr="00FE3BE5">
              <w:t xml:space="preserve">подтвержденная </w:t>
            </w:r>
          </w:p>
          <w:p w:rsidR="00B84DB9" w:rsidRPr="00FE3BE5" w:rsidRDefault="00B84DB9" w:rsidP="00340FAE">
            <w:r w:rsidRPr="00FE3BE5">
              <w:t>дебиторами</w:t>
            </w:r>
          </w:p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FE3BE5" w:rsidRDefault="00B84DB9" w:rsidP="00FE3BE5">
            <w:r w:rsidRPr="00FE3BE5">
              <w:t xml:space="preserve">не </w:t>
            </w:r>
          </w:p>
          <w:p w:rsidR="00B84DB9" w:rsidRPr="00FE3BE5" w:rsidRDefault="00B84DB9" w:rsidP="00FE3BE5">
            <w:r w:rsidRPr="00FE3BE5">
              <w:t xml:space="preserve">подтвержденная </w:t>
            </w:r>
          </w:p>
          <w:p w:rsidR="00B84DB9" w:rsidRPr="00FE3BE5" w:rsidRDefault="00B84DB9" w:rsidP="00FE3BE5">
            <w:r w:rsidRPr="00FE3BE5">
              <w:t>дебиторами</w:t>
            </w:r>
          </w:p>
          <w:p w:rsidR="00B84DB9" w:rsidRPr="00FE3BE5" w:rsidRDefault="00B84DB9" w:rsidP="004B460D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FE3BE5">
            <w:r>
              <w:t xml:space="preserve">с </w:t>
            </w:r>
            <w:r w:rsidRPr="00FE3BE5">
              <w:t xml:space="preserve">истекшим </w:t>
            </w:r>
          </w:p>
          <w:p w:rsidR="00B84DB9" w:rsidRPr="00FE3BE5" w:rsidRDefault="00B84DB9" w:rsidP="00FE3BE5">
            <w:r w:rsidRPr="00FE3BE5">
              <w:t xml:space="preserve">сроком исковой </w:t>
            </w:r>
          </w:p>
          <w:p w:rsidR="00B84DB9" w:rsidRPr="00FE3BE5" w:rsidRDefault="00B84DB9" w:rsidP="00FE3BE5">
            <w:r w:rsidRPr="00FE3BE5">
              <w:t>давности</w:t>
            </w:r>
          </w:p>
          <w:p w:rsidR="00B84DB9" w:rsidRPr="00FE3BE5" w:rsidRDefault="00B84DB9" w:rsidP="004B460D">
            <w:pPr>
              <w:jc w:val="center"/>
            </w:pPr>
          </w:p>
        </w:tc>
      </w:tr>
      <w:tr w:rsidR="00B84DB9">
        <w:tc>
          <w:tcPr>
            <w:tcW w:w="271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271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2716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4B460D">
            <w:pPr>
              <w:jc w:val="center"/>
              <w:rPr>
                <w:sz w:val="28"/>
                <w:szCs w:val="28"/>
              </w:rPr>
            </w:pPr>
          </w:p>
        </w:tc>
      </w:tr>
      <w:tr w:rsidR="00B84DB9" w:rsidRPr="00FE3BE5">
        <w:tc>
          <w:tcPr>
            <w:tcW w:w="2716" w:type="dxa"/>
          </w:tcPr>
          <w:p w:rsidR="00B84DB9" w:rsidRPr="00FE3BE5" w:rsidRDefault="00B84DB9" w:rsidP="004B460D">
            <w:pPr>
              <w:jc w:val="center"/>
            </w:pPr>
            <w:r w:rsidRPr="00FE3BE5">
              <w:t>Итого:</w:t>
            </w:r>
          </w:p>
        </w:tc>
        <w:tc>
          <w:tcPr>
            <w:tcW w:w="1542" w:type="dxa"/>
          </w:tcPr>
          <w:p w:rsidR="00B84DB9" w:rsidRPr="00FE3BE5" w:rsidRDefault="00B84DB9" w:rsidP="004B460D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4B460D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4B460D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4B460D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4B460D">
            <w:pPr>
              <w:jc w:val="center"/>
            </w:pPr>
          </w:p>
        </w:tc>
      </w:tr>
    </w:tbl>
    <w:p w:rsidR="00B84DB9" w:rsidRDefault="00B84DB9" w:rsidP="00FE3BE5">
      <w:pPr>
        <w:jc w:val="both"/>
        <w:rPr>
          <w:sz w:val="28"/>
          <w:szCs w:val="28"/>
        </w:rPr>
      </w:pPr>
      <w:r>
        <w:rPr>
          <w:sz w:val="28"/>
          <w:szCs w:val="28"/>
        </w:rPr>
        <w:t>2. Кредиторская задолженность:</w:t>
      </w:r>
    </w:p>
    <w:p w:rsidR="00B84DB9" w:rsidRDefault="00B84DB9" w:rsidP="00FE3BE5">
      <w:pPr>
        <w:jc w:val="both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1187"/>
        <w:gridCol w:w="1020"/>
        <w:gridCol w:w="1900"/>
        <w:gridCol w:w="1900"/>
        <w:gridCol w:w="1283"/>
      </w:tblGrid>
      <w:tr w:rsidR="00B84DB9" w:rsidRPr="00340FAE">
        <w:tc>
          <w:tcPr>
            <w:tcW w:w="2716" w:type="dxa"/>
            <w:vMerge w:val="restart"/>
          </w:tcPr>
          <w:p w:rsidR="00B84DB9" w:rsidRPr="004B460D" w:rsidRDefault="00B84DB9" w:rsidP="00FE3BE5">
            <w:r w:rsidRPr="004B460D">
              <w:t xml:space="preserve">Наименование </w:t>
            </w:r>
          </w:p>
          <w:p w:rsidR="00B84DB9" w:rsidRPr="004B460D" w:rsidRDefault="00B84DB9" w:rsidP="00FE3BE5">
            <w:r>
              <w:t>кредитора</w:t>
            </w:r>
          </w:p>
          <w:p w:rsidR="00B84DB9" w:rsidRPr="004B460D" w:rsidRDefault="00B84DB9" w:rsidP="00FE3BE5">
            <w:pPr>
              <w:jc w:val="center"/>
            </w:pPr>
          </w:p>
        </w:tc>
        <w:tc>
          <w:tcPr>
            <w:tcW w:w="1542" w:type="dxa"/>
            <w:vMerge w:val="restart"/>
          </w:tcPr>
          <w:p w:rsidR="00B84DB9" w:rsidRPr="004B460D" w:rsidRDefault="00B84DB9" w:rsidP="00FE3BE5">
            <w:r w:rsidRPr="004B460D">
              <w:t xml:space="preserve">Номер </w:t>
            </w:r>
          </w:p>
          <w:p w:rsidR="00B84DB9" w:rsidRPr="004B460D" w:rsidRDefault="00B84DB9" w:rsidP="00FE3BE5">
            <w:r w:rsidRPr="004B460D">
              <w:t>счета</w:t>
            </w:r>
          </w:p>
          <w:p w:rsidR="00B84DB9" w:rsidRPr="004B460D" w:rsidRDefault="00B84DB9" w:rsidP="00FE3BE5">
            <w:pPr>
              <w:jc w:val="center"/>
            </w:pPr>
          </w:p>
        </w:tc>
        <w:tc>
          <w:tcPr>
            <w:tcW w:w="5312" w:type="dxa"/>
            <w:gridSpan w:val="4"/>
          </w:tcPr>
          <w:p w:rsidR="00B84DB9" w:rsidRPr="004B460D" w:rsidRDefault="00B84DB9" w:rsidP="00FE3BE5">
            <w:pPr>
              <w:jc w:val="center"/>
            </w:pPr>
            <w:r w:rsidRPr="004B460D">
              <w:t>Сумма задолженности по балансу</w:t>
            </w:r>
          </w:p>
        </w:tc>
      </w:tr>
      <w:tr w:rsidR="00B84DB9">
        <w:trPr>
          <w:trHeight w:val="180"/>
        </w:trPr>
        <w:tc>
          <w:tcPr>
            <w:tcW w:w="2716" w:type="dxa"/>
            <w:vMerge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  <w:vMerge w:val="restart"/>
          </w:tcPr>
          <w:p w:rsidR="00B84DB9" w:rsidRPr="00FE3BE5" w:rsidRDefault="00B84DB9" w:rsidP="00FE3BE5">
            <w:pPr>
              <w:jc w:val="center"/>
            </w:pPr>
            <w:r w:rsidRPr="00FE3BE5">
              <w:t>всего</w:t>
            </w:r>
          </w:p>
        </w:tc>
        <w:tc>
          <w:tcPr>
            <w:tcW w:w="3984" w:type="dxa"/>
            <w:gridSpan w:val="3"/>
          </w:tcPr>
          <w:p w:rsidR="00B84DB9" w:rsidRPr="00FE3BE5" w:rsidRDefault="00B84DB9" w:rsidP="00FE3BE5">
            <w:pPr>
              <w:jc w:val="center"/>
            </w:pPr>
            <w:r w:rsidRPr="00FE3BE5">
              <w:t>в том числе</w:t>
            </w:r>
          </w:p>
        </w:tc>
      </w:tr>
      <w:tr w:rsidR="00B84DB9">
        <w:trPr>
          <w:trHeight w:val="360"/>
        </w:trPr>
        <w:tc>
          <w:tcPr>
            <w:tcW w:w="2716" w:type="dxa"/>
            <w:vMerge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FE3BE5" w:rsidRDefault="00B84DB9" w:rsidP="00FE3BE5">
            <w:r w:rsidRPr="00FE3BE5">
              <w:t xml:space="preserve">подтвержденная </w:t>
            </w:r>
          </w:p>
          <w:p w:rsidR="00B84DB9" w:rsidRPr="00FE3BE5" w:rsidRDefault="00B84DB9" w:rsidP="00FE3BE5">
            <w:r>
              <w:t>кредиторами</w:t>
            </w:r>
          </w:p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FE3BE5" w:rsidRDefault="00B84DB9" w:rsidP="00FE3BE5">
            <w:r w:rsidRPr="00FE3BE5">
              <w:t xml:space="preserve">не </w:t>
            </w:r>
          </w:p>
          <w:p w:rsidR="00B84DB9" w:rsidRPr="00FE3BE5" w:rsidRDefault="00B84DB9" w:rsidP="00FE3BE5">
            <w:r w:rsidRPr="00FE3BE5">
              <w:t xml:space="preserve">подтвержденная </w:t>
            </w:r>
          </w:p>
          <w:p w:rsidR="00B84DB9" w:rsidRPr="00FE3BE5" w:rsidRDefault="00B84DB9" w:rsidP="00FE3BE5">
            <w:r>
              <w:t>кредиторами</w:t>
            </w:r>
          </w:p>
          <w:p w:rsidR="00B84DB9" w:rsidRPr="00FE3BE5" w:rsidRDefault="00B84DB9" w:rsidP="00FE3BE5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FE3BE5">
            <w:r>
              <w:t xml:space="preserve">с </w:t>
            </w:r>
            <w:r w:rsidRPr="00FE3BE5">
              <w:t xml:space="preserve">истекшим </w:t>
            </w:r>
          </w:p>
          <w:p w:rsidR="00B84DB9" w:rsidRPr="00FE3BE5" w:rsidRDefault="00B84DB9" w:rsidP="00FE3BE5">
            <w:r w:rsidRPr="00FE3BE5">
              <w:t xml:space="preserve">сроком исковой </w:t>
            </w:r>
          </w:p>
          <w:p w:rsidR="00B84DB9" w:rsidRPr="00FE3BE5" w:rsidRDefault="00B84DB9" w:rsidP="00FE3BE5">
            <w:r w:rsidRPr="00FE3BE5">
              <w:t>давности</w:t>
            </w:r>
          </w:p>
          <w:p w:rsidR="00B84DB9" w:rsidRPr="00FE3BE5" w:rsidRDefault="00B84DB9" w:rsidP="00FE3BE5">
            <w:pPr>
              <w:jc w:val="center"/>
            </w:pPr>
          </w:p>
        </w:tc>
      </w:tr>
      <w:tr w:rsidR="00B84DB9">
        <w:tc>
          <w:tcPr>
            <w:tcW w:w="2716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2716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</w:tr>
      <w:tr w:rsidR="00B84DB9">
        <w:tc>
          <w:tcPr>
            <w:tcW w:w="2716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8" w:type="dxa"/>
          </w:tcPr>
          <w:p w:rsidR="00B84DB9" w:rsidRPr="004B460D" w:rsidRDefault="00B84DB9" w:rsidP="00FE3BE5">
            <w:pPr>
              <w:jc w:val="center"/>
              <w:rPr>
                <w:sz w:val="28"/>
                <w:szCs w:val="28"/>
              </w:rPr>
            </w:pPr>
          </w:p>
        </w:tc>
      </w:tr>
      <w:tr w:rsidR="00B84DB9" w:rsidRPr="00FE3BE5">
        <w:tc>
          <w:tcPr>
            <w:tcW w:w="2716" w:type="dxa"/>
          </w:tcPr>
          <w:p w:rsidR="00B84DB9" w:rsidRPr="00FE3BE5" w:rsidRDefault="00B84DB9" w:rsidP="00FE3BE5">
            <w:pPr>
              <w:jc w:val="center"/>
            </w:pPr>
            <w:r w:rsidRPr="00FE3BE5">
              <w:t>Итого:</w:t>
            </w:r>
          </w:p>
        </w:tc>
        <w:tc>
          <w:tcPr>
            <w:tcW w:w="1542" w:type="dxa"/>
          </w:tcPr>
          <w:p w:rsidR="00B84DB9" w:rsidRPr="00FE3BE5" w:rsidRDefault="00B84DB9" w:rsidP="00FE3BE5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FE3BE5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FE3BE5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FE3BE5">
            <w:pPr>
              <w:jc w:val="center"/>
            </w:pPr>
          </w:p>
        </w:tc>
        <w:tc>
          <w:tcPr>
            <w:tcW w:w="1328" w:type="dxa"/>
          </w:tcPr>
          <w:p w:rsidR="00B84DB9" w:rsidRPr="00FE3BE5" w:rsidRDefault="00B84DB9" w:rsidP="00FE3BE5">
            <w:pPr>
              <w:jc w:val="center"/>
            </w:pPr>
          </w:p>
        </w:tc>
      </w:tr>
    </w:tbl>
    <w:p w:rsidR="00B84DB9" w:rsidRPr="00FE3BE5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Pr="00FE3BE5">
        <w:rPr>
          <w:sz w:val="28"/>
          <w:szCs w:val="28"/>
        </w:rPr>
        <w:t>инвентаризации_____________________</w:t>
      </w:r>
      <w:r>
        <w:rPr>
          <w:sz w:val="28"/>
          <w:szCs w:val="28"/>
        </w:rPr>
        <w:t>_________________________</w:t>
      </w:r>
      <w:r w:rsidRPr="00FE3BE5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E3BE5">
        <w:rPr>
          <w:sz w:val="28"/>
          <w:szCs w:val="28"/>
        </w:rPr>
        <w:t>____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__________________________________________________________________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__________________________________________________________________</w:t>
      </w:r>
    </w:p>
    <w:p w:rsidR="00B84DB9" w:rsidRDefault="00B84DB9" w:rsidP="00FE3BE5">
      <w:pPr>
        <w:jc w:val="both"/>
        <w:rPr>
          <w:sz w:val="28"/>
          <w:szCs w:val="28"/>
        </w:rPr>
      </w:pPr>
    </w:p>
    <w:p w:rsidR="00B84DB9" w:rsidRPr="003560BE" w:rsidRDefault="00B84DB9" w:rsidP="00FE3BE5">
      <w:pPr>
        <w:rPr>
          <w:sz w:val="28"/>
          <w:szCs w:val="28"/>
        </w:rPr>
      </w:pPr>
      <w:r w:rsidRPr="003560BE">
        <w:rPr>
          <w:sz w:val="28"/>
          <w:szCs w:val="28"/>
        </w:rPr>
        <w:t>Подписи:</w:t>
      </w:r>
    </w:p>
    <w:p w:rsidR="00B84DB9" w:rsidRDefault="00B84DB9" w:rsidP="00FE3BE5">
      <w:pPr>
        <w:rPr>
          <w:sz w:val="28"/>
          <w:szCs w:val="28"/>
        </w:rPr>
      </w:pPr>
    </w:p>
    <w:p w:rsidR="00B84DB9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>От Финансового управления администрации Иссинского района Пензенской области</w:t>
      </w:r>
    </w:p>
    <w:p w:rsidR="00B84DB9" w:rsidRDefault="00B84DB9" w:rsidP="00FE3BE5">
      <w:pPr>
        <w:rPr>
          <w:sz w:val="28"/>
          <w:szCs w:val="28"/>
        </w:rPr>
      </w:pPr>
    </w:p>
    <w:p w:rsidR="00B84DB9" w:rsidRPr="003560BE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FE3BE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FE3BE5">
      <w:pPr>
        <w:jc w:val="both"/>
        <w:rPr>
          <w:sz w:val="22"/>
          <w:szCs w:val="22"/>
        </w:rPr>
      </w:pPr>
    </w:p>
    <w:p w:rsidR="00B84DB9" w:rsidRPr="003560BE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FE3BE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FE3BE5">
      <w:pPr>
        <w:jc w:val="both"/>
        <w:rPr>
          <w:sz w:val="22"/>
          <w:szCs w:val="22"/>
        </w:rPr>
      </w:pPr>
    </w:p>
    <w:p w:rsidR="00B84DB9" w:rsidRDefault="00B84DB9" w:rsidP="00FE3BE5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__________________________________________________________________</w:t>
      </w:r>
    </w:p>
    <w:p w:rsidR="00B84DB9" w:rsidRDefault="00B84DB9" w:rsidP="00FE3BE5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наименование объекта контроля)</w:t>
      </w:r>
    </w:p>
    <w:p w:rsidR="00B84DB9" w:rsidRDefault="00B84DB9" w:rsidP="00FE3BE5">
      <w:pPr>
        <w:jc w:val="center"/>
        <w:rPr>
          <w:sz w:val="22"/>
          <w:szCs w:val="22"/>
        </w:rPr>
      </w:pPr>
    </w:p>
    <w:p w:rsidR="00B84DB9" w:rsidRPr="003560BE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FE3BE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FE3BE5">
      <w:pPr>
        <w:jc w:val="both"/>
        <w:rPr>
          <w:sz w:val="22"/>
          <w:szCs w:val="22"/>
        </w:rPr>
      </w:pPr>
    </w:p>
    <w:p w:rsidR="00B84DB9" w:rsidRPr="003560BE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FE3BE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FE3BE5">
      <w:pPr>
        <w:rPr>
          <w:sz w:val="28"/>
          <w:szCs w:val="28"/>
        </w:rPr>
      </w:pPr>
    </w:p>
    <w:p w:rsidR="00B84DB9" w:rsidRPr="003560BE" w:rsidRDefault="00B84DB9" w:rsidP="00FE3BE5">
      <w:pPr>
        <w:rPr>
          <w:sz w:val="28"/>
          <w:szCs w:val="28"/>
        </w:rPr>
      </w:pPr>
      <w:r w:rsidRPr="003560BE">
        <w:rPr>
          <w:sz w:val="28"/>
          <w:szCs w:val="28"/>
        </w:rPr>
        <w:t>Акт составлен в 2 экземплярах:</w:t>
      </w:r>
    </w:p>
    <w:p w:rsidR="00B84DB9" w:rsidRPr="003560BE" w:rsidRDefault="00B84DB9" w:rsidP="00FE3BE5">
      <w:pPr>
        <w:rPr>
          <w:sz w:val="28"/>
          <w:szCs w:val="28"/>
        </w:rPr>
      </w:pPr>
      <w:r w:rsidRPr="003560BE">
        <w:rPr>
          <w:sz w:val="28"/>
          <w:szCs w:val="28"/>
        </w:rPr>
        <w:t>1-экз. – Финансовому управлению администрации Иссинского района Пензенской области,</w:t>
      </w:r>
    </w:p>
    <w:p w:rsidR="00B84DB9" w:rsidRDefault="00B84DB9" w:rsidP="00FE3BE5">
      <w:pPr>
        <w:jc w:val="both"/>
        <w:rPr>
          <w:sz w:val="28"/>
          <w:szCs w:val="28"/>
        </w:rPr>
      </w:pPr>
      <w:r w:rsidRPr="003560BE">
        <w:rPr>
          <w:sz w:val="28"/>
          <w:szCs w:val="28"/>
        </w:rPr>
        <w:t>2-экз. –</w:t>
      </w:r>
      <w:r>
        <w:rPr>
          <w:sz w:val="28"/>
          <w:szCs w:val="28"/>
        </w:rPr>
        <w:t xml:space="preserve"> </w:t>
      </w:r>
      <w:r w:rsidRPr="003560BE">
        <w:rPr>
          <w:sz w:val="28"/>
          <w:szCs w:val="28"/>
        </w:rPr>
        <w:t>объекту контроля.</w:t>
      </w:r>
    </w:p>
    <w:p w:rsidR="00B84DB9" w:rsidRDefault="00B84DB9" w:rsidP="00FE3BE5">
      <w:pPr>
        <w:jc w:val="both"/>
        <w:rPr>
          <w:sz w:val="28"/>
          <w:szCs w:val="28"/>
        </w:rPr>
      </w:pPr>
    </w:p>
    <w:p w:rsidR="00B84DB9" w:rsidRPr="003560BE" w:rsidRDefault="00B84DB9" w:rsidP="00FE3BE5">
      <w:pPr>
        <w:rPr>
          <w:sz w:val="28"/>
          <w:szCs w:val="28"/>
        </w:rPr>
      </w:pPr>
      <w:r w:rsidRPr="003560BE">
        <w:rPr>
          <w:sz w:val="28"/>
          <w:szCs w:val="28"/>
        </w:rPr>
        <w:t xml:space="preserve">Один экземпляр получил </w:t>
      </w:r>
    </w:p>
    <w:p w:rsidR="00B84DB9" w:rsidRPr="003560BE" w:rsidRDefault="00B84DB9" w:rsidP="00FE3BE5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3560B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3560BE">
        <w:rPr>
          <w:sz w:val="28"/>
          <w:szCs w:val="28"/>
        </w:rPr>
        <w:t xml:space="preserve">   ___________________   </w:t>
      </w:r>
      <w:r>
        <w:rPr>
          <w:sz w:val="28"/>
          <w:szCs w:val="28"/>
        </w:rPr>
        <w:t xml:space="preserve">/ </w:t>
      </w:r>
      <w:r w:rsidRPr="003560BE">
        <w:rPr>
          <w:sz w:val="28"/>
          <w:szCs w:val="28"/>
        </w:rPr>
        <w:t>____________________</w:t>
      </w:r>
    </w:p>
    <w:p w:rsidR="00B84DB9" w:rsidRPr="003560BE" w:rsidRDefault="00B84DB9" w:rsidP="00FE3BE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</w:t>
      </w:r>
      <w:r w:rsidRPr="003560BE">
        <w:rPr>
          <w:sz w:val="22"/>
          <w:szCs w:val="22"/>
        </w:rPr>
        <w:t xml:space="preserve">олжность)                                           </w:t>
      </w:r>
      <w:r>
        <w:rPr>
          <w:sz w:val="22"/>
          <w:szCs w:val="22"/>
        </w:rPr>
        <w:t>(П</w:t>
      </w:r>
      <w:r w:rsidRPr="003560BE">
        <w:rPr>
          <w:sz w:val="22"/>
          <w:szCs w:val="22"/>
        </w:rPr>
        <w:t xml:space="preserve">одпись)                                    </w:t>
      </w:r>
      <w:r>
        <w:rPr>
          <w:sz w:val="22"/>
          <w:szCs w:val="22"/>
        </w:rPr>
        <w:t>(</w:t>
      </w:r>
      <w:r w:rsidRPr="003560BE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:rsidR="00B84DB9" w:rsidRDefault="00B84DB9" w:rsidP="00FE3BE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B84DB9" w:rsidRDefault="00B84DB9" w:rsidP="00FE3BE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FE3BE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FE3BE5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FE3BE5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FE3BE5">
      <w:pPr>
        <w:jc w:val="right"/>
        <w:rPr>
          <w:sz w:val="28"/>
          <w:szCs w:val="28"/>
        </w:rPr>
      </w:pPr>
    </w:p>
    <w:p w:rsidR="00B84DB9" w:rsidRDefault="00B84DB9" w:rsidP="00FE3BE5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84DB9" w:rsidRPr="00FE3BE5" w:rsidRDefault="00B84DB9" w:rsidP="00FE3BE5">
      <w:pPr>
        <w:jc w:val="center"/>
        <w:rPr>
          <w:b/>
          <w:bCs/>
          <w:sz w:val="28"/>
          <w:szCs w:val="28"/>
        </w:rPr>
      </w:pPr>
      <w:r w:rsidRPr="00FE3BE5">
        <w:rPr>
          <w:b/>
          <w:bCs/>
          <w:sz w:val="28"/>
          <w:szCs w:val="28"/>
        </w:rPr>
        <w:t>Акт</w:t>
      </w:r>
      <w:r>
        <w:rPr>
          <w:b/>
          <w:bCs/>
          <w:sz w:val="28"/>
          <w:szCs w:val="28"/>
        </w:rPr>
        <w:t xml:space="preserve"> </w:t>
      </w:r>
      <w:r w:rsidRPr="00FE3BE5">
        <w:rPr>
          <w:b/>
          <w:bCs/>
          <w:sz w:val="28"/>
          <w:szCs w:val="28"/>
        </w:rPr>
        <w:t>наблюдения</w:t>
      </w:r>
    </w:p>
    <w:p w:rsidR="00B84DB9" w:rsidRPr="00FE3BE5" w:rsidRDefault="00B84DB9" w:rsidP="00FE3BE5">
      <w:pPr>
        <w:jc w:val="center"/>
        <w:rPr>
          <w:b/>
          <w:bCs/>
          <w:sz w:val="28"/>
          <w:szCs w:val="28"/>
        </w:rPr>
      </w:pPr>
      <w:r w:rsidRPr="00FE3BE5">
        <w:rPr>
          <w:b/>
          <w:bCs/>
          <w:sz w:val="28"/>
          <w:szCs w:val="28"/>
        </w:rPr>
        <w:t>процесса или процедуры, выполняемых работниками (должностными лицами)</w:t>
      </w:r>
    </w:p>
    <w:p w:rsidR="00B84DB9" w:rsidRPr="00FE3BE5" w:rsidRDefault="00B84DB9" w:rsidP="00FE3BE5">
      <w:pPr>
        <w:jc w:val="center"/>
        <w:rPr>
          <w:sz w:val="28"/>
          <w:szCs w:val="28"/>
        </w:rPr>
      </w:pPr>
      <w:r w:rsidRPr="00FE3BE5">
        <w:rPr>
          <w:sz w:val="28"/>
          <w:szCs w:val="28"/>
        </w:rPr>
        <w:t>__________________________</w:t>
      </w:r>
    </w:p>
    <w:p w:rsidR="00B84DB9" w:rsidRPr="009412C4" w:rsidRDefault="00B84DB9" w:rsidP="00FE3BE5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(указывается объект контроля)</w:t>
      </w:r>
    </w:p>
    <w:p w:rsidR="00B84DB9" w:rsidRPr="00462375" w:rsidRDefault="00B84DB9" w:rsidP="00FE3BE5">
      <w:pPr>
        <w:rPr>
          <w:sz w:val="28"/>
          <w:szCs w:val="28"/>
        </w:rPr>
      </w:pPr>
      <w:r w:rsidRPr="00462375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 xml:space="preserve">                              </w:t>
      </w:r>
      <w:r w:rsidRPr="00462375">
        <w:rPr>
          <w:sz w:val="28"/>
          <w:szCs w:val="28"/>
        </w:rPr>
        <w:t>«___»______________ 20___ года</w:t>
      </w:r>
    </w:p>
    <w:p w:rsidR="00B84DB9" w:rsidRPr="00462375" w:rsidRDefault="00B84DB9" w:rsidP="00FE3BE5">
      <w:r>
        <w:t xml:space="preserve">     </w:t>
      </w:r>
      <w:r w:rsidRPr="00462375">
        <w:t>(место составления)</w:t>
      </w:r>
    </w:p>
    <w:p w:rsidR="00B84DB9" w:rsidRDefault="00B84DB9" w:rsidP="00FE3BE5">
      <w:pPr>
        <w:rPr>
          <w:sz w:val="28"/>
          <w:szCs w:val="28"/>
        </w:rPr>
      </w:pPr>
    </w:p>
    <w:p w:rsidR="00B84DB9" w:rsidRPr="00FE3BE5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 xml:space="preserve">Должностными лицами Финансового управления администрации Иссинского района Пензенской области </w:t>
      </w:r>
      <w:r w:rsidRPr="00FE3BE5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Pr="00FE3BE5">
        <w:rPr>
          <w:sz w:val="22"/>
          <w:szCs w:val="22"/>
        </w:rPr>
        <w:t>(указываются должности, фамилии, инициалы лиц,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 xml:space="preserve">__________________________________________________________________ 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уполномоченных на проведение контрольного мероприятия)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в присут</w:t>
      </w:r>
      <w:r>
        <w:rPr>
          <w:sz w:val="28"/>
          <w:szCs w:val="28"/>
        </w:rPr>
        <w:t xml:space="preserve">ствии представителя (ей) объекта </w:t>
      </w:r>
      <w:r w:rsidRPr="00FE3BE5">
        <w:rPr>
          <w:sz w:val="28"/>
          <w:szCs w:val="28"/>
        </w:rPr>
        <w:t>контроля____</w:t>
      </w:r>
      <w:r>
        <w:rPr>
          <w:sz w:val="28"/>
          <w:szCs w:val="28"/>
        </w:rPr>
        <w:t>__________________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(указываются должности, фамилии,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________________</w:t>
      </w:r>
      <w:r w:rsidRPr="00FE3BE5">
        <w:rPr>
          <w:sz w:val="28"/>
          <w:szCs w:val="28"/>
        </w:rPr>
        <w:t xml:space="preserve">, 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инициалы)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а также_____________________________________________________________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(при необходимости указываются иные лица, присутствующие при  наблюдении,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 xml:space="preserve">__________________________________________________________________ 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с указанием должностей, фамилий, наименования организации и информации,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</w:t>
      </w:r>
      <w:r w:rsidRPr="00FE3BE5">
        <w:rPr>
          <w:sz w:val="28"/>
          <w:szCs w:val="28"/>
        </w:rPr>
        <w:t>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позволяющей однозначно их идентифицировать)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проведено наблюдение ______________________________</w:t>
      </w:r>
      <w:r>
        <w:rPr>
          <w:sz w:val="28"/>
          <w:szCs w:val="28"/>
        </w:rPr>
        <w:t>________________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(указывается процесс или процедура, выполняемых работниками (должностными лицами)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__________________________________________________________________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объекта контроля (наблюдение за пересчетом материальных запасов, отслеживание выполнения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__________________________________________________________________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процедур, по которым не остается документальных свидетельств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 xml:space="preserve">Время </w:t>
      </w:r>
      <w:r>
        <w:rPr>
          <w:sz w:val="28"/>
          <w:szCs w:val="28"/>
        </w:rPr>
        <w:t xml:space="preserve">и место наблюдения (с указанием </w:t>
      </w:r>
      <w:r w:rsidRPr="00FE3BE5">
        <w:rPr>
          <w:sz w:val="28"/>
          <w:szCs w:val="28"/>
        </w:rPr>
        <w:t>адреса):_______</w:t>
      </w:r>
      <w:r>
        <w:rPr>
          <w:sz w:val="28"/>
          <w:szCs w:val="28"/>
        </w:rPr>
        <w:t>_________________</w:t>
      </w:r>
      <w:r w:rsidRPr="00FE3BE5">
        <w:rPr>
          <w:sz w:val="28"/>
          <w:szCs w:val="28"/>
        </w:rPr>
        <w:t xml:space="preserve"> 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</w:t>
      </w:r>
      <w:r w:rsidRPr="00FE3BE5">
        <w:rPr>
          <w:sz w:val="28"/>
          <w:szCs w:val="28"/>
        </w:rPr>
        <w:t>___</w:t>
      </w:r>
    </w:p>
    <w:p w:rsidR="00B84DB9" w:rsidRDefault="00B84DB9" w:rsidP="00FE3BE5">
      <w:pPr>
        <w:rPr>
          <w:sz w:val="28"/>
          <w:szCs w:val="28"/>
        </w:rPr>
      </w:pP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По результатам наблюдения установлено следующее:__</w:t>
      </w:r>
      <w:r>
        <w:rPr>
          <w:sz w:val="28"/>
          <w:szCs w:val="28"/>
        </w:rPr>
        <w:t>______________</w:t>
      </w:r>
      <w:r w:rsidRPr="00FE3BE5">
        <w:rPr>
          <w:sz w:val="28"/>
          <w:szCs w:val="28"/>
        </w:rPr>
        <w:t>____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Pr="00FE3BE5">
        <w:rPr>
          <w:sz w:val="22"/>
          <w:szCs w:val="22"/>
        </w:rPr>
        <w:t>(указывается информация о результатах  наблюдения)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 xml:space="preserve">__________________________________________________________________ 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__________________________________________________________________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_________________________________________________________________________________</w:t>
      </w:r>
      <w:r>
        <w:rPr>
          <w:sz w:val="28"/>
          <w:szCs w:val="28"/>
        </w:rPr>
        <w:t>__________________________________________________</w:t>
      </w:r>
      <w:r w:rsidRPr="00FE3BE5">
        <w:rPr>
          <w:sz w:val="28"/>
          <w:szCs w:val="28"/>
        </w:rPr>
        <w:t>_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Приложение: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1._____________________________________________________________</w:t>
      </w:r>
      <w:r>
        <w:rPr>
          <w:sz w:val="28"/>
          <w:szCs w:val="28"/>
        </w:rPr>
        <w:t>_</w:t>
      </w:r>
      <w:r w:rsidRPr="00FE3BE5">
        <w:rPr>
          <w:sz w:val="28"/>
          <w:szCs w:val="28"/>
        </w:rPr>
        <w:t>__</w:t>
      </w:r>
    </w:p>
    <w:p w:rsidR="00B84DB9" w:rsidRPr="00FE3BE5" w:rsidRDefault="00B84DB9" w:rsidP="00FE3BE5">
      <w:pPr>
        <w:jc w:val="center"/>
        <w:rPr>
          <w:sz w:val="22"/>
          <w:szCs w:val="22"/>
        </w:rPr>
      </w:pPr>
      <w:r w:rsidRPr="00FE3BE5">
        <w:rPr>
          <w:sz w:val="22"/>
          <w:szCs w:val="22"/>
        </w:rPr>
        <w:t>(указываются документы, используемые при проведении наблюдения, при наличии)</w:t>
      </w: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_______________________________</w:t>
      </w:r>
      <w:r w:rsidRPr="00FE3BE5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</w:t>
      </w:r>
      <w:r w:rsidRPr="00FE3BE5">
        <w:rPr>
          <w:sz w:val="28"/>
          <w:szCs w:val="28"/>
        </w:rPr>
        <w:t>;</w:t>
      </w:r>
    </w:p>
    <w:p w:rsidR="00B84DB9" w:rsidRPr="00FE3BE5" w:rsidRDefault="00B84DB9" w:rsidP="00FE3BE5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FE3BE5">
        <w:rPr>
          <w:sz w:val="28"/>
          <w:szCs w:val="28"/>
        </w:rPr>
        <w:t>_____</w:t>
      </w:r>
      <w:r>
        <w:rPr>
          <w:sz w:val="28"/>
          <w:szCs w:val="28"/>
        </w:rPr>
        <w:t>_____</w:t>
      </w:r>
      <w:r w:rsidRPr="00FE3BE5">
        <w:rPr>
          <w:sz w:val="28"/>
          <w:szCs w:val="28"/>
        </w:rPr>
        <w:t>______________________________________________________.</w:t>
      </w:r>
    </w:p>
    <w:p w:rsidR="00B84DB9" w:rsidRDefault="00B84DB9" w:rsidP="00FE3BE5">
      <w:pPr>
        <w:rPr>
          <w:sz w:val="28"/>
          <w:szCs w:val="28"/>
        </w:rPr>
      </w:pPr>
    </w:p>
    <w:p w:rsidR="00B84DB9" w:rsidRPr="00FE3BE5" w:rsidRDefault="00B84DB9" w:rsidP="00FE3BE5">
      <w:pPr>
        <w:rPr>
          <w:sz w:val="28"/>
          <w:szCs w:val="28"/>
        </w:rPr>
      </w:pPr>
      <w:r w:rsidRPr="00FE3BE5">
        <w:rPr>
          <w:sz w:val="28"/>
          <w:szCs w:val="28"/>
        </w:rPr>
        <w:t>Подписи:</w:t>
      </w:r>
    </w:p>
    <w:p w:rsidR="00B84DB9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От Финансового управления администрации Иссинского района Пензенской области</w:t>
      </w:r>
    </w:p>
    <w:p w:rsidR="00B84DB9" w:rsidRDefault="00B84DB9" w:rsidP="009412C4">
      <w:pPr>
        <w:rPr>
          <w:sz w:val="28"/>
          <w:szCs w:val="28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Default="00B84DB9" w:rsidP="009412C4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</w:t>
      </w:r>
    </w:p>
    <w:p w:rsidR="00B84DB9" w:rsidRDefault="00B84DB9" w:rsidP="009412C4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наименование объекта контроля)</w:t>
      </w:r>
    </w:p>
    <w:p w:rsidR="00B84DB9" w:rsidRDefault="00B84DB9" w:rsidP="009412C4">
      <w:pPr>
        <w:jc w:val="center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Иные лица: ________________________________________</w:t>
      </w:r>
      <w:r>
        <w:rPr>
          <w:sz w:val="28"/>
          <w:szCs w:val="28"/>
        </w:rPr>
        <w:t>________________</w:t>
      </w:r>
    </w:p>
    <w:p w:rsidR="00B84DB9" w:rsidRPr="003560BE" w:rsidRDefault="00B84DB9" w:rsidP="009412C4">
      <w:pPr>
        <w:jc w:val="center"/>
        <w:rPr>
          <w:sz w:val="22"/>
          <w:szCs w:val="22"/>
        </w:rPr>
      </w:pPr>
      <w:r w:rsidRPr="003560BE">
        <w:rPr>
          <w:sz w:val="22"/>
          <w:szCs w:val="22"/>
        </w:rPr>
        <w:t>(указывается наименование организаций, представители которых</w:t>
      </w: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________</w:t>
      </w:r>
    </w:p>
    <w:p w:rsidR="00B84DB9" w:rsidRPr="003560BE" w:rsidRDefault="00B84DB9" w:rsidP="009412C4">
      <w:pPr>
        <w:jc w:val="center"/>
        <w:rPr>
          <w:sz w:val="22"/>
          <w:szCs w:val="22"/>
        </w:rPr>
      </w:pPr>
      <w:r w:rsidRPr="003560BE">
        <w:rPr>
          <w:sz w:val="22"/>
          <w:szCs w:val="22"/>
        </w:rPr>
        <w:t>присутствовали при осмотре)</w:t>
      </w: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__________________________________________________________________</w:t>
      </w: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center"/>
        <w:rPr>
          <w:sz w:val="28"/>
          <w:szCs w:val="28"/>
        </w:rPr>
      </w:pPr>
    </w:p>
    <w:p w:rsidR="00B84DB9" w:rsidRDefault="00B84DB9" w:rsidP="009412C4">
      <w:pPr>
        <w:jc w:val="center"/>
        <w:rPr>
          <w:sz w:val="28"/>
          <w:szCs w:val="28"/>
        </w:rPr>
      </w:pP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Акт составлен в 2 экземплярах:</w:t>
      </w: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1-экз. – Финансовому управлению администрации Иссинского района Пензенской области,</w:t>
      </w:r>
    </w:p>
    <w:p w:rsidR="00B84DB9" w:rsidRPr="009412C4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2-экз. –</w:t>
      </w:r>
      <w:r>
        <w:rPr>
          <w:sz w:val="28"/>
          <w:szCs w:val="28"/>
        </w:rPr>
        <w:t xml:space="preserve"> </w:t>
      </w:r>
      <w:r w:rsidRPr="003560BE">
        <w:rPr>
          <w:sz w:val="28"/>
          <w:szCs w:val="28"/>
        </w:rPr>
        <w:t>объекту контроля.</w:t>
      </w:r>
    </w:p>
    <w:p w:rsidR="00B84DB9" w:rsidRPr="003560BE" w:rsidRDefault="00B84DB9" w:rsidP="009412C4">
      <w:pPr>
        <w:rPr>
          <w:sz w:val="33"/>
          <w:szCs w:val="33"/>
        </w:rPr>
      </w:pP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 xml:space="preserve">Один экземпляр получил </w:t>
      </w: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3560B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3560BE">
        <w:rPr>
          <w:sz w:val="28"/>
          <w:szCs w:val="28"/>
        </w:rPr>
        <w:t xml:space="preserve">   ___________________   </w:t>
      </w:r>
      <w:r>
        <w:rPr>
          <w:sz w:val="28"/>
          <w:szCs w:val="28"/>
        </w:rPr>
        <w:t xml:space="preserve">/ </w:t>
      </w:r>
      <w:r w:rsidRPr="003560BE">
        <w:rPr>
          <w:sz w:val="28"/>
          <w:szCs w:val="28"/>
        </w:rPr>
        <w:t>____________________</w:t>
      </w:r>
    </w:p>
    <w:p w:rsidR="00B84DB9" w:rsidRPr="003560BE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</w:t>
      </w:r>
      <w:r w:rsidRPr="003560BE">
        <w:rPr>
          <w:sz w:val="22"/>
          <w:szCs w:val="22"/>
        </w:rPr>
        <w:t xml:space="preserve">олжность)                                           </w:t>
      </w:r>
      <w:r>
        <w:rPr>
          <w:sz w:val="22"/>
          <w:szCs w:val="22"/>
        </w:rPr>
        <w:t>(П</w:t>
      </w:r>
      <w:r w:rsidRPr="003560BE">
        <w:rPr>
          <w:sz w:val="22"/>
          <w:szCs w:val="22"/>
        </w:rPr>
        <w:t xml:space="preserve">одпись)                                    </w:t>
      </w:r>
      <w:r>
        <w:rPr>
          <w:sz w:val="22"/>
          <w:szCs w:val="22"/>
        </w:rPr>
        <w:t>(</w:t>
      </w:r>
      <w:r w:rsidRPr="003560BE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9412C4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9412C4">
      <w:pPr>
        <w:jc w:val="right"/>
        <w:rPr>
          <w:sz w:val="28"/>
          <w:szCs w:val="28"/>
        </w:rPr>
      </w:pPr>
    </w:p>
    <w:p w:rsidR="00B84DB9" w:rsidRDefault="00B84DB9" w:rsidP="009412C4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84DB9" w:rsidRPr="009412C4" w:rsidRDefault="00B84DB9" w:rsidP="009412C4">
      <w:pPr>
        <w:jc w:val="center"/>
        <w:rPr>
          <w:b/>
          <w:bCs/>
          <w:sz w:val="28"/>
          <w:szCs w:val="28"/>
        </w:rPr>
      </w:pPr>
      <w:r w:rsidRPr="009412C4">
        <w:rPr>
          <w:b/>
          <w:bCs/>
          <w:sz w:val="28"/>
          <w:szCs w:val="28"/>
        </w:rPr>
        <w:t>Акт пересчета</w:t>
      </w:r>
    </w:p>
    <w:p w:rsidR="00B84DB9" w:rsidRPr="009412C4" w:rsidRDefault="00B84DB9" w:rsidP="009412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9412C4">
        <w:rPr>
          <w:b/>
          <w:bCs/>
          <w:sz w:val="28"/>
          <w:szCs w:val="28"/>
        </w:rPr>
        <w:t>анных</w:t>
      </w:r>
      <w:r>
        <w:rPr>
          <w:b/>
          <w:bCs/>
          <w:sz w:val="28"/>
          <w:szCs w:val="28"/>
        </w:rPr>
        <w:t xml:space="preserve"> </w:t>
      </w:r>
      <w:r w:rsidRPr="009412C4">
        <w:rPr>
          <w:sz w:val="28"/>
          <w:szCs w:val="28"/>
        </w:rPr>
        <w:t>__________________________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 xml:space="preserve">   (указывается объект контроля)</w:t>
      </w:r>
    </w:p>
    <w:p w:rsidR="00B84DB9" w:rsidRPr="00462375" w:rsidRDefault="00B84DB9" w:rsidP="009412C4">
      <w:pPr>
        <w:rPr>
          <w:sz w:val="28"/>
          <w:szCs w:val="28"/>
        </w:rPr>
      </w:pPr>
      <w:r w:rsidRPr="00462375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 xml:space="preserve">                              </w:t>
      </w:r>
      <w:r w:rsidRPr="00462375">
        <w:rPr>
          <w:sz w:val="28"/>
          <w:szCs w:val="28"/>
        </w:rPr>
        <w:t>«___»______________ 20___ года</w:t>
      </w:r>
    </w:p>
    <w:p w:rsidR="00B84DB9" w:rsidRPr="00462375" w:rsidRDefault="00B84DB9" w:rsidP="009412C4">
      <w:r>
        <w:t xml:space="preserve">     </w:t>
      </w:r>
      <w:r w:rsidRPr="00462375">
        <w:t>(место составления)</w:t>
      </w:r>
    </w:p>
    <w:p w:rsidR="00B84DB9" w:rsidRPr="009412C4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Должностными лицами Финансового управления администрации Иссинского района Пензенской области _________________________</w:t>
      </w:r>
      <w:r w:rsidRPr="009412C4">
        <w:rPr>
          <w:sz w:val="28"/>
          <w:szCs w:val="28"/>
        </w:rPr>
        <w:t>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(указываются должности, фамилии, инициалы лиц,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 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уполномоченных на проведение контрольного мероприятия)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 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в присутствии представителя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(ей)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объекта контроля _____________________</w:t>
      </w:r>
      <w:r>
        <w:rPr>
          <w:sz w:val="28"/>
          <w:szCs w:val="28"/>
        </w:rPr>
        <w:t>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Pr="009412C4">
        <w:rPr>
          <w:sz w:val="22"/>
          <w:szCs w:val="22"/>
        </w:rPr>
        <w:t>(указываются должности,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__________</w:t>
      </w:r>
      <w:r w:rsidRPr="009412C4">
        <w:rPr>
          <w:sz w:val="28"/>
          <w:szCs w:val="28"/>
        </w:rPr>
        <w:t>,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фамилии, инициалы представителей объекта контроля в случае их присутствия)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проведен пересчет _____________________________________</w:t>
      </w:r>
      <w:r>
        <w:rPr>
          <w:sz w:val="28"/>
          <w:szCs w:val="28"/>
        </w:rPr>
        <w:t>_____</w:t>
      </w:r>
      <w:r w:rsidRPr="009412C4">
        <w:rPr>
          <w:sz w:val="28"/>
          <w:szCs w:val="28"/>
        </w:rPr>
        <w:t>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(указываются данные, подлежащие проверке точности арифметических расчетов в первичных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 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документах, бухгалтерских записях либо данные самостоятельных расчетов, выполненные на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основании правовых актов, устанавливающих порядок определения стоимости товаров (работ,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 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услуг), и данных, полученных по результатам контрольных обмеров (осмотров), отличных от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</w:t>
      </w:r>
      <w:r w:rsidRPr="009412C4">
        <w:rPr>
          <w:sz w:val="28"/>
          <w:szCs w:val="28"/>
        </w:rPr>
        <w:t>__________________</w:t>
      </w:r>
      <w:r>
        <w:rPr>
          <w:sz w:val="28"/>
          <w:szCs w:val="28"/>
        </w:rPr>
        <w:t>___</w:t>
      </w:r>
      <w:r w:rsidRPr="009412C4">
        <w:rPr>
          <w:sz w:val="28"/>
          <w:szCs w:val="28"/>
        </w:rPr>
        <w:t xml:space="preserve">. 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данных первичных документов)</w:t>
      </w:r>
    </w:p>
    <w:p w:rsidR="00B84DB9" w:rsidRDefault="00B84DB9" w:rsidP="009412C4">
      <w:pPr>
        <w:rPr>
          <w:sz w:val="28"/>
          <w:szCs w:val="28"/>
        </w:rPr>
      </w:pP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По результатам пересчета установлено следующее: ____</w:t>
      </w:r>
      <w:r>
        <w:rPr>
          <w:sz w:val="28"/>
          <w:szCs w:val="28"/>
        </w:rPr>
        <w:t>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</w:t>
      </w:r>
      <w:r w:rsidRPr="009412C4">
        <w:rPr>
          <w:sz w:val="28"/>
          <w:szCs w:val="28"/>
        </w:rPr>
        <w:t>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(указывается информация о результатах пересчета)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</w:t>
      </w:r>
    </w:p>
    <w:p w:rsidR="00B84DB9" w:rsidRDefault="00B84DB9" w:rsidP="009412C4">
      <w:pPr>
        <w:rPr>
          <w:sz w:val="28"/>
          <w:szCs w:val="28"/>
        </w:rPr>
      </w:pP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Приложение: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1.___________________________________________________________</w:t>
      </w:r>
      <w:r>
        <w:rPr>
          <w:sz w:val="28"/>
          <w:szCs w:val="28"/>
        </w:rPr>
        <w:t>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(указываются документы, используемые при проведении пересчета и</w:t>
      </w:r>
      <w:r>
        <w:rPr>
          <w:sz w:val="22"/>
          <w:szCs w:val="22"/>
        </w:rPr>
        <w:t xml:space="preserve"> </w:t>
      </w:r>
      <w:r w:rsidRPr="009412C4">
        <w:rPr>
          <w:sz w:val="22"/>
          <w:szCs w:val="22"/>
        </w:rPr>
        <w:t>прилагаемые к акту)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  <w:r w:rsidRPr="009412C4">
        <w:rPr>
          <w:sz w:val="28"/>
          <w:szCs w:val="28"/>
        </w:rPr>
        <w:t>;</w:t>
      </w:r>
    </w:p>
    <w:p w:rsidR="00B84DB9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2._______________________________________________________</w:t>
      </w:r>
      <w:r>
        <w:rPr>
          <w:sz w:val="28"/>
          <w:szCs w:val="28"/>
        </w:rPr>
        <w:t>_________.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Подписи:</w:t>
      </w: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От Финансового управления администрации Иссинского района Пензенской области</w:t>
      </w:r>
    </w:p>
    <w:p w:rsidR="00B84DB9" w:rsidRDefault="00B84DB9" w:rsidP="009412C4">
      <w:pPr>
        <w:rPr>
          <w:sz w:val="28"/>
          <w:szCs w:val="28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Default="00B84DB9" w:rsidP="009412C4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__________________________________________________________________</w:t>
      </w:r>
    </w:p>
    <w:p w:rsidR="00B84DB9" w:rsidRDefault="00B84DB9" w:rsidP="009412C4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наименование объекта контроля)</w:t>
      </w:r>
    </w:p>
    <w:p w:rsidR="00B84DB9" w:rsidRDefault="00B84DB9" w:rsidP="009412C4">
      <w:pPr>
        <w:jc w:val="center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Акт составлен в 2 экземплярах:</w:t>
      </w: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1-экз. – Финансовому управлению администрации Иссинского района Пензенской области,</w:t>
      </w:r>
    </w:p>
    <w:p w:rsidR="00B84DB9" w:rsidRDefault="00B84DB9" w:rsidP="009412C4">
      <w:pPr>
        <w:jc w:val="both"/>
        <w:rPr>
          <w:sz w:val="28"/>
          <w:szCs w:val="28"/>
        </w:rPr>
      </w:pPr>
      <w:r w:rsidRPr="003560BE">
        <w:rPr>
          <w:sz w:val="28"/>
          <w:szCs w:val="28"/>
        </w:rPr>
        <w:t>2-экз. –</w:t>
      </w:r>
      <w:r>
        <w:rPr>
          <w:sz w:val="28"/>
          <w:szCs w:val="28"/>
        </w:rPr>
        <w:t xml:space="preserve"> </w:t>
      </w:r>
      <w:r w:rsidRPr="003560BE">
        <w:rPr>
          <w:sz w:val="28"/>
          <w:szCs w:val="28"/>
        </w:rPr>
        <w:t>объекту контроля.</w:t>
      </w:r>
    </w:p>
    <w:p w:rsidR="00B84DB9" w:rsidRDefault="00B84DB9" w:rsidP="009412C4">
      <w:pPr>
        <w:jc w:val="both"/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Default="00B84DB9" w:rsidP="009412C4">
      <w:pPr>
        <w:rPr>
          <w:sz w:val="28"/>
          <w:szCs w:val="28"/>
        </w:rPr>
      </w:pP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 xml:space="preserve">Один экземпляр получил </w:t>
      </w:r>
    </w:p>
    <w:p w:rsidR="00B84DB9" w:rsidRPr="003560BE" w:rsidRDefault="00B84DB9" w:rsidP="009412C4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3560B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3560BE">
        <w:rPr>
          <w:sz w:val="28"/>
          <w:szCs w:val="28"/>
        </w:rPr>
        <w:t xml:space="preserve">   ___________________   </w:t>
      </w:r>
      <w:r>
        <w:rPr>
          <w:sz w:val="28"/>
          <w:szCs w:val="28"/>
        </w:rPr>
        <w:t xml:space="preserve">/ </w:t>
      </w:r>
      <w:r w:rsidRPr="003560BE">
        <w:rPr>
          <w:sz w:val="28"/>
          <w:szCs w:val="28"/>
        </w:rPr>
        <w:t>____________________</w:t>
      </w:r>
    </w:p>
    <w:p w:rsidR="00B84DB9" w:rsidRPr="003560BE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</w:t>
      </w:r>
      <w:r w:rsidRPr="003560BE">
        <w:rPr>
          <w:sz w:val="22"/>
          <w:szCs w:val="22"/>
        </w:rPr>
        <w:t xml:space="preserve">олжность)                                           </w:t>
      </w:r>
      <w:r>
        <w:rPr>
          <w:sz w:val="22"/>
          <w:szCs w:val="22"/>
        </w:rPr>
        <w:t>(П</w:t>
      </w:r>
      <w:r w:rsidRPr="003560BE">
        <w:rPr>
          <w:sz w:val="22"/>
          <w:szCs w:val="22"/>
        </w:rPr>
        <w:t xml:space="preserve">одпись)                                    </w:t>
      </w:r>
      <w:r>
        <w:rPr>
          <w:sz w:val="22"/>
          <w:szCs w:val="22"/>
        </w:rPr>
        <w:t>(</w:t>
      </w:r>
      <w:r w:rsidRPr="003560BE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:rsidR="00B84DB9" w:rsidRDefault="00B84DB9" w:rsidP="009412C4">
      <w:pPr>
        <w:jc w:val="right"/>
      </w:pPr>
    </w:p>
    <w:p w:rsidR="00B84DB9" w:rsidRDefault="00B84DB9" w:rsidP="009412C4">
      <w:pPr>
        <w:jc w:val="right"/>
      </w:pPr>
    </w:p>
    <w:p w:rsidR="00B84DB9" w:rsidRDefault="00B84DB9" w:rsidP="009412C4">
      <w:pPr>
        <w:jc w:val="right"/>
      </w:pP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9412C4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9412C4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9412C4">
      <w:pPr>
        <w:jc w:val="right"/>
        <w:rPr>
          <w:sz w:val="28"/>
          <w:szCs w:val="28"/>
        </w:rPr>
      </w:pPr>
    </w:p>
    <w:p w:rsidR="00B84DB9" w:rsidRDefault="00B84DB9" w:rsidP="009412C4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84DB9" w:rsidRPr="009412C4" w:rsidRDefault="00B84DB9" w:rsidP="009412C4">
      <w:pPr>
        <w:jc w:val="center"/>
        <w:rPr>
          <w:b/>
          <w:bCs/>
          <w:sz w:val="28"/>
          <w:szCs w:val="28"/>
        </w:rPr>
      </w:pPr>
      <w:r w:rsidRPr="009412C4">
        <w:rPr>
          <w:b/>
          <w:bCs/>
          <w:sz w:val="28"/>
          <w:szCs w:val="28"/>
        </w:rPr>
        <w:t>Акт</w:t>
      </w:r>
    </w:p>
    <w:p w:rsidR="00B84DB9" w:rsidRPr="009412C4" w:rsidRDefault="00B84DB9" w:rsidP="009412C4">
      <w:pPr>
        <w:jc w:val="center"/>
        <w:rPr>
          <w:b/>
          <w:bCs/>
          <w:sz w:val="28"/>
          <w:szCs w:val="28"/>
        </w:rPr>
      </w:pPr>
      <w:r w:rsidRPr="009412C4">
        <w:rPr>
          <w:b/>
          <w:bCs/>
          <w:sz w:val="28"/>
          <w:szCs w:val="28"/>
        </w:rPr>
        <w:t>контрольного обмера</w:t>
      </w:r>
    </w:p>
    <w:p w:rsidR="00B84DB9" w:rsidRPr="009412C4" w:rsidRDefault="00B84DB9" w:rsidP="009412C4">
      <w:pPr>
        <w:jc w:val="center"/>
        <w:rPr>
          <w:b/>
          <w:bCs/>
          <w:sz w:val="28"/>
          <w:szCs w:val="28"/>
        </w:rPr>
      </w:pPr>
      <w:r w:rsidRPr="009412C4">
        <w:rPr>
          <w:b/>
          <w:bCs/>
          <w:sz w:val="28"/>
          <w:szCs w:val="28"/>
        </w:rPr>
        <w:t xml:space="preserve">объемов выполненных работ </w:t>
      </w:r>
      <w:r>
        <w:rPr>
          <w:b/>
          <w:bCs/>
          <w:sz w:val="28"/>
          <w:szCs w:val="28"/>
        </w:rPr>
        <w:t xml:space="preserve"> </w:t>
      </w:r>
      <w:r w:rsidRPr="009412C4">
        <w:rPr>
          <w:b/>
          <w:bCs/>
          <w:sz w:val="28"/>
          <w:szCs w:val="28"/>
        </w:rPr>
        <w:t>(строительно-монтажных, ремонтных, реставрационных,</w:t>
      </w:r>
      <w:r>
        <w:rPr>
          <w:b/>
          <w:bCs/>
          <w:sz w:val="28"/>
          <w:szCs w:val="28"/>
        </w:rPr>
        <w:t xml:space="preserve"> </w:t>
      </w:r>
      <w:r w:rsidRPr="009412C4">
        <w:rPr>
          <w:b/>
          <w:bCs/>
          <w:sz w:val="28"/>
          <w:szCs w:val="28"/>
        </w:rPr>
        <w:t>пусконаладочных и прочих работ), а также качества и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b/>
          <w:bCs/>
          <w:sz w:val="28"/>
          <w:szCs w:val="28"/>
        </w:rPr>
        <w:t>количества фактически использованных</w:t>
      </w:r>
      <w:r>
        <w:rPr>
          <w:b/>
          <w:bCs/>
          <w:sz w:val="28"/>
          <w:szCs w:val="28"/>
        </w:rPr>
        <w:t xml:space="preserve"> </w:t>
      </w:r>
      <w:r w:rsidRPr="009412C4">
        <w:rPr>
          <w:b/>
          <w:bCs/>
          <w:sz w:val="28"/>
          <w:szCs w:val="28"/>
        </w:rPr>
        <w:t>материалов и установленного оборудования</w:t>
      </w:r>
      <w:r>
        <w:rPr>
          <w:b/>
          <w:bCs/>
          <w:sz w:val="28"/>
          <w:szCs w:val="28"/>
        </w:rPr>
        <w:t xml:space="preserve"> </w:t>
      </w:r>
      <w:r w:rsidRPr="009412C4">
        <w:rPr>
          <w:sz w:val="28"/>
          <w:szCs w:val="28"/>
        </w:rPr>
        <w:t>_________________________</w:t>
      </w:r>
      <w:r>
        <w:rPr>
          <w:sz w:val="28"/>
          <w:szCs w:val="28"/>
        </w:rPr>
        <w:t>______</w:t>
      </w:r>
      <w:r w:rsidRPr="009412C4">
        <w:rPr>
          <w:sz w:val="28"/>
          <w:szCs w:val="28"/>
        </w:rPr>
        <w:t>_</w:t>
      </w:r>
    </w:p>
    <w:p w:rsidR="00B84DB9" w:rsidRPr="009412C4" w:rsidRDefault="00B84DB9" w:rsidP="009412C4">
      <w:pP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Pr="009412C4">
        <w:rPr>
          <w:sz w:val="22"/>
          <w:szCs w:val="22"/>
        </w:rPr>
        <w:t>(указывается объект контроля)</w:t>
      </w:r>
    </w:p>
    <w:p w:rsidR="00B84DB9" w:rsidRPr="009412C4" w:rsidRDefault="00B84DB9" w:rsidP="009412C4">
      <w:pPr>
        <w:jc w:val="center"/>
        <w:rPr>
          <w:b/>
          <w:bCs/>
          <w:sz w:val="28"/>
          <w:szCs w:val="28"/>
        </w:rPr>
      </w:pPr>
    </w:p>
    <w:p w:rsidR="00B84DB9" w:rsidRPr="00462375" w:rsidRDefault="00B84DB9" w:rsidP="009412C4">
      <w:pPr>
        <w:rPr>
          <w:sz w:val="28"/>
          <w:szCs w:val="28"/>
        </w:rPr>
      </w:pPr>
      <w:r w:rsidRPr="00462375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 xml:space="preserve">                              </w:t>
      </w:r>
      <w:r w:rsidRPr="00462375">
        <w:rPr>
          <w:sz w:val="28"/>
          <w:szCs w:val="28"/>
        </w:rPr>
        <w:t>«___»______________ 20___ года</w:t>
      </w:r>
    </w:p>
    <w:p w:rsidR="00B84DB9" w:rsidRPr="00462375" w:rsidRDefault="00B84DB9" w:rsidP="009412C4">
      <w:r>
        <w:t xml:space="preserve">     </w:t>
      </w:r>
      <w:r w:rsidRPr="00462375">
        <w:t>(место составления)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Д</w:t>
      </w:r>
      <w:r>
        <w:rPr>
          <w:sz w:val="28"/>
          <w:szCs w:val="28"/>
        </w:rPr>
        <w:t>олжностными лицами Финансового управления администрации Иссинского района Пензенской области</w:t>
      </w:r>
      <w:r w:rsidRPr="009412C4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</w:t>
      </w:r>
      <w:r w:rsidRPr="009412C4">
        <w:rPr>
          <w:sz w:val="22"/>
          <w:szCs w:val="22"/>
        </w:rPr>
        <w:t xml:space="preserve"> (указываются должности, фамилии, инициалы лиц,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 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уполномоченных на проведение контрольного мероприятия)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 </w:t>
      </w:r>
    </w:p>
    <w:p w:rsidR="00B84DB9" w:rsidRPr="009412C4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412C4">
        <w:rPr>
          <w:sz w:val="28"/>
          <w:szCs w:val="28"/>
        </w:rPr>
        <w:t>присутствии представителя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(ей)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объекта контроля _____</w:t>
      </w:r>
      <w:r>
        <w:rPr>
          <w:sz w:val="28"/>
          <w:szCs w:val="28"/>
        </w:rPr>
        <w:t>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Pr="009412C4">
        <w:rPr>
          <w:sz w:val="22"/>
          <w:szCs w:val="22"/>
        </w:rPr>
        <w:t>(указываются должности,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фамилии, инициалы представителей объекта контроля)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__________________________________________________________________, 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а также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представителя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(ей) подрядной организации_________________</w:t>
      </w:r>
      <w:r>
        <w:rPr>
          <w:sz w:val="28"/>
          <w:szCs w:val="28"/>
        </w:rPr>
        <w:t>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Pr="009412C4">
        <w:rPr>
          <w:sz w:val="22"/>
          <w:szCs w:val="22"/>
        </w:rPr>
        <w:t>(указывается наименование подрядной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организации, должности, фамилии, инициалы, представителей подрядной  организации)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9412C4">
        <w:rPr>
          <w:sz w:val="28"/>
          <w:szCs w:val="28"/>
        </w:rPr>
        <w:t>роведен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контрольный обмер:___________________________________</w:t>
      </w:r>
      <w:r>
        <w:rPr>
          <w:sz w:val="28"/>
          <w:szCs w:val="28"/>
        </w:rPr>
        <w:t>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(указываются подлежащие контрольному обмеру объемы выполненных работ , а также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 </w:t>
      </w:r>
    </w:p>
    <w:p w:rsidR="00B84DB9" w:rsidRPr="009412C4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9412C4">
        <w:rPr>
          <w:sz w:val="28"/>
          <w:szCs w:val="28"/>
        </w:rPr>
        <w:t>ачество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и количество</w:t>
      </w:r>
      <w:r>
        <w:rPr>
          <w:sz w:val="28"/>
          <w:szCs w:val="28"/>
        </w:rPr>
        <w:t xml:space="preserve"> </w:t>
      </w:r>
      <w:r w:rsidRPr="009412C4">
        <w:rPr>
          <w:sz w:val="28"/>
          <w:szCs w:val="28"/>
        </w:rPr>
        <w:t>фактиче</w:t>
      </w:r>
      <w:r>
        <w:rPr>
          <w:sz w:val="28"/>
          <w:szCs w:val="28"/>
        </w:rPr>
        <w:t xml:space="preserve">ски использованных материалов и </w:t>
      </w:r>
      <w:r w:rsidRPr="009412C4">
        <w:rPr>
          <w:sz w:val="28"/>
          <w:szCs w:val="28"/>
        </w:rPr>
        <w:t xml:space="preserve">установленного оборудования) 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 xml:space="preserve">__________________________________________________________________. </w:t>
      </w:r>
    </w:p>
    <w:p w:rsidR="00B84DB9" w:rsidRDefault="00B84DB9" w:rsidP="009412C4">
      <w:pPr>
        <w:rPr>
          <w:sz w:val="28"/>
          <w:szCs w:val="28"/>
        </w:rPr>
      </w:pP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По результатам контрольного обмера установлено:____________</w:t>
      </w:r>
      <w:r>
        <w:rPr>
          <w:sz w:val="28"/>
          <w:szCs w:val="28"/>
        </w:rPr>
        <w:t>___________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(указывается информация о результатах контрольного обмера)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Pr="009412C4">
        <w:rPr>
          <w:sz w:val="28"/>
          <w:szCs w:val="28"/>
        </w:rPr>
        <w:t>________</w:t>
      </w:r>
    </w:p>
    <w:p w:rsidR="00B84DB9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</w:t>
      </w:r>
      <w:r w:rsidRPr="009412C4">
        <w:rPr>
          <w:sz w:val="28"/>
          <w:szCs w:val="28"/>
        </w:rPr>
        <w:t>________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Приложение: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1.___________________________________________________________</w:t>
      </w:r>
      <w:r>
        <w:rPr>
          <w:sz w:val="28"/>
          <w:szCs w:val="28"/>
        </w:rPr>
        <w:t>______</w:t>
      </w:r>
    </w:p>
    <w:p w:rsidR="00B84DB9" w:rsidRPr="009412C4" w:rsidRDefault="00B84DB9" w:rsidP="009412C4">
      <w:pPr>
        <w:jc w:val="center"/>
        <w:rPr>
          <w:sz w:val="22"/>
          <w:szCs w:val="22"/>
        </w:rPr>
      </w:pPr>
      <w:r w:rsidRPr="009412C4">
        <w:rPr>
          <w:sz w:val="22"/>
          <w:szCs w:val="22"/>
        </w:rPr>
        <w:t>(указываются документы, используемые при проведении пересчета и</w:t>
      </w:r>
      <w:r>
        <w:rPr>
          <w:sz w:val="22"/>
          <w:szCs w:val="22"/>
        </w:rPr>
        <w:t xml:space="preserve"> </w:t>
      </w:r>
      <w:r w:rsidRPr="009412C4">
        <w:rPr>
          <w:sz w:val="22"/>
          <w:szCs w:val="22"/>
        </w:rPr>
        <w:t>прилагаемые к акту)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  <w:r w:rsidRPr="009412C4">
        <w:rPr>
          <w:sz w:val="28"/>
          <w:szCs w:val="28"/>
        </w:rPr>
        <w:t>;</w:t>
      </w:r>
    </w:p>
    <w:p w:rsidR="00B84DB9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2._______________________________________________________</w:t>
      </w:r>
      <w:r>
        <w:rPr>
          <w:sz w:val="28"/>
          <w:szCs w:val="28"/>
        </w:rPr>
        <w:t>_________.</w:t>
      </w:r>
    </w:p>
    <w:p w:rsidR="00B84DB9" w:rsidRDefault="00B84DB9" w:rsidP="009412C4">
      <w:pPr>
        <w:rPr>
          <w:sz w:val="28"/>
          <w:szCs w:val="28"/>
        </w:rPr>
      </w:pP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Подписи:</w:t>
      </w:r>
    </w:p>
    <w:p w:rsidR="00B84DB9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От Финансового управления администрации Иссинского района Пензенской области</w:t>
      </w:r>
    </w:p>
    <w:p w:rsidR="00B84DB9" w:rsidRDefault="00B84DB9" w:rsidP="009412C4">
      <w:pPr>
        <w:rPr>
          <w:sz w:val="28"/>
          <w:szCs w:val="28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Default="00B84DB9" w:rsidP="009412C4">
      <w:pPr>
        <w:jc w:val="both"/>
        <w:rPr>
          <w:sz w:val="28"/>
          <w:szCs w:val="28"/>
        </w:rPr>
      </w:pPr>
      <w:r>
        <w:rPr>
          <w:sz w:val="28"/>
          <w:szCs w:val="28"/>
        </w:rPr>
        <w:t>От  _______________________________________________________________</w:t>
      </w:r>
    </w:p>
    <w:p w:rsidR="00B84DB9" w:rsidRDefault="00B84DB9" w:rsidP="009412C4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наименование объекта контроля)</w:t>
      </w:r>
    </w:p>
    <w:p w:rsidR="00B84DB9" w:rsidRDefault="00B84DB9" w:rsidP="009412C4">
      <w:pPr>
        <w:jc w:val="center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jc w:val="both"/>
        <w:rPr>
          <w:sz w:val="22"/>
          <w:szCs w:val="22"/>
        </w:rPr>
      </w:pPr>
    </w:p>
    <w:p w:rsidR="00B84DB9" w:rsidRPr="003560BE" w:rsidRDefault="00B84DB9" w:rsidP="009412C4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9412C4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9412C4">
      <w:pPr>
        <w:rPr>
          <w:sz w:val="28"/>
          <w:szCs w:val="28"/>
        </w:rPr>
      </w:pP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Представитель подрядной организации_________________________________</w:t>
      </w:r>
    </w:p>
    <w:p w:rsidR="00B84DB9" w:rsidRPr="009412C4" w:rsidRDefault="00B84DB9" w:rsidP="002B5D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412C4">
        <w:rPr>
          <w:sz w:val="22"/>
          <w:szCs w:val="22"/>
        </w:rPr>
        <w:t xml:space="preserve"> (указывается наименование </w:t>
      </w:r>
    </w:p>
    <w:p w:rsidR="00B84DB9" w:rsidRPr="009412C4" w:rsidRDefault="00B84DB9" w:rsidP="009412C4">
      <w:pPr>
        <w:rPr>
          <w:sz w:val="28"/>
          <w:szCs w:val="28"/>
        </w:rPr>
      </w:pPr>
      <w:r w:rsidRPr="009412C4">
        <w:rPr>
          <w:sz w:val="28"/>
          <w:szCs w:val="28"/>
        </w:rPr>
        <w:t>__________________________________________________________________</w:t>
      </w:r>
    </w:p>
    <w:p w:rsidR="00B84DB9" w:rsidRPr="002B5DBF" w:rsidRDefault="00B84DB9" w:rsidP="002B5DBF">
      <w:pPr>
        <w:jc w:val="center"/>
        <w:rPr>
          <w:sz w:val="22"/>
          <w:szCs w:val="22"/>
        </w:rPr>
      </w:pPr>
      <w:r w:rsidRPr="002B5DBF">
        <w:rPr>
          <w:sz w:val="22"/>
          <w:szCs w:val="22"/>
        </w:rPr>
        <w:t>подрядной организации (в случае участия)</w:t>
      </w:r>
    </w:p>
    <w:p w:rsidR="00B84DB9" w:rsidRPr="003560BE" w:rsidRDefault="00B84DB9" w:rsidP="002B5DBF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2B5DBF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Default="00B84DB9" w:rsidP="002B5DBF">
      <w:pPr>
        <w:jc w:val="both"/>
        <w:rPr>
          <w:sz w:val="22"/>
          <w:szCs w:val="22"/>
        </w:rPr>
      </w:pPr>
    </w:p>
    <w:p w:rsidR="00B84DB9" w:rsidRPr="003560BE" w:rsidRDefault="00B84DB9" w:rsidP="002B5DBF">
      <w:pPr>
        <w:rPr>
          <w:sz w:val="28"/>
          <w:szCs w:val="28"/>
        </w:rPr>
      </w:pPr>
      <w:r>
        <w:rPr>
          <w:sz w:val="28"/>
          <w:szCs w:val="28"/>
        </w:rPr>
        <w:t>__________________       ___________________            ____________________</w:t>
      </w:r>
    </w:p>
    <w:p w:rsidR="00B84DB9" w:rsidRDefault="00B84DB9" w:rsidP="002B5DBF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(должность)                                           (подпись)                                     (инициалы и фамилия)</w:t>
      </w:r>
    </w:p>
    <w:p w:rsidR="00B84DB9" w:rsidRPr="003560BE" w:rsidRDefault="00B84DB9" w:rsidP="002B5DBF">
      <w:pPr>
        <w:rPr>
          <w:sz w:val="28"/>
          <w:szCs w:val="28"/>
        </w:rPr>
      </w:pPr>
      <w:r w:rsidRPr="003560BE">
        <w:rPr>
          <w:sz w:val="28"/>
          <w:szCs w:val="28"/>
        </w:rPr>
        <w:t>Акт составлен в 2 экземплярах:</w:t>
      </w:r>
    </w:p>
    <w:p w:rsidR="00B84DB9" w:rsidRPr="003560BE" w:rsidRDefault="00B84DB9" w:rsidP="002B5DBF">
      <w:pPr>
        <w:rPr>
          <w:sz w:val="28"/>
          <w:szCs w:val="28"/>
        </w:rPr>
      </w:pPr>
      <w:r w:rsidRPr="003560BE">
        <w:rPr>
          <w:sz w:val="28"/>
          <w:szCs w:val="28"/>
        </w:rPr>
        <w:t>1-экз. – Финансовому управлению администрации Иссинского района Пензенской области,</w:t>
      </w:r>
    </w:p>
    <w:p w:rsidR="00B84DB9" w:rsidRDefault="00B84DB9" w:rsidP="002B5DBF">
      <w:pPr>
        <w:jc w:val="both"/>
        <w:rPr>
          <w:sz w:val="28"/>
          <w:szCs w:val="28"/>
        </w:rPr>
      </w:pPr>
      <w:r w:rsidRPr="003560BE">
        <w:rPr>
          <w:sz w:val="28"/>
          <w:szCs w:val="28"/>
        </w:rPr>
        <w:t>2-экз. –</w:t>
      </w:r>
      <w:r>
        <w:rPr>
          <w:sz w:val="28"/>
          <w:szCs w:val="28"/>
        </w:rPr>
        <w:t xml:space="preserve"> </w:t>
      </w:r>
      <w:r w:rsidRPr="003560BE">
        <w:rPr>
          <w:sz w:val="28"/>
          <w:szCs w:val="28"/>
        </w:rPr>
        <w:t>объекту контроля.</w:t>
      </w:r>
    </w:p>
    <w:p w:rsidR="00B84DB9" w:rsidRDefault="00B84DB9" w:rsidP="002B5DBF">
      <w:pPr>
        <w:rPr>
          <w:sz w:val="28"/>
          <w:szCs w:val="28"/>
        </w:rPr>
      </w:pPr>
    </w:p>
    <w:p w:rsidR="00B84DB9" w:rsidRPr="003560BE" w:rsidRDefault="00B84DB9" w:rsidP="002B5DBF">
      <w:pPr>
        <w:rPr>
          <w:sz w:val="28"/>
          <w:szCs w:val="28"/>
        </w:rPr>
      </w:pPr>
      <w:r w:rsidRPr="003560BE">
        <w:rPr>
          <w:sz w:val="28"/>
          <w:szCs w:val="28"/>
        </w:rPr>
        <w:t xml:space="preserve">Один экземпляр получил </w:t>
      </w:r>
    </w:p>
    <w:p w:rsidR="00B84DB9" w:rsidRPr="003560BE" w:rsidRDefault="00B84DB9" w:rsidP="002B5DBF">
      <w:pPr>
        <w:rPr>
          <w:sz w:val="28"/>
          <w:szCs w:val="28"/>
        </w:rPr>
      </w:pPr>
      <w:r w:rsidRPr="003560BE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3560B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3560BE">
        <w:rPr>
          <w:sz w:val="28"/>
          <w:szCs w:val="28"/>
        </w:rPr>
        <w:t xml:space="preserve">   ___________________   </w:t>
      </w:r>
      <w:r>
        <w:rPr>
          <w:sz w:val="28"/>
          <w:szCs w:val="28"/>
        </w:rPr>
        <w:t xml:space="preserve">/ </w:t>
      </w:r>
      <w:r w:rsidRPr="003560BE">
        <w:rPr>
          <w:sz w:val="28"/>
          <w:szCs w:val="28"/>
        </w:rPr>
        <w:t>____________________</w:t>
      </w:r>
    </w:p>
    <w:p w:rsidR="00B84DB9" w:rsidRPr="003560BE" w:rsidRDefault="00B84DB9" w:rsidP="002B5DBF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(Д</w:t>
      </w:r>
      <w:r w:rsidRPr="003560BE">
        <w:rPr>
          <w:sz w:val="22"/>
          <w:szCs w:val="22"/>
        </w:rPr>
        <w:t xml:space="preserve">олжность)                                           </w:t>
      </w:r>
      <w:r>
        <w:rPr>
          <w:sz w:val="22"/>
          <w:szCs w:val="22"/>
        </w:rPr>
        <w:t>(П</w:t>
      </w:r>
      <w:r w:rsidRPr="003560BE">
        <w:rPr>
          <w:sz w:val="22"/>
          <w:szCs w:val="22"/>
        </w:rPr>
        <w:t xml:space="preserve">одпись)                                    </w:t>
      </w:r>
      <w:r>
        <w:rPr>
          <w:sz w:val="22"/>
          <w:szCs w:val="22"/>
        </w:rPr>
        <w:t>(</w:t>
      </w:r>
      <w:r w:rsidRPr="003560BE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:rsidR="00B84DB9" w:rsidRDefault="00B84DB9" w:rsidP="009412C4">
      <w:pPr>
        <w:jc w:val="right"/>
      </w:pPr>
    </w:p>
    <w:p w:rsidR="00B84DB9" w:rsidRDefault="00B84DB9" w:rsidP="009412C4">
      <w:pPr>
        <w:jc w:val="right"/>
        <w:sectPr w:rsidR="00B84DB9" w:rsidSect="00B71CE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84DB9" w:rsidRDefault="00B84DB9" w:rsidP="002B5DB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11</w:t>
      </w:r>
    </w:p>
    <w:p w:rsidR="00B84DB9" w:rsidRDefault="00B84DB9" w:rsidP="002B5DB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к приказу Финансового управления</w:t>
      </w:r>
    </w:p>
    <w:p w:rsidR="00B84DB9" w:rsidRDefault="00B84DB9" w:rsidP="002B5DB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B84DB9" w:rsidRDefault="00B84DB9" w:rsidP="002B5DB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84DB9" w:rsidRDefault="00B84DB9" w:rsidP="002B5DBF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28.12.2020 № 137</w:t>
      </w:r>
    </w:p>
    <w:p w:rsidR="00B84DB9" w:rsidRDefault="00B84DB9" w:rsidP="002B5DBF">
      <w:pPr>
        <w:jc w:val="center"/>
        <w:rPr>
          <w:b/>
          <w:bCs/>
          <w:sz w:val="28"/>
          <w:szCs w:val="28"/>
        </w:rPr>
      </w:pPr>
    </w:p>
    <w:p w:rsidR="00B84DB9" w:rsidRPr="002B5DBF" w:rsidRDefault="00B84DB9" w:rsidP="002B5DBF">
      <w:pPr>
        <w:jc w:val="center"/>
        <w:rPr>
          <w:b/>
          <w:bCs/>
          <w:sz w:val="28"/>
          <w:szCs w:val="28"/>
        </w:rPr>
      </w:pPr>
      <w:r w:rsidRPr="002B5DBF">
        <w:rPr>
          <w:b/>
          <w:bCs/>
          <w:sz w:val="28"/>
          <w:szCs w:val="28"/>
        </w:rPr>
        <w:t>Журнал учета жалоб досудебного обжалования решений и действий (бездействия) органов внутреннего</w:t>
      </w:r>
    </w:p>
    <w:p w:rsidR="00B84DB9" w:rsidRPr="002B5DBF" w:rsidRDefault="00B84DB9" w:rsidP="002B5DBF">
      <w:pPr>
        <w:jc w:val="center"/>
        <w:rPr>
          <w:b/>
          <w:bCs/>
          <w:sz w:val="28"/>
          <w:szCs w:val="28"/>
        </w:rPr>
      </w:pPr>
      <w:r w:rsidRPr="002B5DBF">
        <w:rPr>
          <w:b/>
          <w:bCs/>
          <w:sz w:val="28"/>
          <w:szCs w:val="28"/>
        </w:rPr>
        <w:t>государственного (муниципального) финансового контроля и их</w:t>
      </w:r>
    </w:p>
    <w:p w:rsidR="00B84DB9" w:rsidRDefault="00B84DB9" w:rsidP="002B5DBF">
      <w:pPr>
        <w:jc w:val="center"/>
        <w:rPr>
          <w:b/>
          <w:bCs/>
          <w:sz w:val="28"/>
          <w:szCs w:val="28"/>
        </w:rPr>
      </w:pPr>
      <w:r w:rsidRPr="002B5DBF">
        <w:rPr>
          <w:b/>
          <w:bCs/>
          <w:sz w:val="28"/>
          <w:szCs w:val="28"/>
        </w:rPr>
        <w:t>должностных лиц</w:t>
      </w:r>
    </w:p>
    <w:p w:rsidR="00B84DB9" w:rsidRPr="002B5DBF" w:rsidRDefault="00B84DB9" w:rsidP="002B5DBF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"/>
        <w:gridCol w:w="3880"/>
        <w:gridCol w:w="2445"/>
        <w:gridCol w:w="2449"/>
        <w:gridCol w:w="2451"/>
        <w:gridCol w:w="2451"/>
      </w:tblGrid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center"/>
              <w:rPr>
                <w:sz w:val="28"/>
                <w:szCs w:val="28"/>
              </w:rPr>
            </w:pPr>
            <w:r w:rsidRPr="00A41ED6">
              <w:rPr>
                <w:sz w:val="28"/>
                <w:szCs w:val="28"/>
              </w:rPr>
              <w:t>№ п/п</w:t>
            </w: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center"/>
              <w:rPr>
                <w:sz w:val="28"/>
                <w:szCs w:val="28"/>
              </w:rPr>
            </w:pPr>
            <w:r w:rsidRPr="00A41ED6">
              <w:rPr>
                <w:sz w:val="28"/>
                <w:szCs w:val="28"/>
              </w:rPr>
              <w:t>Дата регистрации жалобы</w:t>
            </w: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center"/>
              <w:rPr>
                <w:sz w:val="28"/>
                <w:szCs w:val="28"/>
              </w:rPr>
            </w:pPr>
            <w:r w:rsidRPr="00A41ED6">
              <w:rPr>
                <w:sz w:val="28"/>
                <w:szCs w:val="28"/>
              </w:rPr>
              <w:t>Заявитель</w:t>
            </w: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center"/>
              <w:rPr>
                <w:sz w:val="28"/>
                <w:szCs w:val="28"/>
              </w:rPr>
            </w:pPr>
            <w:r w:rsidRPr="00A41ED6">
              <w:rPr>
                <w:sz w:val="28"/>
                <w:szCs w:val="28"/>
              </w:rPr>
              <w:t>Краткое содержание жалобы</w:t>
            </w: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center"/>
              <w:rPr>
                <w:sz w:val="28"/>
                <w:szCs w:val="28"/>
              </w:rPr>
            </w:pPr>
            <w:r w:rsidRPr="00A41ED6">
              <w:rPr>
                <w:sz w:val="28"/>
                <w:szCs w:val="28"/>
              </w:rPr>
              <w:t>Подпись специалиста</w:t>
            </w: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center"/>
              <w:rPr>
                <w:sz w:val="28"/>
                <w:szCs w:val="28"/>
              </w:rPr>
            </w:pPr>
            <w:r w:rsidRPr="00A41ED6">
              <w:rPr>
                <w:sz w:val="28"/>
                <w:szCs w:val="28"/>
              </w:rPr>
              <w:t>Примечание</w:t>
            </w: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  <w:tr w:rsidR="00B84DB9" w:rsidRPr="002B5DBF">
        <w:tc>
          <w:tcPr>
            <w:tcW w:w="1008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20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84DB9" w:rsidRPr="00A41ED6" w:rsidRDefault="00B84DB9" w:rsidP="00A41ED6">
            <w:pPr>
              <w:jc w:val="right"/>
              <w:rPr>
                <w:sz w:val="28"/>
                <w:szCs w:val="28"/>
              </w:rPr>
            </w:pPr>
          </w:p>
        </w:tc>
      </w:tr>
    </w:tbl>
    <w:p w:rsidR="00B84DB9" w:rsidRPr="00FE3BE5" w:rsidRDefault="00B84DB9" w:rsidP="009412C4">
      <w:pPr>
        <w:jc w:val="right"/>
      </w:pPr>
    </w:p>
    <w:sectPr w:rsidR="00B84DB9" w:rsidRPr="00FE3BE5" w:rsidSect="002B5D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76F08"/>
    <w:multiLevelType w:val="hybridMultilevel"/>
    <w:tmpl w:val="3314E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0419001B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0419000F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 w:tplc="04190019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 w:tplc="0419001B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 w:tplc="0419000F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 w:tplc="04190019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 w:tplc="0419001B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140"/>
    <w:rsid w:val="000729E5"/>
    <w:rsid w:val="000B20C6"/>
    <w:rsid w:val="000E2F4F"/>
    <w:rsid w:val="0010051F"/>
    <w:rsid w:val="001555B3"/>
    <w:rsid w:val="001922B2"/>
    <w:rsid w:val="001A00DB"/>
    <w:rsid w:val="00230140"/>
    <w:rsid w:val="0024657C"/>
    <w:rsid w:val="002B5DBF"/>
    <w:rsid w:val="00340FAE"/>
    <w:rsid w:val="003560BE"/>
    <w:rsid w:val="004306EA"/>
    <w:rsid w:val="00462375"/>
    <w:rsid w:val="0047000C"/>
    <w:rsid w:val="00495650"/>
    <w:rsid w:val="004B460D"/>
    <w:rsid w:val="00570CB9"/>
    <w:rsid w:val="005A5E12"/>
    <w:rsid w:val="005D6078"/>
    <w:rsid w:val="005E4C9C"/>
    <w:rsid w:val="00616094"/>
    <w:rsid w:val="00637091"/>
    <w:rsid w:val="00762EE5"/>
    <w:rsid w:val="00765A6E"/>
    <w:rsid w:val="00780E04"/>
    <w:rsid w:val="00825AF7"/>
    <w:rsid w:val="00856049"/>
    <w:rsid w:val="008A2FAF"/>
    <w:rsid w:val="00924A31"/>
    <w:rsid w:val="009412C4"/>
    <w:rsid w:val="009453C6"/>
    <w:rsid w:val="009A3644"/>
    <w:rsid w:val="009C3418"/>
    <w:rsid w:val="009C7A91"/>
    <w:rsid w:val="00A134B8"/>
    <w:rsid w:val="00A41ED6"/>
    <w:rsid w:val="00A612A5"/>
    <w:rsid w:val="00A63C2F"/>
    <w:rsid w:val="00AB3D76"/>
    <w:rsid w:val="00AB4717"/>
    <w:rsid w:val="00AC5447"/>
    <w:rsid w:val="00B6373A"/>
    <w:rsid w:val="00B71CE3"/>
    <w:rsid w:val="00B84DB9"/>
    <w:rsid w:val="00B901EF"/>
    <w:rsid w:val="00BA08F6"/>
    <w:rsid w:val="00BF047C"/>
    <w:rsid w:val="00C53DBA"/>
    <w:rsid w:val="00CA6286"/>
    <w:rsid w:val="00D37CF3"/>
    <w:rsid w:val="00D82B3C"/>
    <w:rsid w:val="00D95D05"/>
    <w:rsid w:val="00DB4D0F"/>
    <w:rsid w:val="00E06CB3"/>
    <w:rsid w:val="00E14DE7"/>
    <w:rsid w:val="00E86016"/>
    <w:rsid w:val="00E9429F"/>
    <w:rsid w:val="00EE03CE"/>
    <w:rsid w:val="00F33C03"/>
    <w:rsid w:val="00F97CDB"/>
    <w:rsid w:val="00FE3BE5"/>
    <w:rsid w:val="00FF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29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3014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2301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3014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2301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4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429F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locked/>
    <w:rsid w:val="00E86016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7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7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7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305</TotalTime>
  <Pages>35</Pages>
  <Words>8859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Бикбаева РХ</dc:creator>
  <cp:keywords/>
  <dc:description/>
  <cp:lastModifiedBy>Админ</cp:lastModifiedBy>
  <cp:revision>6</cp:revision>
  <cp:lastPrinted>2020-02-27T11:01:00Z</cp:lastPrinted>
  <dcterms:created xsi:type="dcterms:W3CDTF">2020-02-27T11:02:00Z</dcterms:created>
  <dcterms:modified xsi:type="dcterms:W3CDTF">2021-01-25T13:28:00Z</dcterms:modified>
</cp:coreProperties>
</file>