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750" w:rsidRPr="005807B2" w:rsidRDefault="00157750" w:rsidP="00157750">
      <w:pPr>
        <w:pStyle w:val="consplusnonformat0"/>
      </w:pPr>
      <w:r>
        <w:t xml:space="preserve">                                                                            </w:t>
      </w:r>
      <w:r w:rsidR="00927F1B">
        <w:rPr>
          <w:noProof/>
        </w:rPr>
        <w:drawing>
          <wp:inline distT="0" distB="0" distL="0" distR="0">
            <wp:extent cx="714375" cy="7715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157750">
        <w:tc>
          <w:tcPr>
            <w:tcW w:w="9606" w:type="dxa"/>
          </w:tcPr>
          <w:p w:rsidR="005460E4" w:rsidRDefault="00632872" w:rsidP="00FB354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АДМИНИСТРАЦИЯ </w:t>
            </w:r>
          </w:p>
          <w:p w:rsidR="00157750" w:rsidRPr="00C63E0A" w:rsidRDefault="00927F1B" w:rsidP="00FB354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ЗНАМЕНСКО-ПЕСТРОВСКОГО</w:t>
            </w:r>
            <w:r w:rsidR="00157750" w:rsidRPr="00C63E0A">
              <w:rPr>
                <w:b/>
                <w:bCs/>
                <w:sz w:val="32"/>
                <w:szCs w:val="32"/>
              </w:rPr>
              <w:t xml:space="preserve"> СЕЛЬСОВЕТА </w:t>
            </w:r>
          </w:p>
          <w:p w:rsidR="00157750" w:rsidRDefault="00157750" w:rsidP="00FB3542">
            <w:pPr>
              <w:jc w:val="center"/>
              <w:rPr>
                <w:b/>
                <w:bCs/>
                <w:sz w:val="36"/>
                <w:szCs w:val="36"/>
              </w:rPr>
            </w:pPr>
            <w:r w:rsidRPr="00C63E0A">
              <w:rPr>
                <w:b/>
                <w:bCs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157750">
        <w:tc>
          <w:tcPr>
            <w:tcW w:w="9606" w:type="dxa"/>
          </w:tcPr>
          <w:p w:rsidR="00157750" w:rsidRPr="00157750" w:rsidRDefault="00632872" w:rsidP="00157750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  <w:p w:rsidR="00157750" w:rsidRPr="00002723" w:rsidRDefault="00157750" w:rsidP="00FB3542"/>
        </w:tc>
      </w:tr>
      <w:tr w:rsidR="00157750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79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360"/>
              <w:gridCol w:w="2835"/>
              <w:gridCol w:w="397"/>
              <w:gridCol w:w="1134"/>
            </w:tblGrid>
            <w:tr w:rsidR="00157750" w:rsidRPr="005460E4">
              <w:tc>
                <w:tcPr>
                  <w:tcW w:w="360" w:type="dxa"/>
                  <w:vAlign w:val="bottom"/>
                </w:tcPr>
                <w:p w:rsidR="00157750" w:rsidRPr="005460E4" w:rsidRDefault="00157750" w:rsidP="00FB3542">
                  <w:pPr>
                    <w:rPr>
                      <w:sz w:val="24"/>
                      <w:szCs w:val="24"/>
                    </w:rPr>
                  </w:pPr>
                  <w:r w:rsidRPr="005460E4">
                    <w:rPr>
                      <w:sz w:val="24"/>
                      <w:szCs w:val="24"/>
                    </w:rPr>
                    <w:t xml:space="preserve"> 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57750" w:rsidRPr="005460E4" w:rsidRDefault="00402C43" w:rsidP="00D43E0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19.10.2023</w:t>
                  </w:r>
                </w:p>
              </w:tc>
              <w:tc>
                <w:tcPr>
                  <w:tcW w:w="397" w:type="dxa"/>
                </w:tcPr>
                <w:p w:rsidR="00157750" w:rsidRPr="005460E4" w:rsidRDefault="00157750" w:rsidP="00FB3542">
                  <w:pPr>
                    <w:jc w:val="center"/>
                    <w:rPr>
                      <w:sz w:val="24"/>
                      <w:szCs w:val="24"/>
                    </w:rPr>
                  </w:pPr>
                  <w:r w:rsidRPr="005460E4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57750" w:rsidRPr="005460E4" w:rsidRDefault="00402C43" w:rsidP="00D43E0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55-п</w:t>
                  </w:r>
                </w:p>
              </w:tc>
            </w:tr>
            <w:tr w:rsidR="00157750" w:rsidRPr="005460E4">
              <w:tc>
                <w:tcPr>
                  <w:tcW w:w="4726" w:type="dxa"/>
                  <w:gridSpan w:val="4"/>
                </w:tcPr>
                <w:p w:rsidR="00157750" w:rsidRPr="005460E4" w:rsidRDefault="005460E4" w:rsidP="00927F1B">
                  <w:pPr>
                    <w:jc w:val="center"/>
                    <w:rPr>
                      <w:sz w:val="24"/>
                      <w:szCs w:val="24"/>
                    </w:rPr>
                  </w:pPr>
                  <w:r w:rsidRPr="005460E4">
                    <w:rPr>
                      <w:sz w:val="24"/>
                      <w:szCs w:val="24"/>
                    </w:rPr>
                    <w:t xml:space="preserve">с. </w:t>
                  </w:r>
                  <w:r w:rsidR="00927F1B">
                    <w:rPr>
                      <w:sz w:val="24"/>
                      <w:szCs w:val="24"/>
                    </w:rPr>
                    <w:t>Знаменская Пестровка</w:t>
                  </w:r>
                </w:p>
              </w:tc>
            </w:tr>
          </w:tbl>
          <w:p w:rsidR="00157750" w:rsidRDefault="00157750" w:rsidP="00FB3542">
            <w:pPr>
              <w:pStyle w:val="3"/>
            </w:pPr>
          </w:p>
        </w:tc>
      </w:tr>
    </w:tbl>
    <w:p w:rsidR="00157750" w:rsidRDefault="00157750" w:rsidP="00157750">
      <w:pPr>
        <w:autoSpaceDE w:val="0"/>
        <w:autoSpaceDN w:val="0"/>
        <w:adjustRightInd w:val="0"/>
        <w:jc w:val="both"/>
        <w:rPr>
          <w:b/>
        </w:rPr>
      </w:pPr>
    </w:p>
    <w:p w:rsidR="00B120D0" w:rsidRPr="00E4162E" w:rsidRDefault="00D31451" w:rsidP="00B120D0">
      <w:pPr>
        <w:autoSpaceDE w:val="0"/>
        <w:autoSpaceDN w:val="0"/>
        <w:adjustRightInd w:val="0"/>
        <w:spacing w:before="120"/>
        <w:ind w:firstLine="539"/>
        <w:jc w:val="center"/>
        <w:outlineLvl w:val="1"/>
        <w:rPr>
          <w:b/>
          <w:sz w:val="26"/>
          <w:szCs w:val="26"/>
        </w:rPr>
      </w:pPr>
      <w:r w:rsidRPr="00E4162E">
        <w:rPr>
          <w:b/>
          <w:sz w:val="26"/>
          <w:szCs w:val="26"/>
        </w:rPr>
        <w:t xml:space="preserve">О внесении изменений в </w:t>
      </w:r>
      <w:r w:rsidR="00B120D0" w:rsidRPr="00E4162E">
        <w:rPr>
          <w:b/>
          <w:sz w:val="26"/>
          <w:szCs w:val="26"/>
        </w:rPr>
        <w:t>Пор</w:t>
      </w:r>
      <w:r w:rsidRPr="00E4162E">
        <w:rPr>
          <w:b/>
          <w:sz w:val="26"/>
          <w:szCs w:val="26"/>
        </w:rPr>
        <w:t>ядок</w:t>
      </w:r>
      <w:r w:rsidR="00B120D0" w:rsidRPr="00E4162E">
        <w:rPr>
          <w:b/>
          <w:sz w:val="26"/>
          <w:szCs w:val="26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</w:t>
      </w:r>
      <w:r w:rsidR="00B120D0" w:rsidRPr="00E4162E">
        <w:rPr>
          <w:b/>
          <w:color w:val="000000"/>
          <w:kern w:val="36"/>
          <w:sz w:val="26"/>
          <w:szCs w:val="26"/>
        </w:rPr>
        <w:t xml:space="preserve">администрации </w:t>
      </w:r>
      <w:r w:rsidR="00927F1B">
        <w:rPr>
          <w:b/>
          <w:color w:val="000000"/>
          <w:kern w:val="36"/>
          <w:sz w:val="26"/>
          <w:szCs w:val="26"/>
        </w:rPr>
        <w:t>Знаменско-Пестровского</w:t>
      </w:r>
      <w:r w:rsidR="00B120D0" w:rsidRPr="00E4162E">
        <w:rPr>
          <w:b/>
          <w:color w:val="000000"/>
          <w:kern w:val="36"/>
          <w:sz w:val="26"/>
          <w:szCs w:val="26"/>
        </w:rPr>
        <w:t xml:space="preserve"> сельсовета Иссинского района Пензенской области</w:t>
      </w:r>
      <w:r w:rsidRPr="00E4162E">
        <w:rPr>
          <w:b/>
          <w:color w:val="000000"/>
          <w:kern w:val="36"/>
          <w:sz w:val="26"/>
          <w:szCs w:val="26"/>
        </w:rPr>
        <w:t xml:space="preserve">, утвержденный постановлением </w:t>
      </w:r>
      <w:r w:rsidR="004C0DEC" w:rsidRPr="00E4162E">
        <w:rPr>
          <w:b/>
          <w:color w:val="000000"/>
          <w:kern w:val="36"/>
          <w:sz w:val="26"/>
          <w:szCs w:val="26"/>
        </w:rPr>
        <w:t xml:space="preserve">администрации </w:t>
      </w:r>
      <w:r w:rsidR="00927F1B">
        <w:rPr>
          <w:b/>
          <w:color w:val="000000"/>
          <w:sz w:val="26"/>
          <w:szCs w:val="26"/>
        </w:rPr>
        <w:t>Знаменско-Пестровского</w:t>
      </w:r>
      <w:r w:rsidR="004C0DEC" w:rsidRPr="00E4162E">
        <w:rPr>
          <w:b/>
          <w:color w:val="000000"/>
          <w:sz w:val="26"/>
          <w:szCs w:val="26"/>
        </w:rPr>
        <w:t xml:space="preserve"> сельсовета Иссинского</w:t>
      </w:r>
      <w:r w:rsidR="00927F1B">
        <w:rPr>
          <w:b/>
          <w:color w:val="000000"/>
          <w:sz w:val="26"/>
          <w:szCs w:val="26"/>
        </w:rPr>
        <w:t xml:space="preserve"> района Пензенской области от 23</w:t>
      </w:r>
      <w:r w:rsidR="004C0DEC" w:rsidRPr="00E4162E">
        <w:rPr>
          <w:b/>
          <w:color w:val="000000"/>
          <w:sz w:val="26"/>
          <w:szCs w:val="26"/>
        </w:rPr>
        <w:t>.12.2019 №</w:t>
      </w:r>
      <w:r w:rsidR="00927F1B">
        <w:rPr>
          <w:b/>
          <w:color w:val="000000"/>
          <w:sz w:val="26"/>
          <w:szCs w:val="26"/>
        </w:rPr>
        <w:t xml:space="preserve"> 57</w:t>
      </w:r>
      <w:r w:rsidR="004C0DEC" w:rsidRPr="00E4162E">
        <w:rPr>
          <w:b/>
          <w:color w:val="000000"/>
          <w:sz w:val="26"/>
          <w:szCs w:val="26"/>
        </w:rPr>
        <w:t>-п</w:t>
      </w:r>
    </w:p>
    <w:p w:rsidR="00B120D0" w:rsidRPr="00E4162E" w:rsidRDefault="00B120D0" w:rsidP="00B120D0">
      <w:pPr>
        <w:autoSpaceDE w:val="0"/>
        <w:autoSpaceDN w:val="0"/>
        <w:adjustRightInd w:val="0"/>
        <w:spacing w:before="120"/>
        <w:ind w:firstLine="539"/>
        <w:jc w:val="both"/>
        <w:rPr>
          <w:sz w:val="26"/>
          <w:szCs w:val="26"/>
        </w:rPr>
      </w:pPr>
      <w:r w:rsidRPr="00E4162E">
        <w:rPr>
          <w:sz w:val="26"/>
          <w:szCs w:val="26"/>
        </w:rPr>
        <w:t xml:space="preserve">В соответствии с федеральными </w:t>
      </w:r>
      <w:hyperlink r:id="rId7" w:history="1">
        <w:r w:rsidRPr="00E4162E">
          <w:rPr>
            <w:sz w:val="26"/>
            <w:szCs w:val="26"/>
          </w:rPr>
          <w:t>законам</w:t>
        </w:r>
      </w:hyperlink>
      <w:r w:rsidRPr="00E4162E">
        <w:rPr>
          <w:sz w:val="26"/>
          <w:szCs w:val="26"/>
        </w:rPr>
        <w:t xml:space="preserve">и от 06.10.2003 № 131-ФЗ «Об общих принципах организации местного самоуправления в Российской Федерации», от 25.12.2008 № 273-ФЗ «О противодействии коррупции», от 17.07.2009 № 172-ФЗ 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актов», </w:t>
      </w:r>
      <w:hyperlink r:id="rId8" w:history="1">
        <w:r w:rsidRPr="00E4162E">
          <w:rPr>
            <w:sz w:val="26"/>
            <w:szCs w:val="26"/>
          </w:rPr>
          <w:t>Уставом</w:t>
        </w:r>
      </w:hyperlink>
      <w:r w:rsidRPr="00E4162E">
        <w:rPr>
          <w:sz w:val="26"/>
          <w:szCs w:val="26"/>
        </w:rPr>
        <w:t xml:space="preserve"> </w:t>
      </w:r>
      <w:r w:rsidR="00927F1B">
        <w:rPr>
          <w:sz w:val="26"/>
          <w:szCs w:val="26"/>
        </w:rPr>
        <w:t xml:space="preserve">Знаменско-Пестровского </w:t>
      </w:r>
      <w:r w:rsidRPr="00E4162E">
        <w:rPr>
          <w:sz w:val="26"/>
          <w:szCs w:val="26"/>
        </w:rPr>
        <w:t xml:space="preserve"> сельсовета Иссинского района Пензенской области (с последующими изменениями),</w:t>
      </w:r>
    </w:p>
    <w:p w:rsidR="00632872" w:rsidRPr="00E4162E" w:rsidRDefault="00632872" w:rsidP="00632872">
      <w:pPr>
        <w:pStyle w:val="ConsPlusTitle"/>
        <w:widowControl/>
        <w:ind w:firstLine="708"/>
        <w:jc w:val="center"/>
        <w:rPr>
          <w:sz w:val="26"/>
          <w:szCs w:val="26"/>
        </w:rPr>
      </w:pPr>
      <w:r w:rsidRPr="00E4162E">
        <w:rPr>
          <w:sz w:val="26"/>
          <w:szCs w:val="26"/>
        </w:rPr>
        <w:t xml:space="preserve">администрация </w:t>
      </w:r>
      <w:r w:rsidR="00927F1B">
        <w:rPr>
          <w:sz w:val="26"/>
          <w:szCs w:val="26"/>
        </w:rPr>
        <w:t>Знаменско-Пестровского</w:t>
      </w:r>
      <w:r w:rsidRPr="00E4162E">
        <w:rPr>
          <w:sz w:val="26"/>
          <w:szCs w:val="26"/>
        </w:rPr>
        <w:t xml:space="preserve"> сельсовета Иссинского района Пензенской области постановляет:</w:t>
      </w:r>
    </w:p>
    <w:p w:rsidR="00B120D0" w:rsidRPr="00E4162E" w:rsidRDefault="00B120D0" w:rsidP="00B120D0">
      <w:pPr>
        <w:autoSpaceDE w:val="0"/>
        <w:autoSpaceDN w:val="0"/>
        <w:adjustRightInd w:val="0"/>
        <w:spacing w:before="120"/>
        <w:ind w:firstLine="539"/>
        <w:jc w:val="both"/>
        <w:outlineLvl w:val="1"/>
        <w:rPr>
          <w:color w:val="000000"/>
          <w:sz w:val="26"/>
          <w:szCs w:val="26"/>
        </w:rPr>
      </w:pPr>
      <w:r w:rsidRPr="00E4162E">
        <w:rPr>
          <w:sz w:val="26"/>
          <w:szCs w:val="26"/>
        </w:rPr>
        <w:t xml:space="preserve">1. </w:t>
      </w:r>
      <w:r w:rsidR="004C0DEC" w:rsidRPr="00E4162E">
        <w:rPr>
          <w:sz w:val="26"/>
          <w:szCs w:val="26"/>
        </w:rPr>
        <w:t xml:space="preserve">Внести в Порядок проведения антикоррупционной экспертизы муниципальных нормативных правовых актов и проектов муниципальных нормативных правовых актов </w:t>
      </w:r>
      <w:r w:rsidR="004C0DEC" w:rsidRPr="00E4162E">
        <w:rPr>
          <w:color w:val="000000"/>
          <w:kern w:val="36"/>
          <w:sz w:val="26"/>
          <w:szCs w:val="26"/>
        </w:rPr>
        <w:t xml:space="preserve">администрации </w:t>
      </w:r>
      <w:r w:rsidR="00927F1B">
        <w:rPr>
          <w:color w:val="000000"/>
          <w:kern w:val="36"/>
          <w:sz w:val="26"/>
          <w:szCs w:val="26"/>
        </w:rPr>
        <w:t>Знаменско-Пестровского</w:t>
      </w:r>
      <w:r w:rsidR="004C0DEC" w:rsidRPr="00E4162E">
        <w:rPr>
          <w:color w:val="000000"/>
          <w:kern w:val="36"/>
          <w:sz w:val="26"/>
          <w:szCs w:val="26"/>
        </w:rPr>
        <w:t xml:space="preserve"> сельсовета Иссинского района Пензенской области, утвержденный постановлением администрации </w:t>
      </w:r>
      <w:r w:rsidR="00927F1B">
        <w:rPr>
          <w:color w:val="000000"/>
          <w:sz w:val="26"/>
          <w:szCs w:val="26"/>
        </w:rPr>
        <w:t>Знаменско-Пестровского</w:t>
      </w:r>
      <w:r w:rsidR="004C0DEC" w:rsidRPr="00E4162E">
        <w:rPr>
          <w:color w:val="000000"/>
          <w:sz w:val="26"/>
          <w:szCs w:val="26"/>
        </w:rPr>
        <w:t xml:space="preserve"> сельсовета Иссинского района Пензенской</w:t>
      </w:r>
      <w:r w:rsidR="00927F1B">
        <w:rPr>
          <w:color w:val="000000"/>
          <w:sz w:val="26"/>
          <w:szCs w:val="26"/>
        </w:rPr>
        <w:t xml:space="preserve"> области от 23</w:t>
      </w:r>
      <w:r w:rsidR="004C0DEC" w:rsidRPr="00E4162E">
        <w:rPr>
          <w:color w:val="000000"/>
          <w:sz w:val="26"/>
          <w:szCs w:val="26"/>
        </w:rPr>
        <w:t>.12.2019 №</w:t>
      </w:r>
      <w:r w:rsidR="00927F1B">
        <w:rPr>
          <w:color w:val="000000"/>
          <w:sz w:val="26"/>
          <w:szCs w:val="26"/>
        </w:rPr>
        <w:t xml:space="preserve"> 57</w:t>
      </w:r>
      <w:r w:rsidR="004C0DEC" w:rsidRPr="00E4162E">
        <w:rPr>
          <w:color w:val="000000"/>
          <w:sz w:val="26"/>
          <w:szCs w:val="26"/>
        </w:rPr>
        <w:t>-п следующие изменения:</w:t>
      </w:r>
    </w:p>
    <w:p w:rsidR="004C0DEC" w:rsidRPr="00E4162E" w:rsidRDefault="00E4162E" w:rsidP="00B120D0">
      <w:pPr>
        <w:autoSpaceDE w:val="0"/>
        <w:autoSpaceDN w:val="0"/>
        <w:adjustRightInd w:val="0"/>
        <w:spacing w:before="120"/>
        <w:ind w:firstLine="539"/>
        <w:jc w:val="both"/>
        <w:outlineLvl w:val="1"/>
        <w:rPr>
          <w:color w:val="000000"/>
          <w:sz w:val="26"/>
          <w:szCs w:val="26"/>
        </w:rPr>
      </w:pPr>
      <w:r w:rsidRPr="00E4162E">
        <w:rPr>
          <w:color w:val="000000"/>
          <w:sz w:val="26"/>
          <w:szCs w:val="26"/>
        </w:rPr>
        <w:t>1.1. п.п. 2 абзаца 5 пункта 7 изложить в следующей редакции:</w:t>
      </w:r>
    </w:p>
    <w:p w:rsidR="004C0DEC" w:rsidRDefault="00D0178D" w:rsidP="004C0DEC">
      <w:pPr>
        <w:pStyle w:val="ac"/>
        <w:ind w:firstLine="539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«</w:t>
      </w:r>
      <w:r w:rsidR="004C0DEC" w:rsidRPr="00E4162E">
        <w:rPr>
          <w:sz w:val="26"/>
          <w:szCs w:val="26"/>
        </w:rPr>
        <w:t xml:space="preserve">2) гражданами, сведения о применении к которым взыскания в виде увольнения </w:t>
      </w:r>
      <w:r w:rsidR="00E4162E" w:rsidRPr="00E4162E">
        <w:rPr>
          <w:sz w:val="26"/>
          <w:szCs w:val="26"/>
        </w:rPr>
        <w:t xml:space="preserve">(прекращения полномочий) </w:t>
      </w:r>
      <w:r w:rsidR="004C0DEC" w:rsidRPr="00E4162E">
        <w:rPr>
          <w:sz w:val="26"/>
          <w:szCs w:val="26"/>
        </w:rPr>
        <w:t>в связи с утратой доверия за совершение коррупционного правонарушения</w:t>
      </w:r>
      <w:r w:rsidR="00E4162E" w:rsidRPr="00E4162E">
        <w:rPr>
          <w:sz w:val="26"/>
          <w:szCs w:val="26"/>
        </w:rPr>
        <w:t>, за исключением сведений, составляющих государственную тайну,</w:t>
      </w:r>
      <w:r w:rsidR="004C0DEC" w:rsidRPr="00E4162E">
        <w:rPr>
          <w:sz w:val="26"/>
          <w:szCs w:val="26"/>
        </w:rPr>
        <w:t xml:space="preserve"> включены в реестр лиц, уволенных в связи с утратой доверия</w:t>
      </w:r>
      <w:r w:rsidR="00E4162E" w:rsidRPr="00E4162E">
        <w:rPr>
          <w:sz w:val="26"/>
          <w:szCs w:val="26"/>
        </w:rPr>
        <w:t xml:space="preserve">, </w:t>
      </w:r>
      <w:r w:rsidR="00E4162E" w:rsidRPr="00C966B5">
        <w:rPr>
          <w:sz w:val="26"/>
          <w:szCs w:val="26"/>
        </w:rPr>
        <w:t>сроком на пять лет с момента принятия акта, явившегося основанием для вклю</w:t>
      </w:r>
      <w:r w:rsidR="006A2F5E" w:rsidRPr="00C966B5">
        <w:rPr>
          <w:sz w:val="26"/>
          <w:szCs w:val="26"/>
        </w:rPr>
        <w:t>чения в реестр</w:t>
      </w:r>
      <w:r w:rsidR="004C0DEC" w:rsidRPr="00C966B5">
        <w:rPr>
          <w:sz w:val="26"/>
          <w:szCs w:val="26"/>
        </w:rPr>
        <w:t>;</w:t>
      </w:r>
      <w:r>
        <w:rPr>
          <w:sz w:val="26"/>
          <w:szCs w:val="26"/>
        </w:rPr>
        <w:t>».</w:t>
      </w:r>
    </w:p>
    <w:p w:rsidR="00B736D0" w:rsidRPr="00E4162E" w:rsidRDefault="00E4162E" w:rsidP="00B736D0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E4162E">
        <w:rPr>
          <w:sz w:val="26"/>
          <w:szCs w:val="26"/>
        </w:rPr>
        <w:t>2</w:t>
      </w:r>
      <w:r w:rsidR="00B736D0" w:rsidRPr="00E4162E">
        <w:rPr>
          <w:sz w:val="26"/>
          <w:szCs w:val="26"/>
        </w:rPr>
        <w:t>. Настоящее постановление опубликовать в информационном бюллетене «Сельские ведомости».</w:t>
      </w:r>
    </w:p>
    <w:p w:rsidR="00B736D0" w:rsidRPr="00E4162E" w:rsidRDefault="00E4162E" w:rsidP="00B736D0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E4162E">
        <w:rPr>
          <w:sz w:val="26"/>
          <w:szCs w:val="26"/>
        </w:rPr>
        <w:t>3</w:t>
      </w:r>
      <w:r w:rsidR="00B736D0" w:rsidRPr="00E4162E">
        <w:rPr>
          <w:sz w:val="26"/>
          <w:szCs w:val="26"/>
        </w:rPr>
        <w:t xml:space="preserve">. Настоящее </w:t>
      </w:r>
      <w:r w:rsidR="008B5CE0" w:rsidRPr="00E4162E">
        <w:rPr>
          <w:sz w:val="26"/>
          <w:szCs w:val="26"/>
        </w:rPr>
        <w:t>постановление</w:t>
      </w:r>
      <w:r w:rsidR="00B736D0" w:rsidRPr="00E4162E">
        <w:rPr>
          <w:sz w:val="26"/>
          <w:szCs w:val="26"/>
        </w:rPr>
        <w:t xml:space="preserve"> вступает в силу </w:t>
      </w:r>
      <w:r w:rsidRPr="00E4162E">
        <w:rPr>
          <w:sz w:val="26"/>
          <w:szCs w:val="26"/>
        </w:rPr>
        <w:t xml:space="preserve">на следующий день </w:t>
      </w:r>
      <w:r w:rsidR="00B736D0" w:rsidRPr="00E4162E">
        <w:rPr>
          <w:sz w:val="26"/>
          <w:szCs w:val="26"/>
        </w:rPr>
        <w:t xml:space="preserve">после </w:t>
      </w:r>
      <w:r w:rsidRPr="00E4162E">
        <w:rPr>
          <w:sz w:val="26"/>
          <w:szCs w:val="26"/>
        </w:rPr>
        <w:t xml:space="preserve">дня </w:t>
      </w:r>
      <w:r w:rsidR="00B736D0" w:rsidRPr="00E4162E">
        <w:rPr>
          <w:sz w:val="26"/>
          <w:szCs w:val="26"/>
        </w:rPr>
        <w:t>его официального опубликования.</w:t>
      </w:r>
    </w:p>
    <w:p w:rsidR="00B736D0" w:rsidRPr="00E4162E" w:rsidRDefault="00E4162E" w:rsidP="00B736D0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E4162E">
        <w:rPr>
          <w:sz w:val="26"/>
          <w:szCs w:val="26"/>
        </w:rPr>
        <w:lastRenderedPageBreak/>
        <w:t>4</w:t>
      </w:r>
      <w:r w:rsidR="00B736D0" w:rsidRPr="00E4162E">
        <w:rPr>
          <w:sz w:val="26"/>
          <w:szCs w:val="26"/>
        </w:rPr>
        <w:t xml:space="preserve">. Контроль за исполнением настоящего </w:t>
      </w:r>
      <w:r w:rsidR="008B5CE0" w:rsidRPr="00E4162E">
        <w:rPr>
          <w:sz w:val="26"/>
          <w:szCs w:val="26"/>
        </w:rPr>
        <w:t>постановления</w:t>
      </w:r>
      <w:r w:rsidR="00B736D0" w:rsidRPr="00E4162E">
        <w:rPr>
          <w:sz w:val="26"/>
          <w:szCs w:val="26"/>
        </w:rPr>
        <w:t xml:space="preserve"> возложить на главу            </w:t>
      </w:r>
      <w:r w:rsidR="008B5CE0" w:rsidRPr="00E4162E">
        <w:rPr>
          <w:sz w:val="26"/>
          <w:szCs w:val="26"/>
        </w:rPr>
        <w:t xml:space="preserve">администрации </w:t>
      </w:r>
      <w:r w:rsidR="00927F1B">
        <w:rPr>
          <w:sz w:val="26"/>
          <w:szCs w:val="26"/>
        </w:rPr>
        <w:t>Знаменско-Пестровского</w:t>
      </w:r>
      <w:r w:rsidR="00B736D0" w:rsidRPr="00E4162E">
        <w:rPr>
          <w:sz w:val="26"/>
          <w:szCs w:val="26"/>
        </w:rPr>
        <w:t xml:space="preserve"> сельсовета Иссинского района Пензенской области.</w:t>
      </w:r>
    </w:p>
    <w:p w:rsidR="00B120D0" w:rsidRPr="00E4162E" w:rsidRDefault="00B120D0" w:rsidP="00B120D0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</w:p>
    <w:p w:rsidR="00B120D0" w:rsidRPr="00E4162E" w:rsidRDefault="00B120D0" w:rsidP="00B120D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736D0" w:rsidRPr="00E4162E" w:rsidRDefault="00B736D0" w:rsidP="00B736D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4162E">
        <w:rPr>
          <w:sz w:val="26"/>
          <w:szCs w:val="26"/>
        </w:rPr>
        <w:t>Глава администрации</w:t>
      </w:r>
    </w:p>
    <w:p w:rsidR="00B736D0" w:rsidRPr="00E4162E" w:rsidRDefault="00927F1B" w:rsidP="00B736D0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Знаменско-Пестровского</w:t>
      </w:r>
      <w:r w:rsidR="00B736D0" w:rsidRPr="00E4162E">
        <w:rPr>
          <w:sz w:val="26"/>
          <w:szCs w:val="26"/>
        </w:rPr>
        <w:t xml:space="preserve"> сельсовета </w:t>
      </w:r>
    </w:p>
    <w:p w:rsidR="00B736D0" w:rsidRPr="00E4162E" w:rsidRDefault="00B736D0" w:rsidP="00B736D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4162E">
        <w:rPr>
          <w:sz w:val="26"/>
          <w:szCs w:val="26"/>
        </w:rPr>
        <w:t xml:space="preserve">Иссинского района Пензенской области                                      </w:t>
      </w:r>
      <w:r w:rsidR="00927F1B">
        <w:rPr>
          <w:sz w:val="26"/>
          <w:szCs w:val="26"/>
        </w:rPr>
        <w:t>А.И. Васляев</w:t>
      </w: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sectPr w:rsidR="00B736D0" w:rsidSect="008F6FF7">
      <w:endnotePr>
        <w:numFmt w:val="decimal"/>
      </w:endnotePr>
      <w:pgSz w:w="11907" w:h="16840"/>
      <w:pgMar w:top="993" w:right="85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18C4" w:rsidRDefault="00DC18C4" w:rsidP="00B15728">
      <w:pPr>
        <w:pStyle w:val="3"/>
      </w:pPr>
      <w:r>
        <w:separator/>
      </w:r>
    </w:p>
  </w:endnote>
  <w:endnote w:type="continuationSeparator" w:id="1">
    <w:p w:rsidR="00DC18C4" w:rsidRDefault="00DC18C4" w:rsidP="00B15728">
      <w:pPr>
        <w:pStyle w:val="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18C4" w:rsidRDefault="00DC18C4" w:rsidP="00B15728">
      <w:pPr>
        <w:pStyle w:val="3"/>
      </w:pPr>
      <w:r>
        <w:separator/>
      </w:r>
    </w:p>
  </w:footnote>
  <w:footnote w:type="continuationSeparator" w:id="1">
    <w:p w:rsidR="00DC18C4" w:rsidRDefault="00DC18C4" w:rsidP="00B15728">
      <w:pPr>
        <w:pStyle w:val="3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3D5D7F"/>
    <w:rsid w:val="0001264D"/>
    <w:rsid w:val="00015FE9"/>
    <w:rsid w:val="00020451"/>
    <w:rsid w:val="00037C49"/>
    <w:rsid w:val="000452B1"/>
    <w:rsid w:val="00055E1A"/>
    <w:rsid w:val="00060573"/>
    <w:rsid w:val="00074B24"/>
    <w:rsid w:val="000827DE"/>
    <w:rsid w:val="000845AC"/>
    <w:rsid w:val="00087E78"/>
    <w:rsid w:val="000A4475"/>
    <w:rsid w:val="000C4A4A"/>
    <w:rsid w:val="000E3510"/>
    <w:rsid w:val="000E3737"/>
    <w:rsid w:val="000E456A"/>
    <w:rsid w:val="000F5DA4"/>
    <w:rsid w:val="0010439D"/>
    <w:rsid w:val="00104771"/>
    <w:rsid w:val="00105329"/>
    <w:rsid w:val="001121DC"/>
    <w:rsid w:val="001153B0"/>
    <w:rsid w:val="0012050F"/>
    <w:rsid w:val="00131FB6"/>
    <w:rsid w:val="00133FB7"/>
    <w:rsid w:val="001459D9"/>
    <w:rsid w:val="001521E8"/>
    <w:rsid w:val="00157750"/>
    <w:rsid w:val="00164FBD"/>
    <w:rsid w:val="001671CD"/>
    <w:rsid w:val="001802BC"/>
    <w:rsid w:val="001831E3"/>
    <w:rsid w:val="0018349A"/>
    <w:rsid w:val="00194705"/>
    <w:rsid w:val="001A4827"/>
    <w:rsid w:val="001B0DD3"/>
    <w:rsid w:val="001C4714"/>
    <w:rsid w:val="001F0B2A"/>
    <w:rsid w:val="00215D1D"/>
    <w:rsid w:val="002166B1"/>
    <w:rsid w:val="0022029E"/>
    <w:rsid w:val="002341E6"/>
    <w:rsid w:val="00237A4B"/>
    <w:rsid w:val="002416B7"/>
    <w:rsid w:val="00245129"/>
    <w:rsid w:val="00281C6C"/>
    <w:rsid w:val="00296E91"/>
    <w:rsid w:val="002978A5"/>
    <w:rsid w:val="002A110C"/>
    <w:rsid w:val="002A1757"/>
    <w:rsid w:val="002A1954"/>
    <w:rsid w:val="002A6E82"/>
    <w:rsid w:val="002E54A2"/>
    <w:rsid w:val="002E58B2"/>
    <w:rsid w:val="00311607"/>
    <w:rsid w:val="003201A8"/>
    <w:rsid w:val="003225DF"/>
    <w:rsid w:val="00326F3C"/>
    <w:rsid w:val="003367AD"/>
    <w:rsid w:val="00337E48"/>
    <w:rsid w:val="0034327E"/>
    <w:rsid w:val="0034546F"/>
    <w:rsid w:val="00357D81"/>
    <w:rsid w:val="00357E1C"/>
    <w:rsid w:val="00363499"/>
    <w:rsid w:val="003909D4"/>
    <w:rsid w:val="003912E8"/>
    <w:rsid w:val="003B0061"/>
    <w:rsid w:val="003C2EEE"/>
    <w:rsid w:val="003D5D7F"/>
    <w:rsid w:val="003E7AF2"/>
    <w:rsid w:val="003F0941"/>
    <w:rsid w:val="003F19A8"/>
    <w:rsid w:val="00402C43"/>
    <w:rsid w:val="0040319B"/>
    <w:rsid w:val="004110F2"/>
    <w:rsid w:val="004127E0"/>
    <w:rsid w:val="00414D83"/>
    <w:rsid w:val="00423FFE"/>
    <w:rsid w:val="0043028A"/>
    <w:rsid w:val="00451E19"/>
    <w:rsid w:val="00456D2E"/>
    <w:rsid w:val="0046304D"/>
    <w:rsid w:val="0047103E"/>
    <w:rsid w:val="00473580"/>
    <w:rsid w:val="00497B69"/>
    <w:rsid w:val="004A41B7"/>
    <w:rsid w:val="004A5115"/>
    <w:rsid w:val="004C0DEC"/>
    <w:rsid w:val="004C4881"/>
    <w:rsid w:val="004D0658"/>
    <w:rsid w:val="004D4E6E"/>
    <w:rsid w:val="004F1D57"/>
    <w:rsid w:val="004F5AE9"/>
    <w:rsid w:val="005044EB"/>
    <w:rsid w:val="00507A33"/>
    <w:rsid w:val="00511D97"/>
    <w:rsid w:val="00512049"/>
    <w:rsid w:val="00515EFF"/>
    <w:rsid w:val="00534281"/>
    <w:rsid w:val="005363BD"/>
    <w:rsid w:val="005460E4"/>
    <w:rsid w:val="00553C47"/>
    <w:rsid w:val="00555394"/>
    <w:rsid w:val="005555F3"/>
    <w:rsid w:val="00567CC9"/>
    <w:rsid w:val="005844DE"/>
    <w:rsid w:val="00594C02"/>
    <w:rsid w:val="005A0743"/>
    <w:rsid w:val="005C34FF"/>
    <w:rsid w:val="005C4613"/>
    <w:rsid w:val="005C645F"/>
    <w:rsid w:val="005F6D5A"/>
    <w:rsid w:val="006017E3"/>
    <w:rsid w:val="00621842"/>
    <w:rsid w:val="00632872"/>
    <w:rsid w:val="006506F8"/>
    <w:rsid w:val="006774B4"/>
    <w:rsid w:val="006802A4"/>
    <w:rsid w:val="00690439"/>
    <w:rsid w:val="006A2018"/>
    <w:rsid w:val="006A2B1B"/>
    <w:rsid w:val="006A2F5E"/>
    <w:rsid w:val="006B1C20"/>
    <w:rsid w:val="006C148A"/>
    <w:rsid w:val="006E1510"/>
    <w:rsid w:val="006E4E1D"/>
    <w:rsid w:val="006F297D"/>
    <w:rsid w:val="006F360F"/>
    <w:rsid w:val="00706720"/>
    <w:rsid w:val="00723BE8"/>
    <w:rsid w:val="00734A6A"/>
    <w:rsid w:val="007372B8"/>
    <w:rsid w:val="007725AF"/>
    <w:rsid w:val="007A163B"/>
    <w:rsid w:val="007A5C8D"/>
    <w:rsid w:val="007C260E"/>
    <w:rsid w:val="007C58CF"/>
    <w:rsid w:val="007D7406"/>
    <w:rsid w:val="007E765B"/>
    <w:rsid w:val="00824ECC"/>
    <w:rsid w:val="008478AC"/>
    <w:rsid w:val="008525B5"/>
    <w:rsid w:val="00862701"/>
    <w:rsid w:val="008643A6"/>
    <w:rsid w:val="00870456"/>
    <w:rsid w:val="00873285"/>
    <w:rsid w:val="00880391"/>
    <w:rsid w:val="00893540"/>
    <w:rsid w:val="008A1C90"/>
    <w:rsid w:val="008A73A2"/>
    <w:rsid w:val="008A7B68"/>
    <w:rsid w:val="008B5CE0"/>
    <w:rsid w:val="008E7F5A"/>
    <w:rsid w:val="008F0888"/>
    <w:rsid w:val="008F6FF7"/>
    <w:rsid w:val="00902E29"/>
    <w:rsid w:val="00903B12"/>
    <w:rsid w:val="00904E55"/>
    <w:rsid w:val="00911DD8"/>
    <w:rsid w:val="00927F1B"/>
    <w:rsid w:val="009376F4"/>
    <w:rsid w:val="00940FC8"/>
    <w:rsid w:val="009435AA"/>
    <w:rsid w:val="009478CD"/>
    <w:rsid w:val="00951833"/>
    <w:rsid w:val="009550BD"/>
    <w:rsid w:val="0095559E"/>
    <w:rsid w:val="0096083B"/>
    <w:rsid w:val="00967295"/>
    <w:rsid w:val="0097087E"/>
    <w:rsid w:val="00971DDD"/>
    <w:rsid w:val="0098129C"/>
    <w:rsid w:val="0099299D"/>
    <w:rsid w:val="009935C0"/>
    <w:rsid w:val="00994059"/>
    <w:rsid w:val="009A4624"/>
    <w:rsid w:val="009A4827"/>
    <w:rsid w:val="009B01F6"/>
    <w:rsid w:val="009B46D5"/>
    <w:rsid w:val="009C7D1F"/>
    <w:rsid w:val="009F068C"/>
    <w:rsid w:val="009F14A0"/>
    <w:rsid w:val="009F1534"/>
    <w:rsid w:val="00A11E37"/>
    <w:rsid w:val="00A122A4"/>
    <w:rsid w:val="00A23DDC"/>
    <w:rsid w:val="00A245CB"/>
    <w:rsid w:val="00A25432"/>
    <w:rsid w:val="00A37AEA"/>
    <w:rsid w:val="00A44291"/>
    <w:rsid w:val="00A54115"/>
    <w:rsid w:val="00A62C89"/>
    <w:rsid w:val="00A70F16"/>
    <w:rsid w:val="00A83ABC"/>
    <w:rsid w:val="00A9406E"/>
    <w:rsid w:val="00AA5382"/>
    <w:rsid w:val="00AD1431"/>
    <w:rsid w:val="00AD73CE"/>
    <w:rsid w:val="00B120D0"/>
    <w:rsid w:val="00B15728"/>
    <w:rsid w:val="00B15F88"/>
    <w:rsid w:val="00B20A1C"/>
    <w:rsid w:val="00B317C3"/>
    <w:rsid w:val="00B45EAC"/>
    <w:rsid w:val="00B53DD6"/>
    <w:rsid w:val="00B736D0"/>
    <w:rsid w:val="00B87306"/>
    <w:rsid w:val="00B92DBD"/>
    <w:rsid w:val="00B93A69"/>
    <w:rsid w:val="00BD038E"/>
    <w:rsid w:val="00BD0F9D"/>
    <w:rsid w:val="00BE587C"/>
    <w:rsid w:val="00BE74BF"/>
    <w:rsid w:val="00BF5864"/>
    <w:rsid w:val="00C10528"/>
    <w:rsid w:val="00C27014"/>
    <w:rsid w:val="00C335EF"/>
    <w:rsid w:val="00C348DC"/>
    <w:rsid w:val="00C36368"/>
    <w:rsid w:val="00C57B0F"/>
    <w:rsid w:val="00C616E1"/>
    <w:rsid w:val="00C81C3C"/>
    <w:rsid w:val="00C84276"/>
    <w:rsid w:val="00C86F9E"/>
    <w:rsid w:val="00C96280"/>
    <w:rsid w:val="00C966B5"/>
    <w:rsid w:val="00CA299A"/>
    <w:rsid w:val="00CA2F7F"/>
    <w:rsid w:val="00CC1EB3"/>
    <w:rsid w:val="00CF2F09"/>
    <w:rsid w:val="00D0178D"/>
    <w:rsid w:val="00D05D45"/>
    <w:rsid w:val="00D31451"/>
    <w:rsid w:val="00D34432"/>
    <w:rsid w:val="00D4332C"/>
    <w:rsid w:val="00D43E0A"/>
    <w:rsid w:val="00D44318"/>
    <w:rsid w:val="00D476B1"/>
    <w:rsid w:val="00D73B9E"/>
    <w:rsid w:val="00D745F6"/>
    <w:rsid w:val="00D750C7"/>
    <w:rsid w:val="00D87C75"/>
    <w:rsid w:val="00D87EFF"/>
    <w:rsid w:val="00D91493"/>
    <w:rsid w:val="00D958EF"/>
    <w:rsid w:val="00D95E55"/>
    <w:rsid w:val="00DA22F7"/>
    <w:rsid w:val="00DA5E32"/>
    <w:rsid w:val="00DB4683"/>
    <w:rsid w:val="00DC18C4"/>
    <w:rsid w:val="00DC3F84"/>
    <w:rsid w:val="00DC68C8"/>
    <w:rsid w:val="00E10A16"/>
    <w:rsid w:val="00E137A5"/>
    <w:rsid w:val="00E15C74"/>
    <w:rsid w:val="00E229D9"/>
    <w:rsid w:val="00E4162E"/>
    <w:rsid w:val="00E55591"/>
    <w:rsid w:val="00E56917"/>
    <w:rsid w:val="00E577BC"/>
    <w:rsid w:val="00E62223"/>
    <w:rsid w:val="00E64852"/>
    <w:rsid w:val="00E7117B"/>
    <w:rsid w:val="00E7702B"/>
    <w:rsid w:val="00E9027A"/>
    <w:rsid w:val="00E94F89"/>
    <w:rsid w:val="00EB1104"/>
    <w:rsid w:val="00EC2855"/>
    <w:rsid w:val="00EC2AA2"/>
    <w:rsid w:val="00EC4CFB"/>
    <w:rsid w:val="00EC7552"/>
    <w:rsid w:val="00EC7701"/>
    <w:rsid w:val="00EC7F3E"/>
    <w:rsid w:val="00ED094C"/>
    <w:rsid w:val="00ED11F3"/>
    <w:rsid w:val="00ED7DA4"/>
    <w:rsid w:val="00EF36C9"/>
    <w:rsid w:val="00EF5F28"/>
    <w:rsid w:val="00F11C41"/>
    <w:rsid w:val="00F128B8"/>
    <w:rsid w:val="00F158FD"/>
    <w:rsid w:val="00F34FBB"/>
    <w:rsid w:val="00F42523"/>
    <w:rsid w:val="00F44517"/>
    <w:rsid w:val="00F502A1"/>
    <w:rsid w:val="00F520EB"/>
    <w:rsid w:val="00F54128"/>
    <w:rsid w:val="00F55C35"/>
    <w:rsid w:val="00F55F9A"/>
    <w:rsid w:val="00F75533"/>
    <w:rsid w:val="00F77686"/>
    <w:rsid w:val="00F90B0C"/>
    <w:rsid w:val="00F94185"/>
    <w:rsid w:val="00FA7A12"/>
    <w:rsid w:val="00FB3542"/>
    <w:rsid w:val="00FC0567"/>
    <w:rsid w:val="00FC45A6"/>
    <w:rsid w:val="00FD4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4CFB"/>
    <w:pPr>
      <w:widowControl w:val="0"/>
    </w:pPr>
  </w:style>
  <w:style w:type="paragraph" w:styleId="1">
    <w:name w:val="heading 1"/>
    <w:basedOn w:val="a"/>
    <w:next w:val="a"/>
    <w:qFormat/>
    <w:rsid w:val="00EC4CFB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EC4CFB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15775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C4CF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EC4CFB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5C34F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E56917"/>
    <w:rPr>
      <w:rFonts w:ascii="Tahoma" w:hAnsi="Tahoma" w:cs="Tahoma"/>
      <w:sz w:val="16"/>
      <w:szCs w:val="16"/>
    </w:rPr>
  </w:style>
  <w:style w:type="character" w:styleId="a7">
    <w:name w:val="Hyperlink"/>
    <w:rsid w:val="005555F3"/>
    <w:rPr>
      <w:color w:val="0000FF"/>
      <w:u w:val="single"/>
    </w:rPr>
  </w:style>
  <w:style w:type="paragraph" w:customStyle="1" w:styleId="ConsPlusTitle">
    <w:name w:val="ConsPlusTitle"/>
    <w:rsid w:val="00E7702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EC285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Знак Знак Знак1 Знак Знак Знак Знак"/>
    <w:basedOn w:val="a"/>
    <w:rsid w:val="00E229D9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Nonformat">
    <w:name w:val="ConsPlusNonformat"/>
    <w:rsid w:val="00423F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footnote text"/>
    <w:basedOn w:val="a"/>
    <w:link w:val="a9"/>
    <w:rsid w:val="00F158FD"/>
  </w:style>
  <w:style w:type="character" w:customStyle="1" w:styleId="a9">
    <w:name w:val="Текст сноски Знак"/>
    <w:basedOn w:val="a0"/>
    <w:link w:val="a8"/>
    <w:rsid w:val="00F158FD"/>
  </w:style>
  <w:style w:type="character" w:styleId="aa">
    <w:name w:val="footnote reference"/>
    <w:rsid w:val="00F158FD"/>
    <w:rPr>
      <w:vertAlign w:val="superscript"/>
    </w:rPr>
  </w:style>
  <w:style w:type="paragraph" w:customStyle="1" w:styleId="Char">
    <w:name w:val="Char"/>
    <w:basedOn w:val="a"/>
    <w:rsid w:val="0015775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nformat0">
    <w:name w:val="consplusnonformat"/>
    <w:basedOn w:val="a"/>
    <w:rsid w:val="0015775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b">
    <w:name w:val="Знак Знак Знак Знак Знак Знак Знак Знак Знак Знак"/>
    <w:basedOn w:val="a"/>
    <w:rsid w:val="00157750"/>
    <w:pPr>
      <w:widowControl/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styleId="ac">
    <w:name w:val="No Spacing"/>
    <w:qFormat/>
    <w:rsid w:val="00CF2F09"/>
    <w:rPr>
      <w:sz w:val="24"/>
      <w:szCs w:val="24"/>
    </w:rPr>
  </w:style>
  <w:style w:type="character" w:customStyle="1" w:styleId="apple-converted-space">
    <w:name w:val="apple-converted-space"/>
    <w:basedOn w:val="a0"/>
    <w:rsid w:val="00CF2F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8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11;n=53841;fld=134;dst=10095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LAW;n=117671;fld=134;dst=10115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herepkova\Application%20Data\Microsoft\&#1064;&#1072;&#1073;&#1083;&#1086;&#1085;&#1099;\&#1053;&#1086;&#1074;&#1099;&#1077;%20&#1075;&#1077;&#1088;&#1073;&#1086;&#1074;&#1099;&#1077;%20&#1073;&#1083;&#1072;&#1085;&#1082;&#1080;\&#1041;&#1083;&#1072;&#1085;&#1082;%20&#1087;&#1080;&#1089;&#1100;&#1084;&#1072;%20&#1072;&#1087;&#1087;&#1072;&#1088;&#1072;&#1090;&#1072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 аппарата Правительства.dot</Template>
  <TotalTime>2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</vt:lpstr>
    </vt:vector>
  </TitlesOfParts>
  <Company>Правительство</Company>
  <LinksUpToDate>false</LinksUpToDate>
  <CharactersWithSpaces>2840</CharactersWithSpaces>
  <SharedDoc>false</SharedDoc>
  <HLinks>
    <vt:vector size="12" baseType="variant">
      <vt:variant>
        <vt:i4>786452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consultantplus://offline/main?base=RLAW011;n=53841;fld=134;dst=100959</vt:lpwstr>
      </vt:variant>
      <vt:variant>
        <vt:lpwstr/>
      </vt:variant>
      <vt:variant>
        <vt:i4>3539049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consultantplus://offline/main?base=LAW;n=117671;fld=134;dst=101150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Cherepkova</dc:creator>
  <cp:lastModifiedBy>User</cp:lastModifiedBy>
  <cp:revision>4</cp:revision>
  <cp:lastPrinted>2023-10-19T12:52:00Z</cp:lastPrinted>
  <dcterms:created xsi:type="dcterms:W3CDTF">2023-10-19T12:49:00Z</dcterms:created>
  <dcterms:modified xsi:type="dcterms:W3CDTF">2023-10-19T12:57:00Z</dcterms:modified>
</cp:coreProperties>
</file>