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750" w:rsidRPr="005807B2" w:rsidRDefault="00157750" w:rsidP="00157750">
      <w:pPr>
        <w:pStyle w:val="consplusnonformat0"/>
      </w:pPr>
      <w:r>
        <w:t xml:space="preserve">                                                                            </w:t>
      </w:r>
      <w:r w:rsidR="00D10AA2">
        <w:rPr>
          <w:noProof/>
        </w:rPr>
        <w:drawing>
          <wp:inline distT="0" distB="0" distL="0" distR="0">
            <wp:extent cx="714375" cy="7715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157750">
        <w:tc>
          <w:tcPr>
            <w:tcW w:w="9606" w:type="dxa"/>
          </w:tcPr>
          <w:p w:rsidR="00157750" w:rsidRPr="00C63E0A" w:rsidRDefault="00632872" w:rsidP="00FB354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АДМИНИСТРАЦИЯ </w:t>
            </w:r>
            <w:r w:rsidR="006D5575">
              <w:rPr>
                <w:b/>
                <w:bCs/>
                <w:sz w:val="32"/>
                <w:szCs w:val="32"/>
              </w:rPr>
              <w:t>ЗНАМЕНСКО-ПЕСТРОВСКОГО</w:t>
            </w:r>
            <w:r w:rsidR="00157750" w:rsidRPr="00C63E0A">
              <w:rPr>
                <w:b/>
                <w:bCs/>
                <w:sz w:val="32"/>
                <w:szCs w:val="32"/>
              </w:rPr>
              <w:t xml:space="preserve"> СЕЛЬСОВЕТА </w:t>
            </w:r>
          </w:p>
          <w:p w:rsidR="00157750" w:rsidRDefault="00157750" w:rsidP="00FB3542">
            <w:pPr>
              <w:jc w:val="center"/>
              <w:rPr>
                <w:b/>
                <w:bCs/>
                <w:sz w:val="36"/>
                <w:szCs w:val="36"/>
              </w:rPr>
            </w:pPr>
            <w:r w:rsidRPr="00C63E0A">
              <w:rPr>
                <w:b/>
                <w:bCs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157750">
        <w:tc>
          <w:tcPr>
            <w:tcW w:w="9606" w:type="dxa"/>
          </w:tcPr>
          <w:p w:rsidR="00157750" w:rsidRPr="00157750" w:rsidRDefault="00632872" w:rsidP="00157750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  <w:p w:rsidR="00157750" w:rsidRPr="00002723" w:rsidRDefault="00157750" w:rsidP="00FB3542"/>
        </w:tc>
      </w:tr>
      <w:tr w:rsidR="00157750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79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360"/>
              <w:gridCol w:w="2835"/>
              <w:gridCol w:w="397"/>
              <w:gridCol w:w="1134"/>
            </w:tblGrid>
            <w:tr w:rsidR="00157750" w:rsidRPr="005460E4">
              <w:tc>
                <w:tcPr>
                  <w:tcW w:w="360" w:type="dxa"/>
                  <w:vAlign w:val="bottom"/>
                </w:tcPr>
                <w:p w:rsidR="00157750" w:rsidRPr="005460E4" w:rsidRDefault="00157750" w:rsidP="00FB3542">
                  <w:pPr>
                    <w:rPr>
                      <w:sz w:val="24"/>
                      <w:szCs w:val="24"/>
                    </w:rPr>
                  </w:pPr>
                  <w:r w:rsidRPr="005460E4">
                    <w:rPr>
                      <w:sz w:val="24"/>
                      <w:szCs w:val="24"/>
                    </w:rPr>
                    <w:t xml:space="preserve"> 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57750" w:rsidRPr="005460E4" w:rsidRDefault="007110AD" w:rsidP="00D43E0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157750" w:rsidRPr="005460E4" w:rsidRDefault="00157750" w:rsidP="00FB3542">
                  <w:pPr>
                    <w:jc w:val="center"/>
                    <w:rPr>
                      <w:sz w:val="24"/>
                      <w:szCs w:val="24"/>
                    </w:rPr>
                  </w:pPr>
                  <w:r w:rsidRPr="005460E4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57750" w:rsidRPr="005460E4" w:rsidRDefault="00FF0DD0" w:rsidP="007110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7110AD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157750" w:rsidRPr="005460E4">
              <w:tc>
                <w:tcPr>
                  <w:tcW w:w="4726" w:type="dxa"/>
                  <w:gridSpan w:val="4"/>
                </w:tcPr>
                <w:p w:rsidR="00157750" w:rsidRPr="005460E4" w:rsidRDefault="005460E4" w:rsidP="006D5575">
                  <w:pPr>
                    <w:jc w:val="center"/>
                    <w:rPr>
                      <w:sz w:val="24"/>
                      <w:szCs w:val="24"/>
                    </w:rPr>
                  </w:pPr>
                  <w:r w:rsidRPr="005460E4">
                    <w:rPr>
                      <w:sz w:val="24"/>
                      <w:szCs w:val="24"/>
                    </w:rPr>
                    <w:t xml:space="preserve">с. </w:t>
                  </w:r>
                  <w:r w:rsidR="006D5575">
                    <w:rPr>
                      <w:sz w:val="24"/>
                      <w:szCs w:val="24"/>
                    </w:rPr>
                    <w:t>Знаменская Пестровка</w:t>
                  </w:r>
                </w:p>
              </w:tc>
            </w:tr>
          </w:tbl>
          <w:p w:rsidR="00157750" w:rsidRDefault="00157750" w:rsidP="00FB3542">
            <w:pPr>
              <w:pStyle w:val="3"/>
            </w:pPr>
          </w:p>
        </w:tc>
      </w:tr>
    </w:tbl>
    <w:p w:rsidR="00157750" w:rsidRDefault="00157750" w:rsidP="00157750">
      <w:pPr>
        <w:autoSpaceDE w:val="0"/>
        <w:autoSpaceDN w:val="0"/>
        <w:adjustRightInd w:val="0"/>
        <w:jc w:val="both"/>
        <w:rPr>
          <w:b/>
        </w:rPr>
      </w:pPr>
    </w:p>
    <w:p w:rsidR="00CD7775" w:rsidRDefault="00CD7775" w:rsidP="00CD7775">
      <w:pPr>
        <w:autoSpaceDE w:val="0"/>
        <w:autoSpaceDN w:val="0"/>
        <w:ind w:right="142" w:firstLine="709"/>
        <w:jc w:val="center"/>
        <w:rPr>
          <w:b/>
          <w:sz w:val="26"/>
          <w:szCs w:val="26"/>
        </w:rPr>
      </w:pPr>
      <w:r w:rsidRPr="00C02C39">
        <w:rPr>
          <w:b/>
          <w:sz w:val="26"/>
          <w:szCs w:val="26"/>
        </w:rPr>
        <w:t xml:space="preserve">О признании утратившим силу постановления администрации </w:t>
      </w:r>
      <w:r w:rsidR="006D5575">
        <w:rPr>
          <w:b/>
          <w:sz w:val="26"/>
          <w:szCs w:val="26"/>
        </w:rPr>
        <w:t>Знаменско-Пестровского</w:t>
      </w:r>
      <w:r w:rsidRPr="00C02C39">
        <w:rPr>
          <w:b/>
          <w:sz w:val="26"/>
          <w:szCs w:val="26"/>
        </w:rPr>
        <w:t xml:space="preserve"> сельсовета Иссинского района Пензенской области </w:t>
      </w:r>
    </w:p>
    <w:p w:rsidR="00CD7775" w:rsidRPr="0070248B" w:rsidRDefault="00CD7775" w:rsidP="00CD7775">
      <w:pPr>
        <w:pStyle w:val="ae"/>
        <w:jc w:val="center"/>
        <w:rPr>
          <w:b/>
          <w:color w:val="000000"/>
          <w:sz w:val="26"/>
          <w:szCs w:val="26"/>
        </w:rPr>
      </w:pPr>
      <w:r w:rsidRPr="00C02C39">
        <w:rPr>
          <w:b/>
          <w:sz w:val="26"/>
          <w:szCs w:val="26"/>
        </w:rPr>
        <w:t xml:space="preserve">от </w:t>
      </w:r>
      <w:r w:rsidR="006D5575">
        <w:rPr>
          <w:b/>
        </w:rPr>
        <w:t>03.10</w:t>
      </w:r>
      <w:r>
        <w:rPr>
          <w:b/>
        </w:rPr>
        <w:t xml:space="preserve">.2022 </w:t>
      </w:r>
      <w:r w:rsidRPr="00C02C39">
        <w:rPr>
          <w:b/>
          <w:sz w:val="26"/>
          <w:szCs w:val="26"/>
        </w:rPr>
        <w:t>№</w:t>
      </w:r>
      <w:r w:rsidR="006D5575">
        <w:rPr>
          <w:b/>
          <w:sz w:val="26"/>
          <w:szCs w:val="26"/>
        </w:rPr>
        <w:t xml:space="preserve"> 62</w:t>
      </w:r>
      <w:r w:rsidRPr="00C02C39">
        <w:rPr>
          <w:b/>
          <w:sz w:val="26"/>
          <w:szCs w:val="26"/>
        </w:rPr>
        <w:t>-п «</w:t>
      </w:r>
      <w:r w:rsidRPr="00E30D34">
        <w:rPr>
          <w:b/>
          <w:sz w:val="26"/>
          <w:szCs w:val="26"/>
        </w:rPr>
        <w:t xml:space="preserve">Об утверждении Положения </w:t>
      </w:r>
      <w:r>
        <w:rPr>
          <w:b/>
          <w:sz w:val="26"/>
          <w:szCs w:val="26"/>
        </w:rPr>
        <w:t>о</w:t>
      </w:r>
      <w:r w:rsidRPr="00E30D34">
        <w:rPr>
          <w:b/>
          <w:sz w:val="26"/>
          <w:szCs w:val="26"/>
        </w:rPr>
        <w:t xml:space="preserve">б осуществлении дорожной деятельности в отношении автомобильных дорог местного значения в границах населенных пунктов </w:t>
      </w:r>
      <w:r w:rsidR="006D5575">
        <w:rPr>
          <w:b/>
          <w:sz w:val="26"/>
          <w:szCs w:val="26"/>
        </w:rPr>
        <w:t>Знаменско-Пестровского</w:t>
      </w:r>
      <w:r w:rsidRPr="00E92E0F">
        <w:rPr>
          <w:b/>
          <w:sz w:val="26"/>
          <w:szCs w:val="26"/>
        </w:rPr>
        <w:t xml:space="preserve"> сельсовета Иссинского района Пензенской области</w:t>
      </w:r>
      <w:r w:rsidRPr="0070248B">
        <w:rPr>
          <w:b/>
          <w:color w:val="000000"/>
          <w:sz w:val="26"/>
          <w:szCs w:val="26"/>
        </w:rPr>
        <w:t>»</w:t>
      </w:r>
    </w:p>
    <w:p w:rsidR="00CD7775" w:rsidRPr="00C02C39" w:rsidRDefault="00CD7775" w:rsidP="00CD7775">
      <w:pPr>
        <w:autoSpaceDE w:val="0"/>
        <w:autoSpaceDN w:val="0"/>
        <w:adjustRightInd w:val="0"/>
        <w:ind w:left="-426" w:firstLine="426"/>
        <w:jc w:val="both"/>
        <w:rPr>
          <w:sz w:val="26"/>
          <w:szCs w:val="26"/>
        </w:rPr>
      </w:pPr>
    </w:p>
    <w:p w:rsidR="00CD7775" w:rsidRDefault="00CD7775" w:rsidP="00CD7775">
      <w:pPr>
        <w:autoSpaceDE w:val="0"/>
        <w:autoSpaceDN w:val="0"/>
        <w:adjustRightInd w:val="0"/>
        <w:ind w:left="-426" w:firstLine="426"/>
        <w:contextualSpacing/>
        <w:jc w:val="both"/>
        <w:rPr>
          <w:sz w:val="26"/>
          <w:szCs w:val="26"/>
        </w:rPr>
      </w:pPr>
      <w:r w:rsidRPr="00C02C39">
        <w:rPr>
          <w:sz w:val="26"/>
          <w:szCs w:val="26"/>
        </w:rPr>
        <w:t xml:space="preserve">В </w:t>
      </w:r>
      <w:r>
        <w:rPr>
          <w:sz w:val="26"/>
          <w:szCs w:val="26"/>
        </w:rPr>
        <w:t>соответствии</w:t>
      </w:r>
      <w:r w:rsidRPr="00C02C39">
        <w:rPr>
          <w:sz w:val="26"/>
          <w:szCs w:val="26"/>
        </w:rPr>
        <w:t xml:space="preserve"> с  Федеральным Законом от 06.10.2003 № 131-ФЗ «Об общих принципах организации местного самоуправления в Российской Федерации» (с последующими изменениями), Уставом </w:t>
      </w:r>
      <w:r w:rsidR="00D10AA2">
        <w:rPr>
          <w:sz w:val="26"/>
          <w:szCs w:val="26"/>
        </w:rPr>
        <w:t>Знаменско-Пестровского</w:t>
      </w:r>
      <w:r w:rsidRPr="00C02C39">
        <w:rPr>
          <w:sz w:val="26"/>
          <w:szCs w:val="26"/>
        </w:rPr>
        <w:t xml:space="preserve"> сельсовета Иссинского района Пензенской области (с последующими изменениями),</w:t>
      </w:r>
    </w:p>
    <w:p w:rsidR="00CD7775" w:rsidRPr="00C02C39" w:rsidRDefault="00CD7775" w:rsidP="00CD7775">
      <w:pPr>
        <w:autoSpaceDE w:val="0"/>
        <w:autoSpaceDN w:val="0"/>
        <w:adjustRightInd w:val="0"/>
        <w:ind w:left="-426" w:firstLine="426"/>
        <w:contextualSpacing/>
        <w:jc w:val="both"/>
        <w:rPr>
          <w:sz w:val="26"/>
          <w:szCs w:val="26"/>
        </w:rPr>
      </w:pPr>
    </w:p>
    <w:p w:rsidR="00CD7775" w:rsidRDefault="00CD7775" w:rsidP="00CD7775">
      <w:pPr>
        <w:spacing w:before="100" w:beforeAutospacing="1" w:after="100" w:afterAutospacing="1"/>
        <w:contextualSpacing/>
        <w:jc w:val="center"/>
        <w:rPr>
          <w:b/>
          <w:sz w:val="26"/>
          <w:szCs w:val="26"/>
        </w:rPr>
      </w:pPr>
      <w:r w:rsidRPr="00C02C39">
        <w:rPr>
          <w:b/>
          <w:sz w:val="26"/>
          <w:szCs w:val="26"/>
        </w:rPr>
        <w:t xml:space="preserve">администрация  </w:t>
      </w:r>
      <w:r w:rsidR="00D10AA2">
        <w:rPr>
          <w:b/>
          <w:sz w:val="26"/>
          <w:szCs w:val="26"/>
        </w:rPr>
        <w:t>Знаменско-Пестровского</w:t>
      </w:r>
      <w:r w:rsidRPr="00C02C39">
        <w:rPr>
          <w:b/>
          <w:sz w:val="26"/>
          <w:szCs w:val="26"/>
        </w:rPr>
        <w:t xml:space="preserve"> сельсовета Иссинского района                               Пензенской области постановляет:</w:t>
      </w:r>
    </w:p>
    <w:p w:rsidR="00CD7775" w:rsidRDefault="00CD7775" w:rsidP="00CD7775">
      <w:pPr>
        <w:spacing w:before="100" w:beforeAutospacing="1" w:after="100" w:afterAutospacing="1"/>
        <w:contextualSpacing/>
        <w:jc w:val="center"/>
        <w:rPr>
          <w:b/>
          <w:sz w:val="26"/>
          <w:szCs w:val="26"/>
        </w:rPr>
      </w:pPr>
    </w:p>
    <w:p w:rsidR="00CD7775" w:rsidRPr="00D968E4" w:rsidRDefault="00CD7775" w:rsidP="00CD7775">
      <w:pPr>
        <w:spacing w:before="100" w:beforeAutospacing="1" w:after="100" w:afterAutospacing="1"/>
        <w:ind w:left="-426" w:firstLine="426"/>
        <w:contextualSpacing/>
        <w:jc w:val="both"/>
        <w:rPr>
          <w:color w:val="000000"/>
          <w:sz w:val="26"/>
          <w:szCs w:val="26"/>
        </w:rPr>
      </w:pPr>
      <w:r w:rsidRPr="00D968E4">
        <w:rPr>
          <w:sz w:val="26"/>
          <w:szCs w:val="26"/>
        </w:rPr>
        <w:t>1. Признать утратившим силу п</w:t>
      </w:r>
      <w:r w:rsidRPr="00D968E4">
        <w:rPr>
          <w:color w:val="111111"/>
          <w:sz w:val="26"/>
          <w:szCs w:val="26"/>
        </w:rPr>
        <w:t xml:space="preserve">остановление администрации </w:t>
      </w:r>
      <w:r w:rsidR="00D10AA2">
        <w:rPr>
          <w:color w:val="111111"/>
          <w:sz w:val="26"/>
          <w:szCs w:val="26"/>
        </w:rPr>
        <w:t>Знаменско-Пестровского</w:t>
      </w:r>
      <w:r w:rsidRPr="00D968E4">
        <w:rPr>
          <w:color w:val="111111"/>
          <w:sz w:val="26"/>
          <w:szCs w:val="26"/>
        </w:rPr>
        <w:t xml:space="preserve"> сельсовета Иссинского района Пензенской области </w:t>
      </w:r>
      <w:r w:rsidRPr="00DA0321">
        <w:rPr>
          <w:sz w:val="26"/>
          <w:szCs w:val="26"/>
        </w:rPr>
        <w:t>от 0</w:t>
      </w:r>
      <w:r w:rsidR="00D10AA2">
        <w:rPr>
          <w:sz w:val="26"/>
          <w:szCs w:val="26"/>
        </w:rPr>
        <w:t>3.10.2022 № 62</w:t>
      </w:r>
      <w:r w:rsidRPr="00DA0321">
        <w:rPr>
          <w:sz w:val="26"/>
          <w:szCs w:val="26"/>
        </w:rPr>
        <w:t>-п</w:t>
      </w:r>
      <w:r w:rsidRPr="00D968E4">
        <w:rPr>
          <w:sz w:val="26"/>
          <w:szCs w:val="26"/>
        </w:rPr>
        <w:t xml:space="preserve"> «Об утверждении Положения об осуществлении дорожной деятельности в отношении автомобильных дорог местного значения в границах населенных пунктов </w:t>
      </w:r>
      <w:r w:rsidR="00D10AA2">
        <w:rPr>
          <w:sz w:val="26"/>
          <w:szCs w:val="26"/>
        </w:rPr>
        <w:t>Знаменско-Пестровского</w:t>
      </w:r>
      <w:r w:rsidRPr="00D968E4">
        <w:rPr>
          <w:sz w:val="26"/>
          <w:szCs w:val="26"/>
        </w:rPr>
        <w:t xml:space="preserve"> сельсовета Иссинского района Пензенской области</w:t>
      </w:r>
      <w:r w:rsidRPr="00D968E4">
        <w:rPr>
          <w:color w:val="000000"/>
          <w:sz w:val="26"/>
          <w:szCs w:val="26"/>
        </w:rPr>
        <w:t>».</w:t>
      </w:r>
    </w:p>
    <w:p w:rsidR="00CD7775" w:rsidRPr="00C02C39" w:rsidRDefault="00CD7775" w:rsidP="00CD7775">
      <w:pPr>
        <w:shd w:val="clear" w:color="auto" w:fill="FFFFFF"/>
        <w:ind w:left="-426" w:firstLine="426"/>
        <w:jc w:val="both"/>
        <w:rPr>
          <w:sz w:val="26"/>
          <w:szCs w:val="26"/>
        </w:rPr>
      </w:pPr>
      <w:r w:rsidRPr="00C02C39">
        <w:rPr>
          <w:sz w:val="26"/>
          <w:szCs w:val="26"/>
        </w:rPr>
        <w:t>2. Настоящее постановление опубликовать в информационном бюллетене «</w:t>
      </w:r>
      <w:r w:rsidR="00D10AA2">
        <w:rPr>
          <w:sz w:val="26"/>
          <w:szCs w:val="26"/>
        </w:rPr>
        <w:t>Сельские ведомости</w:t>
      </w:r>
      <w:r w:rsidRPr="00C02C39">
        <w:rPr>
          <w:sz w:val="26"/>
          <w:szCs w:val="26"/>
        </w:rPr>
        <w:t xml:space="preserve">».     </w:t>
      </w:r>
    </w:p>
    <w:p w:rsidR="00CD7775" w:rsidRDefault="00CD7775" w:rsidP="00CD7775">
      <w:pPr>
        <w:autoSpaceDE w:val="0"/>
        <w:autoSpaceDN w:val="0"/>
        <w:adjustRightInd w:val="0"/>
        <w:ind w:left="-426" w:firstLine="284"/>
        <w:jc w:val="both"/>
        <w:rPr>
          <w:rFonts w:eastAsia="Calibri"/>
          <w:sz w:val="26"/>
          <w:szCs w:val="26"/>
        </w:rPr>
      </w:pPr>
      <w:r w:rsidRPr="00C02C39">
        <w:rPr>
          <w:sz w:val="26"/>
          <w:szCs w:val="26"/>
        </w:rPr>
        <w:t xml:space="preserve">   3. </w:t>
      </w:r>
      <w:r w:rsidRPr="0070248B">
        <w:rPr>
          <w:rFonts w:eastAsia="Calibri"/>
          <w:sz w:val="26"/>
          <w:szCs w:val="26"/>
        </w:rPr>
        <w:t>Настоящее постановление вступает в силу на следующий день после дня его официального опубликования.</w:t>
      </w:r>
    </w:p>
    <w:p w:rsidR="00CD7775" w:rsidRPr="00C02C39" w:rsidRDefault="00CD7775" w:rsidP="00CD7775">
      <w:pPr>
        <w:autoSpaceDE w:val="0"/>
        <w:autoSpaceDN w:val="0"/>
        <w:adjustRightInd w:val="0"/>
        <w:ind w:left="-426" w:firstLine="284"/>
        <w:jc w:val="both"/>
        <w:rPr>
          <w:sz w:val="26"/>
          <w:szCs w:val="26"/>
        </w:rPr>
      </w:pPr>
      <w:r w:rsidRPr="00C02C39">
        <w:rPr>
          <w:sz w:val="26"/>
          <w:szCs w:val="26"/>
        </w:rPr>
        <w:t xml:space="preserve">   4. Контроль за исполнением настоящего постановления возложить на главу  администрации </w:t>
      </w:r>
      <w:r w:rsidR="00D10AA2">
        <w:rPr>
          <w:sz w:val="26"/>
          <w:szCs w:val="26"/>
        </w:rPr>
        <w:t>Знаменско-Пестровского</w:t>
      </w:r>
      <w:r w:rsidRPr="00C02C39">
        <w:rPr>
          <w:sz w:val="26"/>
          <w:szCs w:val="26"/>
        </w:rPr>
        <w:t xml:space="preserve"> сельсовета  Иссинского района Пензенской области.</w:t>
      </w:r>
    </w:p>
    <w:p w:rsidR="00FF0DD0" w:rsidRDefault="00FF0DD0" w:rsidP="00B736D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D7775" w:rsidRDefault="00FF0DD0" w:rsidP="00CD7775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:rsidR="00CD7775" w:rsidRDefault="00CD7775" w:rsidP="00CD7775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736D0" w:rsidRPr="00B736D0" w:rsidRDefault="00D10AA2" w:rsidP="00D10AA2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И. о. главы</w:t>
      </w:r>
      <w:r w:rsidR="00BE4409">
        <w:rPr>
          <w:sz w:val="26"/>
          <w:szCs w:val="26"/>
        </w:rPr>
        <w:t xml:space="preserve"> </w:t>
      </w:r>
      <w:r w:rsidR="00FF0DD0">
        <w:rPr>
          <w:sz w:val="26"/>
          <w:szCs w:val="26"/>
        </w:rPr>
        <w:t>а</w:t>
      </w:r>
      <w:r w:rsidR="00B736D0" w:rsidRPr="00B736D0">
        <w:rPr>
          <w:sz w:val="26"/>
          <w:szCs w:val="26"/>
        </w:rPr>
        <w:t>дминистрации</w:t>
      </w:r>
    </w:p>
    <w:p w:rsidR="00CD7775" w:rsidRDefault="00D10AA2" w:rsidP="00B736D0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Знаменско-Пестровского</w:t>
      </w:r>
      <w:r w:rsidR="00B736D0" w:rsidRPr="00B736D0">
        <w:rPr>
          <w:sz w:val="26"/>
          <w:szCs w:val="26"/>
        </w:rPr>
        <w:t xml:space="preserve"> сельсовета </w:t>
      </w:r>
      <w:r w:rsidR="00FF0DD0">
        <w:rPr>
          <w:sz w:val="26"/>
          <w:szCs w:val="26"/>
        </w:rPr>
        <w:t xml:space="preserve">                                               </w:t>
      </w:r>
    </w:p>
    <w:p w:rsidR="00B736D0" w:rsidRPr="00B736D0" w:rsidRDefault="00CD7775" w:rsidP="00B736D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02C39">
        <w:rPr>
          <w:sz w:val="26"/>
          <w:szCs w:val="26"/>
        </w:rPr>
        <w:t>Иссинского района Пензенской области</w:t>
      </w:r>
      <w:r>
        <w:rPr>
          <w:sz w:val="26"/>
          <w:szCs w:val="26"/>
        </w:rPr>
        <w:t xml:space="preserve">                                </w:t>
      </w:r>
      <w:r w:rsidR="00FF0DD0">
        <w:rPr>
          <w:sz w:val="26"/>
          <w:szCs w:val="26"/>
        </w:rPr>
        <w:t xml:space="preserve">      </w:t>
      </w:r>
      <w:r w:rsidR="007110AD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  </w:t>
      </w:r>
      <w:r w:rsidR="00D10AA2">
        <w:rPr>
          <w:sz w:val="26"/>
          <w:szCs w:val="26"/>
        </w:rPr>
        <w:t>О.Ф. Пашкова</w:t>
      </w:r>
    </w:p>
    <w:sectPr w:rsidR="00B736D0" w:rsidRPr="00B736D0" w:rsidSect="00FF0DD0">
      <w:endnotePr>
        <w:numFmt w:val="decimal"/>
      </w:endnotePr>
      <w:pgSz w:w="11907" w:h="16840"/>
      <w:pgMar w:top="284" w:right="85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49F" w:rsidRDefault="0007649F" w:rsidP="00B15728">
      <w:pPr>
        <w:pStyle w:val="3"/>
      </w:pPr>
      <w:r>
        <w:separator/>
      </w:r>
    </w:p>
  </w:endnote>
  <w:endnote w:type="continuationSeparator" w:id="1">
    <w:p w:rsidR="0007649F" w:rsidRDefault="0007649F" w:rsidP="00B15728">
      <w:pPr>
        <w:pStyle w:val="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49F" w:rsidRDefault="0007649F" w:rsidP="00B15728">
      <w:pPr>
        <w:pStyle w:val="3"/>
      </w:pPr>
      <w:r>
        <w:separator/>
      </w:r>
    </w:p>
  </w:footnote>
  <w:footnote w:type="continuationSeparator" w:id="1">
    <w:p w:rsidR="0007649F" w:rsidRDefault="0007649F" w:rsidP="00B15728">
      <w:pPr>
        <w:pStyle w:val="3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3D5D7F"/>
    <w:rsid w:val="0001264D"/>
    <w:rsid w:val="00015FE9"/>
    <w:rsid w:val="00020451"/>
    <w:rsid w:val="00037C49"/>
    <w:rsid w:val="000452B1"/>
    <w:rsid w:val="000534A1"/>
    <w:rsid w:val="00055E1A"/>
    <w:rsid w:val="00074B24"/>
    <w:rsid w:val="0007649F"/>
    <w:rsid w:val="000827DE"/>
    <w:rsid w:val="000845AC"/>
    <w:rsid w:val="00086D38"/>
    <w:rsid w:val="00087E78"/>
    <w:rsid w:val="000A4475"/>
    <w:rsid w:val="000C4A4A"/>
    <w:rsid w:val="000E3510"/>
    <w:rsid w:val="000E3737"/>
    <w:rsid w:val="000E456A"/>
    <w:rsid w:val="000F5DA4"/>
    <w:rsid w:val="0010439D"/>
    <w:rsid w:val="00104771"/>
    <w:rsid w:val="00105329"/>
    <w:rsid w:val="001121DC"/>
    <w:rsid w:val="001153B0"/>
    <w:rsid w:val="0012050F"/>
    <w:rsid w:val="00131FB6"/>
    <w:rsid w:val="00133FB7"/>
    <w:rsid w:val="0014396A"/>
    <w:rsid w:val="001459D9"/>
    <w:rsid w:val="001521E8"/>
    <w:rsid w:val="00157750"/>
    <w:rsid w:val="00164FBD"/>
    <w:rsid w:val="001671CD"/>
    <w:rsid w:val="001802BC"/>
    <w:rsid w:val="001831E3"/>
    <w:rsid w:val="0018349A"/>
    <w:rsid w:val="00194705"/>
    <w:rsid w:val="001A4827"/>
    <w:rsid w:val="001B0DD3"/>
    <w:rsid w:val="001F0B2A"/>
    <w:rsid w:val="00215D1D"/>
    <w:rsid w:val="002166B1"/>
    <w:rsid w:val="0022029E"/>
    <w:rsid w:val="00230F0F"/>
    <w:rsid w:val="002341E6"/>
    <w:rsid w:val="00237A4B"/>
    <w:rsid w:val="002416B7"/>
    <w:rsid w:val="00245129"/>
    <w:rsid w:val="00281C6C"/>
    <w:rsid w:val="00296E91"/>
    <w:rsid w:val="002A110C"/>
    <w:rsid w:val="002A1757"/>
    <w:rsid w:val="002A1954"/>
    <w:rsid w:val="002A6E82"/>
    <w:rsid w:val="002C3968"/>
    <w:rsid w:val="002E54A2"/>
    <w:rsid w:val="002E58B2"/>
    <w:rsid w:val="00311607"/>
    <w:rsid w:val="003201A8"/>
    <w:rsid w:val="003204D5"/>
    <w:rsid w:val="003225DF"/>
    <w:rsid w:val="00326F3C"/>
    <w:rsid w:val="0033635C"/>
    <w:rsid w:val="003367AD"/>
    <w:rsid w:val="00337E48"/>
    <w:rsid w:val="0034546F"/>
    <w:rsid w:val="00357D81"/>
    <w:rsid w:val="00357E1C"/>
    <w:rsid w:val="00363499"/>
    <w:rsid w:val="003909D4"/>
    <w:rsid w:val="003912E8"/>
    <w:rsid w:val="003A127B"/>
    <w:rsid w:val="003B0061"/>
    <w:rsid w:val="003C2893"/>
    <w:rsid w:val="003C2EEE"/>
    <w:rsid w:val="003D5D7F"/>
    <w:rsid w:val="003E7AF2"/>
    <w:rsid w:val="003F0941"/>
    <w:rsid w:val="003F19A8"/>
    <w:rsid w:val="0040319B"/>
    <w:rsid w:val="0041108E"/>
    <w:rsid w:val="004110F2"/>
    <w:rsid w:val="004127E0"/>
    <w:rsid w:val="00414D83"/>
    <w:rsid w:val="00423FFE"/>
    <w:rsid w:val="0043028A"/>
    <w:rsid w:val="00434845"/>
    <w:rsid w:val="00451E19"/>
    <w:rsid w:val="00456D2E"/>
    <w:rsid w:val="0046304D"/>
    <w:rsid w:val="0047103E"/>
    <w:rsid w:val="00473580"/>
    <w:rsid w:val="004843EA"/>
    <w:rsid w:val="00497B69"/>
    <w:rsid w:val="004A41B7"/>
    <w:rsid w:val="004A5115"/>
    <w:rsid w:val="004A62F0"/>
    <w:rsid w:val="004B27C7"/>
    <w:rsid w:val="004C4881"/>
    <w:rsid w:val="004D0658"/>
    <w:rsid w:val="004D4E6E"/>
    <w:rsid w:val="004F1D57"/>
    <w:rsid w:val="004F5AE9"/>
    <w:rsid w:val="005044EB"/>
    <w:rsid w:val="005055FC"/>
    <w:rsid w:val="00507A33"/>
    <w:rsid w:val="00511D97"/>
    <w:rsid w:val="00512049"/>
    <w:rsid w:val="00515EFF"/>
    <w:rsid w:val="00534281"/>
    <w:rsid w:val="005363BD"/>
    <w:rsid w:val="005460E4"/>
    <w:rsid w:val="00553C47"/>
    <w:rsid w:val="00555394"/>
    <w:rsid w:val="005555F3"/>
    <w:rsid w:val="00567CC9"/>
    <w:rsid w:val="00581026"/>
    <w:rsid w:val="005844DE"/>
    <w:rsid w:val="00594C02"/>
    <w:rsid w:val="005A0743"/>
    <w:rsid w:val="005C2D67"/>
    <w:rsid w:val="005C34FF"/>
    <w:rsid w:val="005C4613"/>
    <w:rsid w:val="005C645F"/>
    <w:rsid w:val="005F6D5A"/>
    <w:rsid w:val="006017E3"/>
    <w:rsid w:val="00617F1B"/>
    <w:rsid w:val="00621842"/>
    <w:rsid w:val="00632872"/>
    <w:rsid w:val="006506F8"/>
    <w:rsid w:val="006774B4"/>
    <w:rsid w:val="006802A4"/>
    <w:rsid w:val="00690439"/>
    <w:rsid w:val="006A2018"/>
    <w:rsid w:val="006A2B1B"/>
    <w:rsid w:val="006B1C20"/>
    <w:rsid w:val="006C148A"/>
    <w:rsid w:val="006D5575"/>
    <w:rsid w:val="006E1510"/>
    <w:rsid w:val="006E2F04"/>
    <w:rsid w:val="006E4E1D"/>
    <w:rsid w:val="006F1B0F"/>
    <w:rsid w:val="006F297D"/>
    <w:rsid w:val="006F360F"/>
    <w:rsid w:val="00706720"/>
    <w:rsid w:val="007110AD"/>
    <w:rsid w:val="00723BE8"/>
    <w:rsid w:val="00734A6A"/>
    <w:rsid w:val="007372B8"/>
    <w:rsid w:val="007725AF"/>
    <w:rsid w:val="00783183"/>
    <w:rsid w:val="00784849"/>
    <w:rsid w:val="00794AB1"/>
    <w:rsid w:val="007A163B"/>
    <w:rsid w:val="007A5C8D"/>
    <w:rsid w:val="007C260E"/>
    <w:rsid w:val="007C58CF"/>
    <w:rsid w:val="007D7406"/>
    <w:rsid w:val="007E765B"/>
    <w:rsid w:val="00800E09"/>
    <w:rsid w:val="00824ECC"/>
    <w:rsid w:val="008478AC"/>
    <w:rsid w:val="008525B5"/>
    <w:rsid w:val="00862190"/>
    <w:rsid w:val="00862701"/>
    <w:rsid w:val="008643A6"/>
    <w:rsid w:val="00873285"/>
    <w:rsid w:val="00880391"/>
    <w:rsid w:val="00893540"/>
    <w:rsid w:val="008A1C90"/>
    <w:rsid w:val="008A73A2"/>
    <w:rsid w:val="008A7B68"/>
    <w:rsid w:val="008E7F5A"/>
    <w:rsid w:val="008F0888"/>
    <w:rsid w:val="00902E29"/>
    <w:rsid w:val="00904E55"/>
    <w:rsid w:val="00907A45"/>
    <w:rsid w:val="00911DD8"/>
    <w:rsid w:val="00913C29"/>
    <w:rsid w:val="00931286"/>
    <w:rsid w:val="009376F4"/>
    <w:rsid w:val="00940FC8"/>
    <w:rsid w:val="009435AA"/>
    <w:rsid w:val="009478CD"/>
    <w:rsid w:val="00951833"/>
    <w:rsid w:val="0095559E"/>
    <w:rsid w:val="0096083B"/>
    <w:rsid w:val="00963431"/>
    <w:rsid w:val="00967295"/>
    <w:rsid w:val="0097087E"/>
    <w:rsid w:val="00971DDD"/>
    <w:rsid w:val="0098129C"/>
    <w:rsid w:val="0099299D"/>
    <w:rsid w:val="009935C0"/>
    <w:rsid w:val="00994059"/>
    <w:rsid w:val="009A4624"/>
    <w:rsid w:val="009A4827"/>
    <w:rsid w:val="009B01F6"/>
    <w:rsid w:val="009B46D5"/>
    <w:rsid w:val="009C7D1F"/>
    <w:rsid w:val="009E5FBC"/>
    <w:rsid w:val="009F068C"/>
    <w:rsid w:val="009F14A0"/>
    <w:rsid w:val="009F1534"/>
    <w:rsid w:val="00A002E3"/>
    <w:rsid w:val="00A00FBF"/>
    <w:rsid w:val="00A11E37"/>
    <w:rsid w:val="00A122A4"/>
    <w:rsid w:val="00A23DDC"/>
    <w:rsid w:val="00A245CB"/>
    <w:rsid w:val="00A25432"/>
    <w:rsid w:val="00A30BAA"/>
    <w:rsid w:val="00A37AEA"/>
    <w:rsid w:val="00A44291"/>
    <w:rsid w:val="00A54115"/>
    <w:rsid w:val="00A62C89"/>
    <w:rsid w:val="00A70F16"/>
    <w:rsid w:val="00A83ABC"/>
    <w:rsid w:val="00A9406E"/>
    <w:rsid w:val="00AA5382"/>
    <w:rsid w:val="00AA7D5D"/>
    <w:rsid w:val="00AD1431"/>
    <w:rsid w:val="00AD73CE"/>
    <w:rsid w:val="00AF55FA"/>
    <w:rsid w:val="00AF589B"/>
    <w:rsid w:val="00B120D0"/>
    <w:rsid w:val="00B15728"/>
    <w:rsid w:val="00B15F88"/>
    <w:rsid w:val="00B20A1C"/>
    <w:rsid w:val="00B212FF"/>
    <w:rsid w:val="00B317C3"/>
    <w:rsid w:val="00B45E07"/>
    <w:rsid w:val="00B45EAC"/>
    <w:rsid w:val="00B53DD6"/>
    <w:rsid w:val="00B736D0"/>
    <w:rsid w:val="00B87306"/>
    <w:rsid w:val="00B92DBD"/>
    <w:rsid w:val="00BD038E"/>
    <w:rsid w:val="00BD0F9D"/>
    <w:rsid w:val="00BE4409"/>
    <w:rsid w:val="00BE587C"/>
    <w:rsid w:val="00BE74BF"/>
    <w:rsid w:val="00BF2420"/>
    <w:rsid w:val="00BF5864"/>
    <w:rsid w:val="00C10528"/>
    <w:rsid w:val="00C27014"/>
    <w:rsid w:val="00C30DB3"/>
    <w:rsid w:val="00C335EF"/>
    <w:rsid w:val="00C33B7F"/>
    <w:rsid w:val="00C348DC"/>
    <w:rsid w:val="00C36368"/>
    <w:rsid w:val="00C57B0F"/>
    <w:rsid w:val="00C616E1"/>
    <w:rsid w:val="00C81C3C"/>
    <w:rsid w:val="00C86F9E"/>
    <w:rsid w:val="00C96280"/>
    <w:rsid w:val="00CA299A"/>
    <w:rsid w:val="00CA2F7F"/>
    <w:rsid w:val="00CC1EB3"/>
    <w:rsid w:val="00CD7775"/>
    <w:rsid w:val="00CF2F09"/>
    <w:rsid w:val="00D04182"/>
    <w:rsid w:val="00D05D45"/>
    <w:rsid w:val="00D10AA2"/>
    <w:rsid w:val="00D34432"/>
    <w:rsid w:val="00D4332C"/>
    <w:rsid w:val="00D43E0A"/>
    <w:rsid w:val="00D44318"/>
    <w:rsid w:val="00D73B9E"/>
    <w:rsid w:val="00D745F6"/>
    <w:rsid w:val="00D750C7"/>
    <w:rsid w:val="00D87C75"/>
    <w:rsid w:val="00D87EFF"/>
    <w:rsid w:val="00D91493"/>
    <w:rsid w:val="00D91DF6"/>
    <w:rsid w:val="00D958EF"/>
    <w:rsid w:val="00D95E55"/>
    <w:rsid w:val="00DA22F7"/>
    <w:rsid w:val="00DA5E32"/>
    <w:rsid w:val="00DB4683"/>
    <w:rsid w:val="00DC3F84"/>
    <w:rsid w:val="00DC68C8"/>
    <w:rsid w:val="00DE58DC"/>
    <w:rsid w:val="00E10A16"/>
    <w:rsid w:val="00E137A5"/>
    <w:rsid w:val="00E15C74"/>
    <w:rsid w:val="00E229D9"/>
    <w:rsid w:val="00E30FF8"/>
    <w:rsid w:val="00E332C0"/>
    <w:rsid w:val="00E55591"/>
    <w:rsid w:val="00E56917"/>
    <w:rsid w:val="00E577BC"/>
    <w:rsid w:val="00E62223"/>
    <w:rsid w:val="00E64852"/>
    <w:rsid w:val="00E7117B"/>
    <w:rsid w:val="00E7702B"/>
    <w:rsid w:val="00E84188"/>
    <w:rsid w:val="00E9027A"/>
    <w:rsid w:val="00E94F89"/>
    <w:rsid w:val="00EB1104"/>
    <w:rsid w:val="00EC2855"/>
    <w:rsid w:val="00EC2AA2"/>
    <w:rsid w:val="00EC7552"/>
    <w:rsid w:val="00EC7701"/>
    <w:rsid w:val="00EC7F3E"/>
    <w:rsid w:val="00ED094C"/>
    <w:rsid w:val="00ED11F3"/>
    <w:rsid w:val="00ED7DA4"/>
    <w:rsid w:val="00EF36C9"/>
    <w:rsid w:val="00EF5F28"/>
    <w:rsid w:val="00F128B8"/>
    <w:rsid w:val="00F158FD"/>
    <w:rsid w:val="00F34FBB"/>
    <w:rsid w:val="00F42523"/>
    <w:rsid w:val="00F502A1"/>
    <w:rsid w:val="00F520EB"/>
    <w:rsid w:val="00F54128"/>
    <w:rsid w:val="00F55C35"/>
    <w:rsid w:val="00F75533"/>
    <w:rsid w:val="00F77686"/>
    <w:rsid w:val="00F90B0C"/>
    <w:rsid w:val="00F91AD6"/>
    <w:rsid w:val="00F94185"/>
    <w:rsid w:val="00FA7A12"/>
    <w:rsid w:val="00FB3542"/>
    <w:rsid w:val="00FC0567"/>
    <w:rsid w:val="00FC45A6"/>
    <w:rsid w:val="00FF0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15775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Default Paragraph Font"/>
    <w:semiHidden/>
    <w:rPr>
      <w:sz w:val="20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5C34F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E56917"/>
    <w:rPr>
      <w:rFonts w:ascii="Tahoma" w:hAnsi="Tahoma" w:cs="Tahoma"/>
      <w:sz w:val="16"/>
      <w:szCs w:val="16"/>
    </w:rPr>
  </w:style>
  <w:style w:type="character" w:styleId="a8">
    <w:name w:val="Hyperlink"/>
    <w:rsid w:val="005555F3"/>
    <w:rPr>
      <w:color w:val="0000FF"/>
      <w:u w:val="single"/>
    </w:rPr>
  </w:style>
  <w:style w:type="paragraph" w:customStyle="1" w:styleId="ConsPlusTitle">
    <w:name w:val="ConsPlusTitle"/>
    <w:rsid w:val="00E7702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EC285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Знак Знак Знак1 Знак Знак Знак Знак"/>
    <w:basedOn w:val="a"/>
    <w:rsid w:val="00E229D9"/>
    <w:pPr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Nonformat">
    <w:name w:val="ConsPlusNonformat"/>
    <w:rsid w:val="00423F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footnote text"/>
    <w:basedOn w:val="a"/>
    <w:link w:val="aa"/>
    <w:rsid w:val="00F158FD"/>
  </w:style>
  <w:style w:type="character" w:customStyle="1" w:styleId="aa">
    <w:name w:val="Текст сноски Знак"/>
    <w:basedOn w:val="a0"/>
    <w:link w:val="a9"/>
    <w:rsid w:val="00F158FD"/>
  </w:style>
  <w:style w:type="character" w:styleId="ab">
    <w:name w:val="footnote reference"/>
    <w:rsid w:val="00F158FD"/>
    <w:rPr>
      <w:vertAlign w:val="superscript"/>
    </w:rPr>
  </w:style>
  <w:style w:type="paragraph" w:customStyle="1" w:styleId="Char">
    <w:name w:val="Char"/>
    <w:basedOn w:val="a"/>
    <w:rsid w:val="0015775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nformat0">
    <w:name w:val="consplusnonformat"/>
    <w:basedOn w:val="a"/>
    <w:rsid w:val="0015775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c">
    <w:name w:val="Знак Знак Знак Знак Знак Знак Знак Знак Знак Знак"/>
    <w:basedOn w:val="a"/>
    <w:rsid w:val="00157750"/>
    <w:pPr>
      <w:widowControl/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styleId="ad">
    <w:name w:val="No Spacing"/>
    <w:qFormat/>
    <w:rsid w:val="00CF2F09"/>
    <w:rPr>
      <w:sz w:val="24"/>
      <w:szCs w:val="24"/>
    </w:rPr>
  </w:style>
  <w:style w:type="character" w:customStyle="1" w:styleId="apple-converted-space">
    <w:name w:val="apple-converted-space"/>
    <w:basedOn w:val="a0"/>
    <w:rsid w:val="00CF2F09"/>
  </w:style>
  <w:style w:type="paragraph" w:styleId="ae">
    <w:name w:val="Body Text"/>
    <w:basedOn w:val="a"/>
    <w:link w:val="af"/>
    <w:rsid w:val="00CD7775"/>
    <w:pPr>
      <w:widowControl/>
      <w:jc w:val="both"/>
    </w:pPr>
    <w:rPr>
      <w:sz w:val="28"/>
    </w:rPr>
  </w:style>
  <w:style w:type="character" w:customStyle="1" w:styleId="af">
    <w:name w:val="Основной текст Знак"/>
    <w:basedOn w:val="a0"/>
    <w:link w:val="ae"/>
    <w:rsid w:val="00CD7775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8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herepkova\Application%20Data\Microsoft\&#1064;&#1072;&#1073;&#1083;&#1086;&#1085;&#1099;\&#1053;&#1086;&#1074;&#1099;&#1077;%20&#1075;&#1077;&#1088;&#1073;&#1086;&#1074;&#1099;&#1077;%20&#1073;&#1083;&#1072;&#1085;&#1082;&#1080;\&#1041;&#1083;&#1072;&#1085;&#1082;%20&#1087;&#1080;&#1089;&#1100;&#1084;&#1072;%20&#1072;&#1087;&#1087;&#1072;&#1088;&#1072;&#1090;&#1072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 аппарата Правительства.dot</Template>
  <TotalTime>6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</vt:lpstr>
    </vt:vector>
  </TitlesOfParts>
  <Company>Правительство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Cherepkova</dc:creator>
  <cp:lastModifiedBy>User</cp:lastModifiedBy>
  <cp:revision>2</cp:revision>
  <cp:lastPrinted>2023-10-02T06:14:00Z</cp:lastPrinted>
  <dcterms:created xsi:type="dcterms:W3CDTF">2024-02-15T08:56:00Z</dcterms:created>
  <dcterms:modified xsi:type="dcterms:W3CDTF">2024-02-15T08:56:00Z</dcterms:modified>
</cp:coreProperties>
</file>