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8BC" w:rsidRDefault="00B718BC" w:rsidP="00E95945">
      <w:pPr>
        <w:jc w:val="center"/>
      </w:pPr>
      <w:r w:rsidRPr="00E41E9D">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pt;height:58.5pt;visibility:visible">
            <v:imagedata r:id="rId7" o:title=""/>
          </v:shape>
        </w:pict>
      </w:r>
    </w:p>
    <w:tbl>
      <w:tblPr>
        <w:tblpPr w:leftFromText="180" w:rightFromText="180" w:vertAnchor="text" w:horzAnchor="margin" w:tblpY="183"/>
        <w:tblW w:w="9748" w:type="dxa"/>
        <w:tblLayout w:type="fixed"/>
        <w:tblCellMar>
          <w:left w:w="0" w:type="dxa"/>
          <w:right w:w="0" w:type="dxa"/>
        </w:tblCellMar>
        <w:tblLook w:val="01E0"/>
      </w:tblPr>
      <w:tblGrid>
        <w:gridCol w:w="9748"/>
      </w:tblGrid>
      <w:tr w:rsidR="00B718BC" w:rsidRPr="00BE7A88">
        <w:tc>
          <w:tcPr>
            <w:tcW w:w="9748" w:type="dxa"/>
          </w:tcPr>
          <w:p w:rsidR="00B718BC" w:rsidRPr="00BE7A88" w:rsidRDefault="00B718BC" w:rsidP="00947973">
            <w:pPr>
              <w:pStyle w:val="Heading3"/>
              <w:spacing w:before="0" w:after="0"/>
              <w:jc w:val="center"/>
              <w:rPr>
                <w:rFonts w:ascii="Times New Roman" w:hAnsi="Times New Roman" w:cs="Times New Roman"/>
                <w:sz w:val="32"/>
                <w:szCs w:val="32"/>
              </w:rPr>
            </w:pPr>
            <w:r w:rsidRPr="00BE7A88">
              <w:rPr>
                <w:rFonts w:ascii="Times New Roman" w:hAnsi="Times New Roman" w:cs="Times New Roman"/>
                <w:sz w:val="32"/>
                <w:szCs w:val="32"/>
              </w:rPr>
              <w:t xml:space="preserve">АДМИНИСТРАЦИЯ </w:t>
            </w:r>
            <w:r w:rsidRPr="00BE7A88">
              <w:rPr>
                <w:rFonts w:ascii="Times New Roman" w:hAnsi="Times New Roman" w:cs="Times New Roman"/>
                <w:b w:val="0"/>
                <w:bCs w:val="0"/>
                <w:sz w:val="32"/>
                <w:szCs w:val="32"/>
              </w:rPr>
              <w:t xml:space="preserve"> </w:t>
            </w:r>
            <w:r>
              <w:rPr>
                <w:rFonts w:ascii="Times New Roman" w:hAnsi="Times New Roman" w:cs="Times New Roman"/>
                <w:sz w:val="32"/>
                <w:szCs w:val="32"/>
              </w:rPr>
              <w:t>УВАРОВСКОГО</w:t>
            </w:r>
            <w:r w:rsidRPr="00BE7A88">
              <w:rPr>
                <w:rFonts w:ascii="Times New Roman" w:hAnsi="Times New Roman" w:cs="Times New Roman"/>
                <w:sz w:val="32"/>
                <w:szCs w:val="32"/>
              </w:rPr>
              <w:t xml:space="preserve"> СЕЛЬСОВЕТА</w:t>
            </w:r>
          </w:p>
        </w:tc>
      </w:tr>
      <w:tr w:rsidR="00B718BC" w:rsidRPr="00BE7A88">
        <w:trPr>
          <w:trHeight w:val="340"/>
        </w:trPr>
        <w:tc>
          <w:tcPr>
            <w:tcW w:w="9748" w:type="dxa"/>
            <w:vAlign w:val="center"/>
          </w:tcPr>
          <w:p w:rsidR="00B718BC" w:rsidRPr="00BE7A88" w:rsidRDefault="00B718BC" w:rsidP="00947973">
            <w:pPr>
              <w:pStyle w:val="Heading3"/>
              <w:spacing w:before="0" w:after="0"/>
              <w:jc w:val="center"/>
              <w:rPr>
                <w:rFonts w:ascii="Times New Roman" w:hAnsi="Times New Roman" w:cs="Times New Roman"/>
                <w:sz w:val="32"/>
                <w:szCs w:val="32"/>
              </w:rPr>
            </w:pPr>
            <w:r w:rsidRPr="00BE7A88">
              <w:rPr>
                <w:rFonts w:ascii="Times New Roman" w:hAnsi="Times New Roman" w:cs="Times New Roman"/>
                <w:sz w:val="32"/>
                <w:szCs w:val="32"/>
              </w:rPr>
              <w:t>ИССИНСКОГО РАЙОНА ПЕНЗЕНСКОЙ ОБЛАСТИ</w:t>
            </w:r>
          </w:p>
        </w:tc>
      </w:tr>
    </w:tbl>
    <w:p w:rsidR="00B718BC" w:rsidRDefault="00B718BC" w:rsidP="00947973">
      <w:pPr>
        <w:jc w:val="center"/>
        <w:rPr>
          <w:b/>
          <w:bCs/>
          <w:sz w:val="28"/>
          <w:szCs w:val="28"/>
        </w:rPr>
      </w:pPr>
      <w:r w:rsidRPr="00312A1B">
        <w:rPr>
          <w:b/>
          <w:bCs/>
          <w:sz w:val="28"/>
          <w:szCs w:val="28"/>
        </w:rPr>
        <w:t xml:space="preserve"> </w:t>
      </w:r>
    </w:p>
    <w:p w:rsidR="00B718BC" w:rsidRPr="00312A1B" w:rsidRDefault="00B718BC" w:rsidP="00947973">
      <w:pPr>
        <w:jc w:val="center"/>
        <w:rPr>
          <w:b/>
          <w:bCs/>
          <w:sz w:val="28"/>
          <w:szCs w:val="28"/>
        </w:rPr>
      </w:pPr>
      <w:r w:rsidRPr="00312A1B">
        <w:rPr>
          <w:b/>
          <w:bCs/>
          <w:sz w:val="28"/>
          <w:szCs w:val="28"/>
        </w:rPr>
        <w:t>ПОСТАНОВЛЕНИЕ</w:t>
      </w:r>
    </w:p>
    <w:p w:rsidR="00B718BC" w:rsidRPr="00312A1B" w:rsidRDefault="00B718BC" w:rsidP="00947973">
      <w:pPr>
        <w:jc w:val="center"/>
        <w:rPr>
          <w:b/>
          <w:bCs/>
          <w:sz w:val="28"/>
          <w:szCs w:val="28"/>
        </w:rPr>
      </w:pPr>
    </w:p>
    <w:tbl>
      <w:tblPr>
        <w:tblpPr w:leftFromText="180" w:rightFromText="180" w:vertAnchor="text" w:horzAnchor="margin" w:tblpXSpec="center" w:tblpY="-56"/>
        <w:tblW w:w="0" w:type="auto"/>
        <w:tblLayout w:type="fixed"/>
        <w:tblCellMar>
          <w:left w:w="0" w:type="dxa"/>
          <w:right w:w="0" w:type="dxa"/>
        </w:tblCellMar>
        <w:tblLook w:val="0000"/>
      </w:tblPr>
      <w:tblGrid>
        <w:gridCol w:w="426"/>
        <w:gridCol w:w="2835"/>
        <w:gridCol w:w="397"/>
        <w:gridCol w:w="1134"/>
      </w:tblGrid>
      <w:tr w:rsidR="00B718BC" w:rsidRPr="00F436D8">
        <w:tc>
          <w:tcPr>
            <w:tcW w:w="426" w:type="dxa"/>
            <w:vAlign w:val="bottom"/>
          </w:tcPr>
          <w:p w:rsidR="00B718BC" w:rsidRPr="00F436D8" w:rsidRDefault="00B718BC" w:rsidP="00947973">
            <w:r w:rsidRPr="00F436D8">
              <w:t>от</w:t>
            </w:r>
          </w:p>
        </w:tc>
        <w:tc>
          <w:tcPr>
            <w:tcW w:w="2835" w:type="dxa"/>
            <w:tcBorders>
              <w:top w:val="nil"/>
              <w:left w:val="nil"/>
              <w:bottom w:val="single" w:sz="6" w:space="0" w:color="auto"/>
              <w:right w:val="nil"/>
            </w:tcBorders>
          </w:tcPr>
          <w:p w:rsidR="00B718BC" w:rsidRPr="00F436D8" w:rsidRDefault="00B718BC" w:rsidP="00947973">
            <w:pPr>
              <w:jc w:val="center"/>
              <w:rPr>
                <w:b/>
                <w:bCs/>
                <w:sz w:val="24"/>
                <w:szCs w:val="24"/>
              </w:rPr>
            </w:pPr>
            <w:r>
              <w:rPr>
                <w:b/>
                <w:bCs/>
                <w:sz w:val="24"/>
                <w:szCs w:val="24"/>
              </w:rPr>
              <w:t>28.11.2017</w:t>
            </w:r>
          </w:p>
        </w:tc>
        <w:tc>
          <w:tcPr>
            <w:tcW w:w="397" w:type="dxa"/>
            <w:vAlign w:val="bottom"/>
          </w:tcPr>
          <w:p w:rsidR="00B718BC" w:rsidRPr="00147161" w:rsidRDefault="00B718BC" w:rsidP="00947973">
            <w:pPr>
              <w:jc w:val="center"/>
              <w:rPr>
                <w:sz w:val="24"/>
                <w:szCs w:val="24"/>
              </w:rPr>
            </w:pPr>
            <w:r w:rsidRPr="00147161">
              <w:rPr>
                <w:sz w:val="24"/>
                <w:szCs w:val="24"/>
              </w:rPr>
              <w:t>№</w:t>
            </w:r>
          </w:p>
        </w:tc>
        <w:tc>
          <w:tcPr>
            <w:tcW w:w="1134" w:type="dxa"/>
            <w:tcBorders>
              <w:top w:val="nil"/>
              <w:left w:val="nil"/>
              <w:bottom w:val="single" w:sz="6" w:space="0" w:color="auto"/>
              <w:right w:val="nil"/>
            </w:tcBorders>
          </w:tcPr>
          <w:p w:rsidR="00B718BC" w:rsidRPr="00F436D8" w:rsidRDefault="00B718BC" w:rsidP="00E95945">
            <w:pPr>
              <w:jc w:val="center"/>
              <w:rPr>
                <w:b/>
                <w:bCs/>
                <w:sz w:val="24"/>
                <w:szCs w:val="24"/>
              </w:rPr>
            </w:pPr>
            <w:r>
              <w:rPr>
                <w:b/>
                <w:bCs/>
                <w:sz w:val="24"/>
                <w:szCs w:val="24"/>
              </w:rPr>
              <w:t>98-п</w:t>
            </w:r>
          </w:p>
        </w:tc>
      </w:tr>
      <w:tr w:rsidR="00B718BC" w:rsidRPr="00F436D8">
        <w:tc>
          <w:tcPr>
            <w:tcW w:w="4792" w:type="dxa"/>
            <w:gridSpan w:val="4"/>
          </w:tcPr>
          <w:p w:rsidR="00B718BC" w:rsidRPr="00F436D8" w:rsidRDefault="00B718BC" w:rsidP="00947973">
            <w:pPr>
              <w:jc w:val="center"/>
              <w:rPr>
                <w:b/>
                <w:bCs/>
                <w:sz w:val="24"/>
                <w:szCs w:val="24"/>
              </w:rPr>
            </w:pPr>
            <w:r>
              <w:rPr>
                <w:b/>
                <w:bCs/>
                <w:sz w:val="24"/>
                <w:szCs w:val="24"/>
              </w:rPr>
              <w:t>с. Уварово</w:t>
            </w:r>
          </w:p>
        </w:tc>
      </w:tr>
    </w:tbl>
    <w:p w:rsidR="00B718BC" w:rsidRPr="00633E55" w:rsidRDefault="00B718BC" w:rsidP="004827F1">
      <w:pPr>
        <w:tabs>
          <w:tab w:val="left" w:pos="720"/>
          <w:tab w:val="left" w:pos="4320"/>
        </w:tabs>
        <w:jc w:val="right"/>
        <w:rPr>
          <w:sz w:val="24"/>
          <w:szCs w:val="24"/>
        </w:rPr>
      </w:pPr>
    </w:p>
    <w:p w:rsidR="00B718BC" w:rsidRDefault="00B718BC" w:rsidP="00003E9E">
      <w:pPr>
        <w:pStyle w:val="ConsPlusNormal"/>
        <w:ind w:firstLine="540"/>
        <w:jc w:val="center"/>
        <w:rPr>
          <w:rFonts w:ascii="Times New Roman" w:hAnsi="Times New Roman" w:cs="Times New Roman"/>
          <w:b/>
          <w:bCs/>
          <w:sz w:val="24"/>
          <w:szCs w:val="24"/>
        </w:rPr>
      </w:pPr>
    </w:p>
    <w:p w:rsidR="00B718BC" w:rsidRDefault="00B718BC" w:rsidP="00003E9E">
      <w:pPr>
        <w:pStyle w:val="ConsPlusNormal"/>
        <w:ind w:firstLine="540"/>
        <w:jc w:val="center"/>
        <w:rPr>
          <w:rFonts w:ascii="Times New Roman" w:hAnsi="Times New Roman" w:cs="Times New Roman"/>
          <w:b/>
          <w:bCs/>
          <w:sz w:val="24"/>
          <w:szCs w:val="24"/>
        </w:rPr>
      </w:pPr>
    </w:p>
    <w:p w:rsidR="00B718BC" w:rsidRPr="00F855DB" w:rsidRDefault="00B718BC" w:rsidP="00F855DB">
      <w:pPr>
        <w:pStyle w:val="ConsPlusNormal"/>
        <w:ind w:left="142" w:firstLine="540"/>
        <w:jc w:val="center"/>
        <w:rPr>
          <w:rFonts w:ascii="Times New Roman" w:hAnsi="Times New Roman" w:cs="Times New Roman"/>
          <w:b/>
          <w:bCs/>
          <w:sz w:val="26"/>
          <w:szCs w:val="26"/>
        </w:rPr>
      </w:pPr>
      <w:r w:rsidRPr="00633E55">
        <w:rPr>
          <w:rFonts w:ascii="Times New Roman" w:hAnsi="Times New Roman" w:cs="Times New Roman"/>
          <w:b/>
          <w:bCs/>
          <w:sz w:val="24"/>
          <w:szCs w:val="24"/>
        </w:rPr>
        <w:t xml:space="preserve">Об </w:t>
      </w:r>
      <w:r w:rsidRPr="00F855DB">
        <w:rPr>
          <w:rFonts w:ascii="Times New Roman" w:hAnsi="Times New Roman" w:cs="Times New Roman"/>
          <w:b/>
          <w:bCs/>
          <w:sz w:val="26"/>
          <w:szCs w:val="26"/>
        </w:rPr>
        <w:t xml:space="preserve">утверждении административного регламента предоставления администрацией </w:t>
      </w:r>
      <w:r>
        <w:rPr>
          <w:rFonts w:ascii="Times New Roman" w:hAnsi="Times New Roman" w:cs="Times New Roman"/>
          <w:b/>
          <w:bCs/>
          <w:sz w:val="26"/>
          <w:szCs w:val="26"/>
        </w:rPr>
        <w:t>Уваровского</w:t>
      </w:r>
      <w:r w:rsidRPr="00F855DB">
        <w:rPr>
          <w:rFonts w:ascii="Times New Roman" w:hAnsi="Times New Roman" w:cs="Times New Roman"/>
          <w:b/>
          <w:bCs/>
          <w:sz w:val="26"/>
          <w:szCs w:val="26"/>
        </w:rPr>
        <w:t xml:space="preserve"> сельсовета Иссинского района Пензенской области муниципальной услуги «Принятие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F855DB" w:rsidRDefault="00B718BC" w:rsidP="00F855DB">
      <w:pPr>
        <w:pStyle w:val="ConsPlusNormal"/>
        <w:ind w:left="142" w:firstLine="540"/>
        <w:jc w:val="center"/>
        <w:rPr>
          <w:rFonts w:ascii="Times New Roman" w:hAnsi="Times New Roman" w:cs="Times New Roman"/>
          <w:b/>
          <w:bCs/>
          <w:sz w:val="26"/>
          <w:szCs w:val="26"/>
        </w:rPr>
      </w:pPr>
    </w:p>
    <w:p w:rsidR="00B718BC" w:rsidRPr="00F855DB" w:rsidRDefault="00B718BC" w:rsidP="00F855DB">
      <w:pPr>
        <w:ind w:left="142" w:firstLine="425"/>
        <w:jc w:val="both"/>
        <w:rPr>
          <w:sz w:val="26"/>
          <w:szCs w:val="26"/>
        </w:rPr>
      </w:pPr>
      <w:r w:rsidRPr="00F855DB">
        <w:rPr>
          <w:sz w:val="26"/>
          <w:szCs w:val="26"/>
        </w:rPr>
        <w:t xml:space="preserve">         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(с изменениями), от 27.07.2010 № 210-ФЗ «Об организации предоставления государственных и муниципальных услуг» (с изменениями),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в целях реализации Закона Пензенской области от 04.03.2015 № 2693-ЗПО «О регулировании земельных отношений на территории Пензенской области» (с изменениями), руководствуясь Уставом </w:t>
      </w:r>
      <w:r>
        <w:rPr>
          <w:sz w:val="26"/>
          <w:szCs w:val="26"/>
        </w:rPr>
        <w:t>Уваровского</w:t>
      </w:r>
      <w:r w:rsidRPr="00F855DB">
        <w:rPr>
          <w:sz w:val="26"/>
          <w:szCs w:val="26"/>
        </w:rPr>
        <w:t xml:space="preserve"> сельсовета Иссинского района Пензенской области</w:t>
      </w:r>
      <w:r>
        <w:rPr>
          <w:sz w:val="26"/>
          <w:szCs w:val="26"/>
        </w:rPr>
        <w:t xml:space="preserve"> </w:t>
      </w:r>
      <w:r w:rsidRPr="00F855DB">
        <w:rPr>
          <w:sz w:val="26"/>
          <w:szCs w:val="26"/>
        </w:rPr>
        <w:t xml:space="preserve">(с изменениями),   постановлением администрации </w:t>
      </w:r>
      <w:r>
        <w:rPr>
          <w:sz w:val="26"/>
          <w:szCs w:val="26"/>
        </w:rPr>
        <w:t>Уваровского</w:t>
      </w:r>
      <w:r w:rsidRPr="00F855DB">
        <w:rPr>
          <w:sz w:val="26"/>
          <w:szCs w:val="26"/>
        </w:rPr>
        <w:t xml:space="preserve"> сельсовета Иссинского района Пензенской области</w:t>
      </w:r>
      <w:r>
        <w:rPr>
          <w:sz w:val="26"/>
          <w:szCs w:val="26"/>
        </w:rPr>
        <w:t xml:space="preserve"> от 20.03.2013 № 11</w:t>
      </w:r>
      <w:r w:rsidRPr="00F855DB">
        <w:rPr>
          <w:sz w:val="26"/>
          <w:szCs w:val="26"/>
        </w:rPr>
        <w:t>-п «</w:t>
      </w:r>
      <w:r w:rsidRPr="00F855DB">
        <w:rPr>
          <w:spacing w:val="-4"/>
          <w:sz w:val="26"/>
          <w:szCs w:val="26"/>
        </w:rPr>
        <w:t xml:space="preserve">Об утверждении Реестра муниципальных услуг </w:t>
      </w:r>
      <w:r>
        <w:rPr>
          <w:sz w:val="26"/>
          <w:szCs w:val="26"/>
        </w:rPr>
        <w:t>Уваровского</w:t>
      </w:r>
      <w:r w:rsidRPr="00F855DB">
        <w:rPr>
          <w:sz w:val="26"/>
          <w:szCs w:val="26"/>
        </w:rPr>
        <w:t xml:space="preserve">  сельсовета </w:t>
      </w:r>
      <w:r w:rsidRPr="00F855DB">
        <w:rPr>
          <w:spacing w:val="-4"/>
          <w:sz w:val="26"/>
          <w:szCs w:val="26"/>
        </w:rPr>
        <w:t>Иссинского района Пензенской области»</w:t>
      </w:r>
      <w:r>
        <w:rPr>
          <w:spacing w:val="-4"/>
          <w:sz w:val="26"/>
          <w:szCs w:val="26"/>
        </w:rPr>
        <w:t xml:space="preserve"> </w:t>
      </w:r>
      <w:r w:rsidRPr="00F855DB">
        <w:rPr>
          <w:sz w:val="26"/>
          <w:szCs w:val="26"/>
        </w:rPr>
        <w:t>(с изменениями),</w:t>
      </w:r>
    </w:p>
    <w:p w:rsidR="00B718BC" w:rsidRPr="00F855DB" w:rsidRDefault="00B718BC" w:rsidP="00F855DB">
      <w:pPr>
        <w:ind w:left="142"/>
        <w:jc w:val="both"/>
        <w:rPr>
          <w:spacing w:val="-4"/>
          <w:sz w:val="26"/>
          <w:szCs w:val="26"/>
        </w:rPr>
      </w:pPr>
    </w:p>
    <w:p w:rsidR="00B718BC" w:rsidRPr="00F855DB" w:rsidRDefault="00B718BC" w:rsidP="00F855DB">
      <w:pPr>
        <w:autoSpaceDE w:val="0"/>
        <w:autoSpaceDN w:val="0"/>
        <w:adjustRightInd w:val="0"/>
        <w:ind w:left="142"/>
        <w:jc w:val="center"/>
        <w:rPr>
          <w:b/>
          <w:bCs/>
          <w:sz w:val="26"/>
          <w:szCs w:val="26"/>
        </w:rPr>
      </w:pPr>
      <w:r w:rsidRPr="00F855DB">
        <w:rPr>
          <w:b/>
          <w:bCs/>
          <w:sz w:val="26"/>
          <w:szCs w:val="26"/>
        </w:rPr>
        <w:t xml:space="preserve">администрация </w:t>
      </w:r>
      <w:r>
        <w:rPr>
          <w:b/>
          <w:bCs/>
          <w:sz w:val="26"/>
          <w:szCs w:val="26"/>
        </w:rPr>
        <w:t>Уваровского</w:t>
      </w:r>
      <w:r w:rsidRPr="00F855DB">
        <w:rPr>
          <w:b/>
          <w:bCs/>
          <w:sz w:val="26"/>
          <w:szCs w:val="26"/>
        </w:rPr>
        <w:t xml:space="preserve"> сельсовета Иссинского района </w:t>
      </w:r>
    </w:p>
    <w:p w:rsidR="00B718BC" w:rsidRPr="00F855DB" w:rsidRDefault="00B718BC" w:rsidP="00F855DB">
      <w:pPr>
        <w:autoSpaceDE w:val="0"/>
        <w:autoSpaceDN w:val="0"/>
        <w:adjustRightInd w:val="0"/>
        <w:ind w:left="142"/>
        <w:jc w:val="center"/>
        <w:rPr>
          <w:b/>
          <w:bCs/>
          <w:sz w:val="26"/>
          <w:szCs w:val="26"/>
        </w:rPr>
      </w:pPr>
      <w:r w:rsidRPr="00F855DB">
        <w:rPr>
          <w:b/>
          <w:bCs/>
          <w:sz w:val="26"/>
          <w:szCs w:val="26"/>
        </w:rPr>
        <w:t>Пензенской области постановляет:</w:t>
      </w:r>
    </w:p>
    <w:p w:rsidR="00B718BC" w:rsidRPr="00F855DB" w:rsidRDefault="00B718BC" w:rsidP="00F855DB">
      <w:pPr>
        <w:autoSpaceDE w:val="0"/>
        <w:autoSpaceDN w:val="0"/>
        <w:adjustRightInd w:val="0"/>
        <w:ind w:left="142"/>
        <w:jc w:val="center"/>
        <w:rPr>
          <w:b/>
          <w:bCs/>
          <w:sz w:val="26"/>
          <w:szCs w:val="26"/>
        </w:rPr>
      </w:pPr>
    </w:p>
    <w:p w:rsidR="00B718BC" w:rsidRPr="00F855DB" w:rsidRDefault="00B718BC" w:rsidP="00F855DB">
      <w:pPr>
        <w:pStyle w:val="ConsPlusNormal"/>
        <w:ind w:left="142" w:firstLine="708"/>
        <w:jc w:val="both"/>
        <w:rPr>
          <w:rFonts w:ascii="Times New Roman" w:hAnsi="Times New Roman" w:cs="Times New Roman"/>
          <w:sz w:val="26"/>
          <w:szCs w:val="26"/>
        </w:rPr>
      </w:pPr>
      <w:bookmarkStart w:id="0" w:name="sub_1"/>
      <w:r w:rsidRPr="00F855DB">
        <w:rPr>
          <w:rFonts w:ascii="Times New Roman" w:hAnsi="Times New Roman" w:cs="Times New Roman"/>
          <w:sz w:val="26"/>
          <w:szCs w:val="26"/>
        </w:rPr>
        <w:t xml:space="preserve">1. Утвердить административный регламент предоставления администрацией </w:t>
      </w:r>
      <w:r>
        <w:rPr>
          <w:rFonts w:ascii="Times New Roman" w:hAnsi="Times New Roman" w:cs="Times New Roman"/>
          <w:sz w:val="26"/>
          <w:szCs w:val="26"/>
        </w:rPr>
        <w:t>Уваровского</w:t>
      </w:r>
      <w:r w:rsidRPr="00F855DB">
        <w:rPr>
          <w:rFonts w:ascii="Times New Roman" w:hAnsi="Times New Roman" w:cs="Times New Roman"/>
          <w:sz w:val="26"/>
          <w:szCs w:val="26"/>
        </w:rPr>
        <w:t xml:space="preserve"> сельсовета Иссинского района Пензенской области муниципальной услуги «</w:t>
      </w:r>
      <w:bookmarkStart w:id="1" w:name="sub_4"/>
      <w:bookmarkEnd w:id="0"/>
      <w:r w:rsidRPr="00F855DB">
        <w:rPr>
          <w:rFonts w:ascii="Times New Roman" w:hAnsi="Times New Roman" w:cs="Times New Roman"/>
          <w:sz w:val="26"/>
          <w:szCs w:val="26"/>
        </w:rPr>
        <w:t xml:space="preserve">Предоставление гражданам, имеющим трех и более детей, в собственность бесплатно земельных участков, находящихся в собственности </w:t>
      </w:r>
      <w:r>
        <w:rPr>
          <w:rFonts w:ascii="Times New Roman" w:hAnsi="Times New Roman" w:cs="Times New Roman"/>
          <w:sz w:val="26"/>
          <w:szCs w:val="26"/>
        </w:rPr>
        <w:t>Уваровского</w:t>
      </w:r>
      <w:r w:rsidRPr="00F855DB">
        <w:rPr>
          <w:rFonts w:ascii="Times New Roman" w:hAnsi="Times New Roman" w:cs="Times New Roman"/>
          <w:sz w:val="26"/>
          <w:szCs w:val="26"/>
        </w:rPr>
        <w:t xml:space="preserve"> сельсовета Иссинского района Пензенской области, для индивидуального жилищного строительства».</w:t>
      </w:r>
    </w:p>
    <w:p w:rsidR="00B718BC" w:rsidRPr="00F855DB" w:rsidRDefault="00B718BC" w:rsidP="00F855DB">
      <w:pPr>
        <w:autoSpaceDE w:val="0"/>
        <w:autoSpaceDN w:val="0"/>
        <w:adjustRightInd w:val="0"/>
        <w:ind w:left="142" w:firstLine="540"/>
        <w:jc w:val="both"/>
        <w:outlineLvl w:val="0"/>
        <w:rPr>
          <w:color w:val="000000"/>
          <w:sz w:val="26"/>
          <w:szCs w:val="26"/>
        </w:rPr>
      </w:pPr>
      <w:r w:rsidRPr="00F855DB">
        <w:rPr>
          <w:sz w:val="26"/>
          <w:szCs w:val="26"/>
        </w:rPr>
        <w:t xml:space="preserve">2. Признать утратившим силу постановления администрации </w:t>
      </w:r>
      <w:r>
        <w:rPr>
          <w:sz w:val="26"/>
          <w:szCs w:val="26"/>
        </w:rPr>
        <w:t>Уваровского</w:t>
      </w:r>
      <w:r w:rsidRPr="00F855DB">
        <w:rPr>
          <w:sz w:val="26"/>
          <w:szCs w:val="26"/>
        </w:rPr>
        <w:t xml:space="preserve"> сельсовета Иссинского района Пенз</w:t>
      </w:r>
      <w:r>
        <w:rPr>
          <w:sz w:val="26"/>
          <w:szCs w:val="26"/>
        </w:rPr>
        <w:t>енской области от 29.12.2016 №108</w:t>
      </w:r>
      <w:r w:rsidRPr="00F855DB">
        <w:rPr>
          <w:sz w:val="26"/>
          <w:szCs w:val="26"/>
        </w:rPr>
        <w:t>-п «Принятие решения о предоставлении земельных участков гражданам, имеющим трех и более детей, в собственность бесплатно для индивидуального жилищного строительства</w:t>
      </w:r>
      <w:r w:rsidRPr="00F855DB">
        <w:rPr>
          <w:color w:val="000000"/>
          <w:sz w:val="26"/>
          <w:szCs w:val="26"/>
        </w:rPr>
        <w:t>».</w:t>
      </w:r>
    </w:p>
    <w:p w:rsidR="00B718BC" w:rsidRPr="00F855DB" w:rsidRDefault="00B718BC" w:rsidP="00F855DB">
      <w:pPr>
        <w:ind w:left="142"/>
        <w:jc w:val="both"/>
        <w:rPr>
          <w:sz w:val="26"/>
          <w:szCs w:val="26"/>
        </w:rPr>
      </w:pPr>
      <w:r w:rsidRPr="00F855DB">
        <w:rPr>
          <w:sz w:val="26"/>
          <w:szCs w:val="26"/>
        </w:rPr>
        <w:t xml:space="preserve">         3. Настоящее постановление </w:t>
      </w:r>
      <w:hyperlink r:id="rId8" w:history="1">
        <w:r w:rsidRPr="00F855DB">
          <w:rPr>
            <w:sz w:val="26"/>
            <w:szCs w:val="26"/>
          </w:rPr>
          <w:t>опубликовать</w:t>
        </w:r>
      </w:hyperlink>
      <w:r w:rsidRPr="00F855DB">
        <w:rPr>
          <w:sz w:val="26"/>
          <w:szCs w:val="26"/>
        </w:rPr>
        <w:t xml:space="preserve"> в информационном бюллетене  </w:t>
      </w:r>
      <w:r>
        <w:rPr>
          <w:sz w:val="26"/>
          <w:szCs w:val="26"/>
        </w:rPr>
        <w:t>Уваровского</w:t>
      </w:r>
      <w:r w:rsidRPr="00F855DB">
        <w:rPr>
          <w:sz w:val="26"/>
          <w:szCs w:val="26"/>
        </w:rPr>
        <w:t xml:space="preserve"> сельсовета Иссинского рай</w:t>
      </w:r>
      <w:r>
        <w:rPr>
          <w:sz w:val="26"/>
          <w:szCs w:val="26"/>
        </w:rPr>
        <w:t>она Пензенской области «Сельские ведомости</w:t>
      </w:r>
      <w:r w:rsidRPr="00F855DB">
        <w:rPr>
          <w:sz w:val="26"/>
          <w:szCs w:val="26"/>
        </w:rPr>
        <w:t>».</w:t>
      </w:r>
      <w:bookmarkEnd w:id="1"/>
    </w:p>
    <w:p w:rsidR="00B718BC" w:rsidRPr="00F855DB" w:rsidRDefault="00B718BC" w:rsidP="00F855DB">
      <w:pPr>
        <w:autoSpaceDE w:val="0"/>
        <w:autoSpaceDN w:val="0"/>
        <w:adjustRightInd w:val="0"/>
        <w:ind w:left="142" w:firstLine="540"/>
        <w:jc w:val="both"/>
        <w:rPr>
          <w:sz w:val="26"/>
          <w:szCs w:val="26"/>
        </w:rPr>
      </w:pPr>
      <w:r w:rsidRPr="00F855DB">
        <w:rPr>
          <w:sz w:val="26"/>
          <w:szCs w:val="26"/>
        </w:rPr>
        <w:t>4.  Настоящее постановление вступает в силу на следующий день после дня его официального опубликования.</w:t>
      </w:r>
    </w:p>
    <w:p w:rsidR="00B718BC" w:rsidRPr="00F855DB" w:rsidRDefault="00B718BC" w:rsidP="00F855DB">
      <w:pPr>
        <w:ind w:left="142"/>
        <w:jc w:val="both"/>
        <w:rPr>
          <w:sz w:val="26"/>
          <w:szCs w:val="26"/>
        </w:rPr>
      </w:pPr>
      <w:r w:rsidRPr="00F855DB">
        <w:rPr>
          <w:sz w:val="26"/>
          <w:szCs w:val="26"/>
        </w:rPr>
        <w:t xml:space="preserve">       </w:t>
      </w:r>
      <w:r>
        <w:rPr>
          <w:sz w:val="26"/>
          <w:szCs w:val="26"/>
        </w:rPr>
        <w:t xml:space="preserve"> </w:t>
      </w:r>
      <w:r w:rsidRPr="00F855DB">
        <w:rPr>
          <w:sz w:val="26"/>
          <w:szCs w:val="26"/>
        </w:rPr>
        <w:t xml:space="preserve"> 5. </w:t>
      </w:r>
      <w:r w:rsidRPr="00F855DB">
        <w:rPr>
          <w:spacing w:val="-1"/>
          <w:sz w:val="26"/>
          <w:szCs w:val="26"/>
        </w:rPr>
        <w:t xml:space="preserve">Контроль за выполнением настоящего постановления возложить на главу </w:t>
      </w:r>
      <w:r w:rsidRPr="00F855DB">
        <w:rPr>
          <w:spacing w:val="1"/>
          <w:sz w:val="26"/>
          <w:szCs w:val="26"/>
        </w:rPr>
        <w:t xml:space="preserve">администрации </w:t>
      </w:r>
      <w:r>
        <w:rPr>
          <w:sz w:val="26"/>
          <w:szCs w:val="26"/>
        </w:rPr>
        <w:t>Уваровского</w:t>
      </w:r>
      <w:r w:rsidRPr="00F855DB">
        <w:rPr>
          <w:spacing w:val="1"/>
          <w:sz w:val="26"/>
          <w:szCs w:val="26"/>
        </w:rPr>
        <w:t xml:space="preserve"> сельсовета Иссинского района Пензенской области</w:t>
      </w:r>
    </w:p>
    <w:p w:rsidR="00B718BC" w:rsidRPr="00F855DB" w:rsidRDefault="00B718BC" w:rsidP="00F855DB">
      <w:pPr>
        <w:ind w:left="142"/>
        <w:rPr>
          <w:sz w:val="26"/>
          <w:szCs w:val="26"/>
        </w:rPr>
      </w:pPr>
    </w:p>
    <w:p w:rsidR="00B718BC" w:rsidRPr="00F855DB" w:rsidRDefault="00B718BC" w:rsidP="00F855DB">
      <w:pPr>
        <w:ind w:left="142"/>
        <w:rPr>
          <w:sz w:val="26"/>
          <w:szCs w:val="26"/>
        </w:rPr>
      </w:pPr>
      <w:r w:rsidRPr="00F855DB">
        <w:rPr>
          <w:sz w:val="26"/>
          <w:szCs w:val="26"/>
        </w:rPr>
        <w:t xml:space="preserve">Глава администрации </w:t>
      </w:r>
    </w:p>
    <w:p w:rsidR="00B718BC" w:rsidRPr="00F855DB" w:rsidRDefault="00B718BC" w:rsidP="00F855DB">
      <w:pPr>
        <w:ind w:left="142"/>
        <w:rPr>
          <w:sz w:val="26"/>
          <w:szCs w:val="26"/>
        </w:rPr>
      </w:pPr>
      <w:r>
        <w:rPr>
          <w:sz w:val="26"/>
          <w:szCs w:val="26"/>
        </w:rPr>
        <w:t>Уваровского</w:t>
      </w:r>
      <w:r w:rsidRPr="00F855DB">
        <w:rPr>
          <w:sz w:val="26"/>
          <w:szCs w:val="26"/>
        </w:rPr>
        <w:t xml:space="preserve"> сельсовета  </w:t>
      </w:r>
    </w:p>
    <w:p w:rsidR="00B718BC" w:rsidRPr="00F855DB" w:rsidRDefault="00B718BC" w:rsidP="00F855DB">
      <w:pPr>
        <w:ind w:left="142"/>
        <w:rPr>
          <w:sz w:val="26"/>
          <w:szCs w:val="26"/>
        </w:rPr>
      </w:pPr>
      <w:r w:rsidRPr="00F855DB">
        <w:rPr>
          <w:sz w:val="26"/>
          <w:szCs w:val="26"/>
        </w:rPr>
        <w:t xml:space="preserve">Иссинского района Пензенской области                                 </w:t>
      </w:r>
      <w:r>
        <w:rPr>
          <w:sz w:val="26"/>
          <w:szCs w:val="26"/>
        </w:rPr>
        <w:t>В.А. Терехин</w:t>
      </w:r>
      <w:r w:rsidRPr="00F855DB">
        <w:rPr>
          <w:sz w:val="26"/>
          <w:szCs w:val="26"/>
        </w:rPr>
        <w:t xml:space="preserve">    </w:t>
      </w:r>
    </w:p>
    <w:p w:rsidR="00B718BC" w:rsidRPr="00574D02" w:rsidRDefault="00B718BC" w:rsidP="00F855DB">
      <w:pPr>
        <w:ind w:left="142"/>
        <w:rPr>
          <w:sz w:val="24"/>
          <w:szCs w:val="24"/>
        </w:rPr>
      </w:pPr>
      <w:r w:rsidRPr="00574D02">
        <w:rPr>
          <w:sz w:val="24"/>
          <w:szCs w:val="24"/>
        </w:rPr>
        <w:t xml:space="preserve">                                    </w:t>
      </w:r>
    </w:p>
    <w:p w:rsidR="00B718BC" w:rsidRPr="00633E55" w:rsidRDefault="00B718BC" w:rsidP="001C62E2">
      <w:pPr>
        <w:tabs>
          <w:tab w:val="left" w:pos="5321"/>
        </w:tabs>
        <w:rPr>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Default="00B718BC" w:rsidP="00CA5BA9">
      <w:pPr>
        <w:widowControl w:val="0"/>
        <w:autoSpaceDE w:val="0"/>
        <w:autoSpaceDN w:val="0"/>
        <w:adjustRightInd w:val="0"/>
        <w:jc w:val="center"/>
        <w:rPr>
          <w:b/>
          <w:bCs/>
          <w:sz w:val="24"/>
          <w:szCs w:val="24"/>
        </w:rPr>
      </w:pPr>
    </w:p>
    <w:p w:rsidR="00B718BC" w:rsidRPr="00633E55" w:rsidRDefault="00B718BC" w:rsidP="00CA5BA9">
      <w:pPr>
        <w:widowControl w:val="0"/>
        <w:autoSpaceDE w:val="0"/>
        <w:autoSpaceDN w:val="0"/>
        <w:adjustRightInd w:val="0"/>
        <w:jc w:val="center"/>
        <w:rPr>
          <w:b/>
          <w:bCs/>
          <w:sz w:val="24"/>
          <w:szCs w:val="24"/>
        </w:rPr>
      </w:pPr>
    </w:p>
    <w:p w:rsidR="00B718BC" w:rsidRDefault="00B718BC" w:rsidP="0094295A">
      <w:pPr>
        <w:autoSpaceDE w:val="0"/>
        <w:autoSpaceDN w:val="0"/>
        <w:adjustRightInd w:val="0"/>
        <w:ind w:left="255"/>
        <w:jc w:val="right"/>
        <w:rPr>
          <w:sz w:val="24"/>
          <w:szCs w:val="24"/>
        </w:rPr>
      </w:pPr>
      <w:r w:rsidRPr="00633E55">
        <w:rPr>
          <w:sz w:val="24"/>
          <w:szCs w:val="24"/>
        </w:rPr>
        <w:t>УТВЕРЖДЕН</w:t>
      </w:r>
    </w:p>
    <w:p w:rsidR="00B718BC" w:rsidRPr="00633E55" w:rsidRDefault="00B718BC" w:rsidP="0094295A">
      <w:pPr>
        <w:autoSpaceDE w:val="0"/>
        <w:autoSpaceDN w:val="0"/>
        <w:adjustRightInd w:val="0"/>
        <w:ind w:left="255"/>
        <w:jc w:val="right"/>
        <w:rPr>
          <w:sz w:val="24"/>
          <w:szCs w:val="24"/>
        </w:rPr>
      </w:pPr>
      <w:r w:rsidRPr="00633E55">
        <w:rPr>
          <w:sz w:val="24"/>
          <w:szCs w:val="24"/>
        </w:rPr>
        <w:t xml:space="preserve">                                    </w:t>
      </w:r>
      <w:hyperlink w:anchor="sub_0" w:history="1">
        <w:r w:rsidRPr="00633E55">
          <w:rPr>
            <w:sz w:val="24"/>
            <w:szCs w:val="24"/>
          </w:rPr>
          <w:t>постановлением</w:t>
        </w:r>
      </w:hyperlink>
      <w:r w:rsidRPr="00633E55">
        <w:rPr>
          <w:sz w:val="24"/>
          <w:szCs w:val="24"/>
        </w:rPr>
        <w:t xml:space="preserve"> администрации                                                           </w:t>
      </w:r>
      <w:r>
        <w:rPr>
          <w:sz w:val="24"/>
          <w:szCs w:val="24"/>
        </w:rPr>
        <w:t>Уваровского</w:t>
      </w:r>
      <w:r w:rsidRPr="00633E55">
        <w:rPr>
          <w:sz w:val="24"/>
          <w:szCs w:val="24"/>
        </w:rPr>
        <w:t xml:space="preserve"> сельсовета</w:t>
      </w:r>
    </w:p>
    <w:p w:rsidR="00B718BC" w:rsidRDefault="00B718BC" w:rsidP="0094295A">
      <w:pPr>
        <w:autoSpaceDE w:val="0"/>
        <w:autoSpaceDN w:val="0"/>
        <w:adjustRightInd w:val="0"/>
        <w:ind w:left="255"/>
        <w:jc w:val="right"/>
        <w:rPr>
          <w:sz w:val="24"/>
          <w:szCs w:val="24"/>
        </w:rPr>
      </w:pPr>
      <w:r w:rsidRPr="00633E55">
        <w:rPr>
          <w:sz w:val="24"/>
          <w:szCs w:val="24"/>
        </w:rPr>
        <w:t>Иссинского района</w:t>
      </w:r>
    </w:p>
    <w:p w:rsidR="00B718BC" w:rsidRPr="00633E55" w:rsidRDefault="00B718BC" w:rsidP="0094295A">
      <w:pPr>
        <w:autoSpaceDE w:val="0"/>
        <w:autoSpaceDN w:val="0"/>
        <w:adjustRightInd w:val="0"/>
        <w:ind w:left="255"/>
        <w:jc w:val="right"/>
        <w:rPr>
          <w:sz w:val="24"/>
          <w:szCs w:val="24"/>
        </w:rPr>
      </w:pPr>
      <w:r w:rsidRPr="00633E55">
        <w:rPr>
          <w:sz w:val="24"/>
          <w:szCs w:val="24"/>
        </w:rPr>
        <w:t xml:space="preserve"> Пензенской области</w:t>
      </w:r>
    </w:p>
    <w:p w:rsidR="00B718BC" w:rsidRDefault="00B718BC" w:rsidP="0094295A">
      <w:pPr>
        <w:widowControl w:val="0"/>
        <w:autoSpaceDE w:val="0"/>
        <w:autoSpaceDN w:val="0"/>
        <w:adjustRightInd w:val="0"/>
        <w:jc w:val="right"/>
        <w:rPr>
          <w:b/>
          <w:bCs/>
          <w:sz w:val="24"/>
          <w:szCs w:val="24"/>
        </w:rPr>
      </w:pPr>
      <w:r w:rsidRPr="00633E55">
        <w:rPr>
          <w:sz w:val="24"/>
          <w:szCs w:val="24"/>
        </w:rPr>
        <w:t xml:space="preserve">от </w:t>
      </w:r>
      <w:r>
        <w:rPr>
          <w:sz w:val="24"/>
          <w:szCs w:val="24"/>
        </w:rPr>
        <w:t>28.11.2017 № 98-п</w:t>
      </w:r>
    </w:p>
    <w:p w:rsidR="00B718BC" w:rsidRDefault="00B718BC" w:rsidP="0094295A">
      <w:pPr>
        <w:widowControl w:val="0"/>
        <w:autoSpaceDE w:val="0"/>
        <w:autoSpaceDN w:val="0"/>
        <w:adjustRightInd w:val="0"/>
        <w:jc w:val="right"/>
        <w:rPr>
          <w:b/>
          <w:bCs/>
          <w:sz w:val="24"/>
          <w:szCs w:val="24"/>
        </w:rPr>
      </w:pPr>
    </w:p>
    <w:p w:rsidR="00B718BC" w:rsidRDefault="00B718BC" w:rsidP="0094295A">
      <w:pPr>
        <w:widowControl w:val="0"/>
        <w:autoSpaceDE w:val="0"/>
        <w:autoSpaceDN w:val="0"/>
        <w:adjustRightInd w:val="0"/>
        <w:jc w:val="right"/>
        <w:rPr>
          <w:b/>
          <w:bCs/>
          <w:sz w:val="24"/>
          <w:szCs w:val="24"/>
        </w:rPr>
      </w:pPr>
    </w:p>
    <w:p w:rsidR="00B718BC" w:rsidRPr="00760517" w:rsidRDefault="00B718BC" w:rsidP="007C22A3">
      <w:pPr>
        <w:widowControl w:val="0"/>
        <w:autoSpaceDE w:val="0"/>
        <w:autoSpaceDN w:val="0"/>
        <w:adjustRightInd w:val="0"/>
        <w:jc w:val="center"/>
        <w:rPr>
          <w:b/>
          <w:bCs/>
          <w:sz w:val="24"/>
          <w:szCs w:val="24"/>
        </w:rPr>
      </w:pPr>
      <w:r w:rsidRPr="00760517">
        <w:rPr>
          <w:b/>
          <w:bCs/>
          <w:sz w:val="24"/>
          <w:szCs w:val="24"/>
        </w:rPr>
        <w:t>Административный регламент</w:t>
      </w:r>
    </w:p>
    <w:p w:rsidR="00B718BC" w:rsidRPr="00760517" w:rsidRDefault="00B718BC" w:rsidP="00640536">
      <w:pPr>
        <w:pStyle w:val="ConsPlusNormal"/>
        <w:ind w:firstLine="540"/>
        <w:jc w:val="center"/>
        <w:rPr>
          <w:rFonts w:ascii="Times New Roman" w:hAnsi="Times New Roman" w:cs="Times New Roman"/>
          <w:b/>
          <w:bCs/>
          <w:sz w:val="24"/>
          <w:szCs w:val="24"/>
        </w:rPr>
      </w:pPr>
      <w:r w:rsidRPr="00760517">
        <w:rPr>
          <w:rFonts w:ascii="Times New Roman" w:hAnsi="Times New Roman" w:cs="Times New Roman"/>
          <w:b/>
          <w:bCs/>
          <w:sz w:val="24"/>
          <w:szCs w:val="24"/>
        </w:rPr>
        <w:t xml:space="preserve">предоставления администрацией </w:t>
      </w:r>
      <w:r>
        <w:rPr>
          <w:rFonts w:ascii="Times New Roman" w:hAnsi="Times New Roman" w:cs="Times New Roman"/>
          <w:b/>
          <w:bCs/>
          <w:sz w:val="24"/>
          <w:szCs w:val="24"/>
        </w:rPr>
        <w:t>Уваровского</w:t>
      </w:r>
      <w:r w:rsidRPr="00760517">
        <w:rPr>
          <w:rFonts w:ascii="Times New Roman" w:hAnsi="Times New Roman" w:cs="Times New Roman"/>
          <w:b/>
          <w:bCs/>
          <w:sz w:val="24"/>
          <w:szCs w:val="24"/>
        </w:rPr>
        <w:t xml:space="preserve"> сельсовета Иссинского района Пензенской области муниципальной услуги  «Принятие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682AB8">
      <w:pPr>
        <w:pStyle w:val="ConsPlusNormal"/>
        <w:ind w:firstLine="540"/>
        <w:jc w:val="center"/>
        <w:rPr>
          <w:rFonts w:ascii="Times New Roman" w:hAnsi="Times New Roman" w:cs="Times New Roman"/>
          <w:b/>
          <w:bCs/>
          <w:sz w:val="24"/>
          <w:szCs w:val="24"/>
        </w:rPr>
      </w:pPr>
      <w:r w:rsidRPr="00633E55">
        <w:rPr>
          <w:rFonts w:ascii="Times New Roman CYR" w:hAnsi="Times New Roman CYR" w:cs="Times New Roman CYR"/>
          <w:b/>
          <w:bCs/>
          <w:sz w:val="24"/>
          <w:szCs w:val="24"/>
        </w:rPr>
        <w:t>﻿</w:t>
      </w:r>
    </w:p>
    <w:p w:rsidR="00B718BC" w:rsidRPr="00633E55" w:rsidRDefault="00B718BC" w:rsidP="00CA5BA9">
      <w:pPr>
        <w:tabs>
          <w:tab w:val="left" w:pos="3780"/>
          <w:tab w:val="left" w:pos="3960"/>
          <w:tab w:val="left" w:pos="4140"/>
          <w:tab w:val="left" w:pos="4320"/>
        </w:tabs>
        <w:ind w:left="540"/>
        <w:jc w:val="center"/>
        <w:rPr>
          <w:b/>
          <w:bCs/>
          <w:sz w:val="24"/>
          <w:szCs w:val="24"/>
        </w:rPr>
      </w:pPr>
      <w:r w:rsidRPr="00633E55">
        <w:rPr>
          <w:b/>
          <w:bCs/>
          <w:sz w:val="24"/>
          <w:szCs w:val="24"/>
        </w:rPr>
        <w:t>1. Общие положения</w:t>
      </w:r>
    </w:p>
    <w:p w:rsidR="00B718BC" w:rsidRPr="00633E55" w:rsidRDefault="00B718BC" w:rsidP="00CA5BA9">
      <w:pPr>
        <w:tabs>
          <w:tab w:val="left" w:pos="3780"/>
          <w:tab w:val="left" w:pos="3960"/>
          <w:tab w:val="left" w:pos="4140"/>
          <w:tab w:val="left" w:pos="4320"/>
        </w:tabs>
        <w:rPr>
          <w:sz w:val="24"/>
          <w:szCs w:val="24"/>
        </w:rPr>
      </w:pPr>
    </w:p>
    <w:p w:rsidR="00B718BC" w:rsidRPr="00633E55" w:rsidRDefault="00B718BC" w:rsidP="00640536">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1.1. Предметом регулирования настоящего административного регламента является установление стандарта, состава, последовательности и сроков выполнения административных процедур, формы контроля за исполнением административного регламента, досудебный (внесудебный) порядок обжалования решений и действий (бездействий) администрации </w:t>
      </w:r>
      <w:r>
        <w:rPr>
          <w:rFonts w:ascii="Times New Roman" w:hAnsi="Times New Roman" w:cs="Times New Roman"/>
          <w:sz w:val="24"/>
          <w:szCs w:val="24"/>
        </w:rPr>
        <w:t>Уваровского</w:t>
      </w:r>
      <w:r w:rsidRPr="00633E55">
        <w:rPr>
          <w:rFonts w:ascii="Times New Roman" w:hAnsi="Times New Roman" w:cs="Times New Roman"/>
          <w:sz w:val="24"/>
          <w:szCs w:val="24"/>
        </w:rPr>
        <w:t xml:space="preserve"> сельсовета Иссинского района Пензенской области (далее – администрация), должностных лиц администрации, муниципальных служащих администрации при предоставлении муниципальной услуги «Принятие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682AB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(далее – муниципальная услуга).</w:t>
      </w:r>
    </w:p>
    <w:p w:rsidR="00B718BC" w:rsidRPr="00633E55" w:rsidRDefault="00B718BC" w:rsidP="00C43DFE">
      <w:pPr>
        <w:widowControl w:val="0"/>
        <w:autoSpaceDE w:val="0"/>
        <w:autoSpaceDN w:val="0"/>
        <w:adjustRightInd w:val="0"/>
        <w:ind w:firstLine="540"/>
        <w:jc w:val="both"/>
        <w:rPr>
          <w:sz w:val="24"/>
          <w:szCs w:val="24"/>
        </w:rPr>
      </w:pPr>
      <w:r w:rsidRPr="00633E55">
        <w:rPr>
          <w:sz w:val="24"/>
          <w:szCs w:val="24"/>
        </w:rPr>
        <w:t xml:space="preserve">Предметом настоящей муниципальной услуги является принятие решения о предоставлении в собственность бесплатно земельного участка из земельных участков,  находящихся в муниципальной собственности </w:t>
      </w:r>
      <w:r>
        <w:rPr>
          <w:sz w:val="24"/>
          <w:szCs w:val="24"/>
        </w:rPr>
        <w:t>Уваровского</w:t>
      </w:r>
      <w:r w:rsidRPr="00633E55">
        <w:rPr>
          <w:sz w:val="24"/>
          <w:szCs w:val="24"/>
        </w:rPr>
        <w:t xml:space="preserve"> сельсовета Иссинского района Пензенской области, категории граждан, установленных п. 1.2 настоящего регламента</w:t>
      </w:r>
    </w:p>
    <w:p w:rsidR="00B718BC" w:rsidRPr="00633E55" w:rsidRDefault="00B718BC" w:rsidP="00E84E9F">
      <w:pPr>
        <w:ind w:firstLine="561"/>
        <w:jc w:val="both"/>
        <w:rPr>
          <w:sz w:val="24"/>
          <w:szCs w:val="24"/>
        </w:rPr>
      </w:pPr>
      <w:r w:rsidRPr="00633E55">
        <w:rPr>
          <w:sz w:val="24"/>
          <w:szCs w:val="24"/>
        </w:rPr>
        <w:t xml:space="preserve">1.2. Заявителями на получение муниципальной услуги являются </w:t>
      </w:r>
      <w:r w:rsidRPr="00633E55">
        <w:rPr>
          <w:sz w:val="24"/>
          <w:szCs w:val="24"/>
          <w:shd w:val="clear" w:color="auto" w:fill="FFFFFF"/>
        </w:rPr>
        <w:t xml:space="preserve">физические лица – </w:t>
      </w:r>
      <w:r w:rsidRPr="00633E55">
        <w:rPr>
          <w:sz w:val="24"/>
          <w:szCs w:val="24"/>
        </w:rPr>
        <w:t xml:space="preserve"> граждане, зарегистрированные на территории </w:t>
      </w:r>
      <w:r>
        <w:rPr>
          <w:sz w:val="24"/>
          <w:szCs w:val="24"/>
        </w:rPr>
        <w:t>Уваровского</w:t>
      </w:r>
      <w:r w:rsidRPr="00633E55">
        <w:rPr>
          <w:sz w:val="24"/>
          <w:szCs w:val="24"/>
        </w:rPr>
        <w:t xml:space="preserve"> сельсовета Иссинского района Пензенской области, имеющие трех и более детей, состоящие на учете в качестве лиц, имеющих право на предоставление земельного участка в собственность бесплатно для индивидуального жилищного строительства, их уполномоченные представители (далее – заявители).</w:t>
      </w:r>
    </w:p>
    <w:p w:rsidR="00B718BC" w:rsidRPr="00633E55" w:rsidRDefault="00B718BC" w:rsidP="00AF5ED0">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1.2.1. Заявление о предоставлении земельного участка, включенного в перечень, с указанием его кадастрового номера, вида разрешенного использования (далее – заявление) направляется заявителем (представителем заявителя) в администрацию, Муниципальное автономное учреждение Иссинского района Пензенской области «Многофункциональный центр предоставления муниципальных услуг» (далее – МФЦ, многофункциональный центр). Заявление может быть направлено в письменной форме или в форме электронного документа, подписанного квалифицированной электронной подписью, в соответствии с законодательством РФ,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информационно-телекоммуникационной сети «Интернет».</w:t>
      </w:r>
    </w:p>
    <w:p w:rsidR="00B718BC" w:rsidRPr="00633E55" w:rsidRDefault="00B718BC" w:rsidP="00AF5ED0">
      <w:pPr>
        <w:autoSpaceDE w:val="0"/>
        <w:autoSpaceDN w:val="0"/>
        <w:adjustRightInd w:val="0"/>
        <w:ind w:firstLine="567"/>
        <w:jc w:val="both"/>
        <w:rPr>
          <w:sz w:val="24"/>
          <w:szCs w:val="24"/>
        </w:rPr>
      </w:pPr>
      <w:r w:rsidRPr="00633E55">
        <w:rPr>
          <w:sz w:val="24"/>
          <w:szCs w:val="24"/>
        </w:rPr>
        <w:t>Заявление представляется заявителем (представителем заявителя) в администрацию или многофункциональный центр.</w:t>
      </w:r>
    </w:p>
    <w:p w:rsidR="00B718BC" w:rsidRPr="00633E55" w:rsidRDefault="00B718BC" w:rsidP="00AF5ED0">
      <w:pPr>
        <w:autoSpaceDE w:val="0"/>
        <w:autoSpaceDN w:val="0"/>
        <w:adjustRightInd w:val="0"/>
        <w:ind w:firstLine="540"/>
        <w:jc w:val="both"/>
        <w:rPr>
          <w:sz w:val="24"/>
          <w:szCs w:val="24"/>
        </w:rPr>
      </w:pPr>
      <w:r w:rsidRPr="00633E55">
        <w:rPr>
          <w:sz w:val="24"/>
          <w:szCs w:val="24"/>
        </w:rPr>
        <w:t>Заявление составляется заявителями по форме согласно приложению № 1.</w:t>
      </w:r>
    </w:p>
    <w:p w:rsidR="00B718BC" w:rsidRPr="00633E55" w:rsidRDefault="00B718BC" w:rsidP="00A375CD">
      <w:pPr>
        <w:autoSpaceDE w:val="0"/>
        <w:autoSpaceDN w:val="0"/>
        <w:adjustRightInd w:val="0"/>
        <w:ind w:firstLine="540"/>
        <w:jc w:val="both"/>
        <w:outlineLvl w:val="2"/>
        <w:rPr>
          <w:sz w:val="24"/>
          <w:szCs w:val="24"/>
        </w:rPr>
      </w:pPr>
      <w:r w:rsidRPr="00633E55">
        <w:rPr>
          <w:sz w:val="24"/>
          <w:szCs w:val="24"/>
        </w:rPr>
        <w:t xml:space="preserve">  1.3. Муниципальную услугу предоставляет администрация </w:t>
      </w:r>
      <w:r>
        <w:rPr>
          <w:sz w:val="24"/>
          <w:szCs w:val="24"/>
        </w:rPr>
        <w:t>Уваровского</w:t>
      </w:r>
      <w:r w:rsidRPr="00633E55">
        <w:rPr>
          <w:sz w:val="24"/>
          <w:szCs w:val="24"/>
        </w:rPr>
        <w:t xml:space="preserve"> сельсовета Иссинского района Пензенской области (далее – администрация). </w:t>
      </w:r>
    </w:p>
    <w:p w:rsidR="00B718BC" w:rsidRPr="00633E55" w:rsidRDefault="00B718BC" w:rsidP="00A375CD">
      <w:pPr>
        <w:autoSpaceDE w:val="0"/>
        <w:autoSpaceDN w:val="0"/>
        <w:adjustRightInd w:val="0"/>
        <w:ind w:firstLine="540"/>
        <w:jc w:val="both"/>
        <w:outlineLvl w:val="2"/>
        <w:rPr>
          <w:sz w:val="24"/>
          <w:szCs w:val="24"/>
        </w:rPr>
      </w:pPr>
      <w:r w:rsidRPr="00633E55">
        <w:rPr>
          <w:sz w:val="24"/>
          <w:szCs w:val="24"/>
        </w:rPr>
        <w:t>Предоставление муниципальной услуги также организовано в Муниципальном автономном учреждении Иссинского района Пензенской области «Многофункциональный центр предоставления государственных и муниципальных услуг Иссинского района Пензенской области» (далее – МФЦ, многофункциональный центр) в соответствии с заключенным им в установленном Правительством Российской Федерации порядке согла</w:t>
      </w:r>
      <w:r>
        <w:rPr>
          <w:sz w:val="24"/>
          <w:szCs w:val="24"/>
        </w:rPr>
        <w:t>шением с администрацией Уваровского</w:t>
      </w:r>
      <w:r w:rsidRPr="00633E55">
        <w:rPr>
          <w:sz w:val="24"/>
          <w:szCs w:val="24"/>
        </w:rPr>
        <w:t xml:space="preserve"> сельсовета Иссинского района Пензенской области о взаимодействии (далее – соглашение о взаимодействии) и настоящим регламентом.</w:t>
      </w:r>
    </w:p>
    <w:p w:rsidR="00B718BC" w:rsidRPr="00633E55" w:rsidRDefault="00B718BC" w:rsidP="00A375CD">
      <w:pPr>
        <w:widowControl w:val="0"/>
        <w:autoSpaceDE w:val="0"/>
        <w:autoSpaceDN w:val="0"/>
        <w:adjustRightInd w:val="0"/>
        <w:ind w:firstLine="540"/>
        <w:jc w:val="both"/>
        <w:rPr>
          <w:sz w:val="24"/>
          <w:szCs w:val="24"/>
        </w:rPr>
      </w:pPr>
      <w:r>
        <w:rPr>
          <w:sz w:val="24"/>
          <w:szCs w:val="24"/>
        </w:rPr>
        <w:t xml:space="preserve"> </w:t>
      </w:r>
      <w:r w:rsidRPr="00633E55">
        <w:rPr>
          <w:sz w:val="24"/>
          <w:szCs w:val="24"/>
        </w:rPr>
        <w:t xml:space="preserve">1.4. Сведения об адресе местонахождения, контактных телефонах,  официальном сайте администрации, многофункционального центра, адресе электронной почты администрации, МФЦ. </w:t>
      </w:r>
    </w:p>
    <w:p w:rsidR="00B718BC" w:rsidRPr="00A911A3" w:rsidRDefault="00B718BC" w:rsidP="007E087F">
      <w:pPr>
        <w:jc w:val="both"/>
        <w:rPr>
          <w:sz w:val="24"/>
          <w:szCs w:val="24"/>
        </w:rPr>
      </w:pPr>
      <w:r w:rsidRPr="00C94EB6">
        <w:rPr>
          <w:sz w:val="24"/>
          <w:szCs w:val="24"/>
        </w:rPr>
        <w:t xml:space="preserve">          </w:t>
      </w:r>
      <w:r w:rsidRPr="00A911A3">
        <w:rPr>
          <w:sz w:val="24"/>
          <w:szCs w:val="24"/>
        </w:rPr>
        <w:t xml:space="preserve">          Администрация:</w:t>
      </w:r>
    </w:p>
    <w:p w:rsidR="00B718BC" w:rsidRPr="00A911A3" w:rsidRDefault="00B718BC" w:rsidP="007E087F">
      <w:pPr>
        <w:ind w:firstLine="708"/>
        <w:jc w:val="both"/>
        <w:rPr>
          <w:sz w:val="24"/>
          <w:szCs w:val="24"/>
        </w:rPr>
      </w:pPr>
      <w:r w:rsidRPr="00A911A3">
        <w:rPr>
          <w:sz w:val="24"/>
          <w:szCs w:val="24"/>
        </w:rPr>
        <w:t xml:space="preserve">- адрес: </w:t>
      </w:r>
      <w:r>
        <w:rPr>
          <w:color w:val="000000"/>
          <w:sz w:val="24"/>
          <w:szCs w:val="24"/>
        </w:rPr>
        <w:t>44271</w:t>
      </w:r>
      <w:r w:rsidRPr="00A911A3">
        <w:rPr>
          <w:color w:val="000000"/>
          <w:sz w:val="24"/>
          <w:szCs w:val="24"/>
        </w:rPr>
        <w:t>2, Пензенская область, Иссинский район, с.</w:t>
      </w:r>
      <w:r>
        <w:rPr>
          <w:color w:val="000000"/>
          <w:sz w:val="24"/>
          <w:szCs w:val="24"/>
        </w:rPr>
        <w:t>Уварово</w:t>
      </w:r>
      <w:r w:rsidRPr="00A911A3">
        <w:rPr>
          <w:color w:val="000000"/>
          <w:sz w:val="24"/>
          <w:szCs w:val="24"/>
        </w:rPr>
        <w:t xml:space="preserve">,                      </w:t>
      </w:r>
      <w:r>
        <w:rPr>
          <w:color w:val="000000"/>
          <w:sz w:val="24"/>
          <w:szCs w:val="24"/>
        </w:rPr>
        <w:t xml:space="preserve">           ул. Центральная, д.87</w:t>
      </w:r>
      <w:r w:rsidRPr="00A911A3">
        <w:rPr>
          <w:color w:val="000000"/>
          <w:sz w:val="24"/>
          <w:szCs w:val="24"/>
        </w:rPr>
        <w:t>;</w:t>
      </w:r>
      <w:r w:rsidRPr="00A911A3">
        <w:rPr>
          <w:sz w:val="24"/>
          <w:szCs w:val="24"/>
        </w:rPr>
        <w:t xml:space="preserve">            </w:t>
      </w:r>
    </w:p>
    <w:p w:rsidR="00B718BC" w:rsidRPr="00A911A3" w:rsidRDefault="00B718BC" w:rsidP="007E087F">
      <w:pPr>
        <w:ind w:firstLine="708"/>
        <w:jc w:val="both"/>
        <w:rPr>
          <w:sz w:val="24"/>
          <w:szCs w:val="24"/>
        </w:rPr>
      </w:pPr>
      <w:r>
        <w:rPr>
          <w:sz w:val="24"/>
          <w:szCs w:val="24"/>
        </w:rPr>
        <w:t>- телефон: (84144) 2-84-21</w:t>
      </w:r>
      <w:r w:rsidRPr="00A911A3">
        <w:rPr>
          <w:sz w:val="24"/>
          <w:szCs w:val="24"/>
        </w:rPr>
        <w:t>;</w:t>
      </w:r>
    </w:p>
    <w:p w:rsidR="00B718BC" w:rsidRPr="00A911A3" w:rsidRDefault="00B718BC" w:rsidP="007E087F">
      <w:pPr>
        <w:jc w:val="both"/>
        <w:rPr>
          <w:sz w:val="24"/>
          <w:szCs w:val="24"/>
        </w:rPr>
      </w:pPr>
      <w:r w:rsidRPr="00A911A3">
        <w:rPr>
          <w:sz w:val="24"/>
          <w:szCs w:val="24"/>
        </w:rPr>
        <w:t xml:space="preserve">          - адрес электронной почты: </w:t>
      </w:r>
      <w:r>
        <w:rPr>
          <w:sz w:val="24"/>
          <w:szCs w:val="24"/>
          <w:lang w:val="en-US"/>
        </w:rPr>
        <w:t>adm</w:t>
      </w:r>
      <w:r w:rsidRPr="0094295A">
        <w:rPr>
          <w:sz w:val="24"/>
          <w:szCs w:val="24"/>
        </w:rPr>
        <w:t>-</w:t>
      </w:r>
      <w:r>
        <w:rPr>
          <w:sz w:val="24"/>
          <w:szCs w:val="24"/>
          <w:lang w:val="en-US"/>
        </w:rPr>
        <w:t>uv</w:t>
      </w:r>
      <w:r w:rsidRPr="00A911A3">
        <w:rPr>
          <w:sz w:val="24"/>
          <w:szCs w:val="24"/>
        </w:rPr>
        <w:t>@</w:t>
      </w:r>
      <w:r w:rsidRPr="00A911A3">
        <w:rPr>
          <w:sz w:val="24"/>
          <w:szCs w:val="24"/>
          <w:lang w:val="en-US"/>
        </w:rPr>
        <w:t>mail</w:t>
      </w:r>
      <w:r w:rsidRPr="00A911A3">
        <w:rPr>
          <w:sz w:val="24"/>
          <w:szCs w:val="24"/>
        </w:rPr>
        <w:t>.</w:t>
      </w:r>
      <w:r w:rsidRPr="00A911A3">
        <w:rPr>
          <w:sz w:val="24"/>
          <w:szCs w:val="24"/>
          <w:lang w:val="en-US"/>
        </w:rPr>
        <w:t>ru</w:t>
      </w:r>
      <w:r w:rsidRPr="00A911A3">
        <w:rPr>
          <w:sz w:val="24"/>
          <w:szCs w:val="24"/>
        </w:rPr>
        <w:t>;</w:t>
      </w:r>
    </w:p>
    <w:p w:rsidR="00B718BC" w:rsidRPr="00A911A3" w:rsidRDefault="00B718BC" w:rsidP="007E087F">
      <w:pPr>
        <w:ind w:firstLine="708"/>
        <w:jc w:val="both"/>
        <w:rPr>
          <w:sz w:val="24"/>
          <w:szCs w:val="24"/>
        </w:rPr>
      </w:pPr>
      <w:r w:rsidRPr="00A911A3">
        <w:rPr>
          <w:sz w:val="24"/>
          <w:szCs w:val="24"/>
        </w:rPr>
        <w:t xml:space="preserve">- адрес официального сайта администрации </w:t>
      </w:r>
      <w:r>
        <w:rPr>
          <w:color w:val="000000"/>
          <w:sz w:val="24"/>
          <w:szCs w:val="24"/>
        </w:rPr>
        <w:t>Уваровского</w:t>
      </w:r>
      <w:r w:rsidRPr="00A911A3">
        <w:rPr>
          <w:sz w:val="24"/>
          <w:szCs w:val="24"/>
        </w:rPr>
        <w:t xml:space="preserve"> сельсовета Иссинского района Пензенской области:. </w:t>
      </w:r>
      <w:hyperlink r:id="rId9" w:history="1">
        <w:r w:rsidRPr="005F46F6">
          <w:rPr>
            <w:rStyle w:val="Hyperlink"/>
            <w:sz w:val="24"/>
            <w:szCs w:val="24"/>
          </w:rPr>
          <w:t>http://</w:t>
        </w:r>
        <w:r w:rsidRPr="005F46F6">
          <w:rPr>
            <w:rStyle w:val="Hyperlink"/>
            <w:sz w:val="24"/>
            <w:szCs w:val="24"/>
            <w:lang w:val="en-US"/>
          </w:rPr>
          <w:t>uvar</w:t>
        </w:r>
        <w:r w:rsidRPr="005F46F6">
          <w:rPr>
            <w:rStyle w:val="Hyperlink"/>
            <w:sz w:val="24"/>
            <w:szCs w:val="24"/>
          </w:rPr>
          <w:t>ovo.rissa.pnzreg.ru</w:t>
        </w:r>
      </w:hyperlink>
    </w:p>
    <w:p w:rsidR="00B718BC" w:rsidRPr="00A911A3" w:rsidRDefault="00B718BC" w:rsidP="007E087F">
      <w:pPr>
        <w:ind w:firstLine="540"/>
        <w:jc w:val="both"/>
        <w:rPr>
          <w:sz w:val="24"/>
          <w:szCs w:val="24"/>
        </w:rPr>
      </w:pPr>
      <w:r w:rsidRPr="00A911A3">
        <w:rPr>
          <w:sz w:val="24"/>
          <w:szCs w:val="24"/>
        </w:rPr>
        <w:t>МФЦ:</w:t>
      </w:r>
    </w:p>
    <w:p w:rsidR="00B718BC" w:rsidRPr="00A911A3" w:rsidRDefault="00B718BC" w:rsidP="007E087F">
      <w:pPr>
        <w:widowControl w:val="0"/>
        <w:autoSpaceDE w:val="0"/>
        <w:autoSpaceDN w:val="0"/>
        <w:adjustRightInd w:val="0"/>
        <w:ind w:firstLine="540"/>
        <w:jc w:val="both"/>
        <w:rPr>
          <w:sz w:val="24"/>
          <w:szCs w:val="24"/>
        </w:rPr>
      </w:pPr>
      <w:r w:rsidRPr="00A911A3">
        <w:rPr>
          <w:sz w:val="24"/>
          <w:szCs w:val="24"/>
        </w:rPr>
        <w:t>- адрес: 442710,</w:t>
      </w:r>
      <w:r w:rsidRPr="00A911A3">
        <w:rPr>
          <w:color w:val="000000"/>
          <w:sz w:val="24"/>
          <w:szCs w:val="24"/>
        </w:rPr>
        <w:t>Пензенская область, Иссинский район, р.п. Исса, ул. Ленинская, д.49</w:t>
      </w:r>
      <w:r w:rsidRPr="00A911A3">
        <w:rPr>
          <w:sz w:val="24"/>
          <w:szCs w:val="24"/>
        </w:rPr>
        <w:t>;</w:t>
      </w:r>
    </w:p>
    <w:p w:rsidR="00B718BC" w:rsidRPr="00A911A3" w:rsidRDefault="00B718BC" w:rsidP="007E087F">
      <w:pPr>
        <w:widowControl w:val="0"/>
        <w:autoSpaceDE w:val="0"/>
        <w:autoSpaceDN w:val="0"/>
        <w:adjustRightInd w:val="0"/>
        <w:ind w:firstLine="540"/>
        <w:jc w:val="both"/>
        <w:rPr>
          <w:sz w:val="24"/>
          <w:szCs w:val="24"/>
        </w:rPr>
      </w:pPr>
      <w:r w:rsidRPr="00A911A3">
        <w:rPr>
          <w:sz w:val="24"/>
          <w:szCs w:val="24"/>
        </w:rPr>
        <w:t xml:space="preserve">- номера телефонов:  </w:t>
      </w:r>
      <w:r w:rsidRPr="00A911A3">
        <w:rPr>
          <w:color w:val="000000"/>
          <w:sz w:val="24"/>
          <w:szCs w:val="24"/>
        </w:rPr>
        <w:t>(84144) 2-27-69, 8(84144) 2-27-66</w:t>
      </w:r>
      <w:r w:rsidRPr="00A911A3">
        <w:rPr>
          <w:sz w:val="24"/>
          <w:szCs w:val="24"/>
        </w:rPr>
        <w:t>;</w:t>
      </w:r>
    </w:p>
    <w:p w:rsidR="00B718BC" w:rsidRPr="00A911A3" w:rsidRDefault="00B718BC" w:rsidP="007E087F">
      <w:pPr>
        <w:ind w:firstLine="540"/>
        <w:jc w:val="both"/>
        <w:rPr>
          <w:sz w:val="24"/>
          <w:szCs w:val="24"/>
        </w:rPr>
      </w:pPr>
      <w:r w:rsidRPr="00A911A3">
        <w:rPr>
          <w:sz w:val="24"/>
          <w:szCs w:val="24"/>
        </w:rPr>
        <w:t>- адрес электронной почты: mfc_issa@mail.ru;</w:t>
      </w:r>
    </w:p>
    <w:p w:rsidR="00B718BC" w:rsidRPr="00A911A3" w:rsidRDefault="00B718BC" w:rsidP="007E087F">
      <w:pPr>
        <w:ind w:firstLine="540"/>
        <w:rPr>
          <w:sz w:val="24"/>
          <w:szCs w:val="24"/>
        </w:rPr>
      </w:pPr>
      <w:r w:rsidRPr="00A911A3">
        <w:rPr>
          <w:sz w:val="24"/>
          <w:szCs w:val="24"/>
        </w:rPr>
        <w:t xml:space="preserve">- адрес официального сайта </w:t>
      </w:r>
      <w:hyperlink r:id="rId10" w:history="1">
        <w:r w:rsidRPr="00A911A3">
          <w:rPr>
            <w:rStyle w:val="Hyperlink"/>
            <w:sz w:val="24"/>
            <w:szCs w:val="24"/>
          </w:rPr>
          <w:t>http://issa.mdocs.ru/</w:t>
        </w:r>
      </w:hyperlink>
      <w:r w:rsidRPr="00A911A3">
        <w:rPr>
          <w:sz w:val="24"/>
          <w:szCs w:val="24"/>
        </w:rPr>
        <w:t xml:space="preserve"> .</w:t>
      </w:r>
    </w:p>
    <w:p w:rsidR="00B718BC" w:rsidRPr="00633E55" w:rsidRDefault="00B718BC" w:rsidP="00A375CD">
      <w:pPr>
        <w:ind w:firstLine="540"/>
        <w:jc w:val="both"/>
        <w:rPr>
          <w:sz w:val="24"/>
          <w:szCs w:val="24"/>
        </w:rPr>
      </w:pPr>
      <w:r w:rsidRPr="00633E55">
        <w:rPr>
          <w:sz w:val="24"/>
          <w:szCs w:val="24"/>
        </w:rPr>
        <w:t>1.5.  Приём  заявителей осуществляется в администрации, в соответствии со следующим графиком с учётом перерыва на обед с 12.00 до 13.45:</w:t>
      </w:r>
    </w:p>
    <w:p w:rsidR="00B718BC" w:rsidRPr="00633E55" w:rsidRDefault="00B718BC" w:rsidP="00A375CD">
      <w:pPr>
        <w:jc w:val="both"/>
        <w:rPr>
          <w:sz w:val="24"/>
          <w:szCs w:val="24"/>
        </w:rPr>
      </w:pPr>
    </w:p>
    <w:tbl>
      <w:tblPr>
        <w:tblW w:w="79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7"/>
        <w:gridCol w:w="3963"/>
      </w:tblGrid>
      <w:tr w:rsidR="00B718BC" w:rsidRPr="00633E55">
        <w:tc>
          <w:tcPr>
            <w:tcW w:w="3957" w:type="dxa"/>
          </w:tcPr>
          <w:p w:rsidR="00B718BC" w:rsidRPr="00633E55" w:rsidRDefault="00B718BC">
            <w:pPr>
              <w:jc w:val="both"/>
              <w:rPr>
                <w:sz w:val="24"/>
                <w:szCs w:val="24"/>
              </w:rPr>
            </w:pPr>
            <w:r w:rsidRPr="00633E55">
              <w:rPr>
                <w:sz w:val="24"/>
                <w:szCs w:val="24"/>
              </w:rPr>
              <w:t>Понедельник</w:t>
            </w:r>
          </w:p>
        </w:tc>
        <w:tc>
          <w:tcPr>
            <w:tcW w:w="3963" w:type="dxa"/>
          </w:tcPr>
          <w:p w:rsidR="00B718BC" w:rsidRPr="00633E55" w:rsidRDefault="00B718BC">
            <w:pPr>
              <w:jc w:val="both"/>
              <w:rPr>
                <w:sz w:val="24"/>
                <w:szCs w:val="24"/>
              </w:rPr>
            </w:pPr>
            <w:r w:rsidRPr="00633E55">
              <w:rPr>
                <w:sz w:val="24"/>
                <w:szCs w:val="24"/>
              </w:rPr>
              <w:t>08.00 – 17.00</w:t>
            </w:r>
          </w:p>
        </w:tc>
      </w:tr>
      <w:tr w:rsidR="00B718BC" w:rsidRPr="00633E55">
        <w:tc>
          <w:tcPr>
            <w:tcW w:w="3957" w:type="dxa"/>
          </w:tcPr>
          <w:p w:rsidR="00B718BC" w:rsidRPr="00633E55" w:rsidRDefault="00B718BC">
            <w:pPr>
              <w:jc w:val="both"/>
              <w:rPr>
                <w:sz w:val="24"/>
                <w:szCs w:val="24"/>
              </w:rPr>
            </w:pPr>
            <w:r w:rsidRPr="00633E55">
              <w:rPr>
                <w:sz w:val="24"/>
                <w:szCs w:val="24"/>
              </w:rPr>
              <w:t>Вторник</w:t>
            </w:r>
          </w:p>
        </w:tc>
        <w:tc>
          <w:tcPr>
            <w:tcW w:w="3963" w:type="dxa"/>
          </w:tcPr>
          <w:p w:rsidR="00B718BC" w:rsidRPr="00633E55" w:rsidRDefault="00B718BC">
            <w:pPr>
              <w:jc w:val="both"/>
              <w:rPr>
                <w:sz w:val="24"/>
                <w:szCs w:val="24"/>
              </w:rPr>
            </w:pPr>
            <w:r w:rsidRPr="00633E55">
              <w:rPr>
                <w:sz w:val="24"/>
                <w:szCs w:val="24"/>
              </w:rPr>
              <w:t>08.00 – 17.00</w:t>
            </w:r>
          </w:p>
        </w:tc>
      </w:tr>
      <w:tr w:rsidR="00B718BC" w:rsidRPr="00633E55">
        <w:tc>
          <w:tcPr>
            <w:tcW w:w="3957" w:type="dxa"/>
          </w:tcPr>
          <w:p w:rsidR="00B718BC" w:rsidRPr="00633E55" w:rsidRDefault="00B718BC">
            <w:pPr>
              <w:jc w:val="both"/>
              <w:rPr>
                <w:sz w:val="24"/>
                <w:szCs w:val="24"/>
              </w:rPr>
            </w:pPr>
            <w:r w:rsidRPr="00633E55">
              <w:rPr>
                <w:sz w:val="24"/>
                <w:szCs w:val="24"/>
              </w:rPr>
              <w:t>Среда</w:t>
            </w:r>
          </w:p>
        </w:tc>
        <w:tc>
          <w:tcPr>
            <w:tcW w:w="3963" w:type="dxa"/>
          </w:tcPr>
          <w:p w:rsidR="00B718BC" w:rsidRPr="00633E55" w:rsidRDefault="00B718BC">
            <w:pPr>
              <w:jc w:val="both"/>
              <w:rPr>
                <w:sz w:val="24"/>
                <w:szCs w:val="24"/>
              </w:rPr>
            </w:pPr>
            <w:r w:rsidRPr="00633E55">
              <w:rPr>
                <w:sz w:val="24"/>
                <w:szCs w:val="24"/>
              </w:rPr>
              <w:t>08.00 – 17.00</w:t>
            </w:r>
          </w:p>
        </w:tc>
      </w:tr>
      <w:tr w:rsidR="00B718BC" w:rsidRPr="00633E55">
        <w:tc>
          <w:tcPr>
            <w:tcW w:w="3957" w:type="dxa"/>
          </w:tcPr>
          <w:p w:rsidR="00B718BC" w:rsidRPr="00633E55" w:rsidRDefault="00B718BC">
            <w:pPr>
              <w:jc w:val="both"/>
              <w:rPr>
                <w:sz w:val="24"/>
                <w:szCs w:val="24"/>
              </w:rPr>
            </w:pPr>
            <w:r w:rsidRPr="00633E55">
              <w:rPr>
                <w:sz w:val="24"/>
                <w:szCs w:val="24"/>
              </w:rPr>
              <w:t>Четверг</w:t>
            </w:r>
          </w:p>
        </w:tc>
        <w:tc>
          <w:tcPr>
            <w:tcW w:w="3963" w:type="dxa"/>
          </w:tcPr>
          <w:p w:rsidR="00B718BC" w:rsidRPr="00633E55" w:rsidRDefault="00B718BC">
            <w:pPr>
              <w:jc w:val="both"/>
              <w:rPr>
                <w:sz w:val="24"/>
                <w:szCs w:val="24"/>
              </w:rPr>
            </w:pPr>
            <w:r w:rsidRPr="00633E55">
              <w:rPr>
                <w:sz w:val="24"/>
                <w:szCs w:val="24"/>
              </w:rPr>
              <w:t>08.00 – 17.00</w:t>
            </w:r>
          </w:p>
        </w:tc>
      </w:tr>
      <w:tr w:rsidR="00B718BC" w:rsidRPr="00633E55">
        <w:tc>
          <w:tcPr>
            <w:tcW w:w="3957" w:type="dxa"/>
          </w:tcPr>
          <w:p w:rsidR="00B718BC" w:rsidRPr="00633E55" w:rsidRDefault="00B718BC">
            <w:pPr>
              <w:jc w:val="both"/>
              <w:rPr>
                <w:sz w:val="24"/>
                <w:szCs w:val="24"/>
              </w:rPr>
            </w:pPr>
            <w:r w:rsidRPr="00633E55">
              <w:rPr>
                <w:sz w:val="24"/>
                <w:szCs w:val="24"/>
              </w:rPr>
              <w:t>Пятница</w:t>
            </w:r>
          </w:p>
        </w:tc>
        <w:tc>
          <w:tcPr>
            <w:tcW w:w="3963" w:type="dxa"/>
          </w:tcPr>
          <w:p w:rsidR="00B718BC" w:rsidRPr="00633E55" w:rsidRDefault="00B718BC">
            <w:pPr>
              <w:jc w:val="both"/>
              <w:rPr>
                <w:sz w:val="24"/>
                <w:szCs w:val="24"/>
              </w:rPr>
            </w:pPr>
            <w:r w:rsidRPr="00633E55">
              <w:rPr>
                <w:sz w:val="24"/>
                <w:szCs w:val="24"/>
              </w:rPr>
              <w:t xml:space="preserve">08.00 – 17.00 </w:t>
            </w:r>
          </w:p>
        </w:tc>
      </w:tr>
    </w:tbl>
    <w:p w:rsidR="00B718BC" w:rsidRPr="00633E55" w:rsidRDefault="00B718BC" w:rsidP="00A375CD">
      <w:pPr>
        <w:jc w:val="both"/>
        <w:rPr>
          <w:sz w:val="24"/>
          <w:szCs w:val="24"/>
        </w:rPr>
      </w:pPr>
      <w:r w:rsidRPr="00633E55">
        <w:rPr>
          <w:sz w:val="24"/>
          <w:szCs w:val="24"/>
        </w:rPr>
        <w:t xml:space="preserve">          </w:t>
      </w:r>
    </w:p>
    <w:p w:rsidR="00B718BC" w:rsidRPr="00633E55" w:rsidRDefault="00B718BC" w:rsidP="00A375CD">
      <w:pPr>
        <w:ind w:firstLine="540"/>
        <w:jc w:val="both"/>
        <w:rPr>
          <w:sz w:val="24"/>
          <w:szCs w:val="24"/>
        </w:rPr>
      </w:pPr>
      <w:r w:rsidRPr="00633E55">
        <w:rPr>
          <w:sz w:val="24"/>
          <w:szCs w:val="24"/>
        </w:rPr>
        <w:t xml:space="preserve">Суббота, воскресенье - выходные дни. </w:t>
      </w:r>
    </w:p>
    <w:p w:rsidR="00B718BC" w:rsidRPr="00633E55" w:rsidRDefault="00B718BC" w:rsidP="00A375CD">
      <w:pPr>
        <w:ind w:firstLine="567"/>
        <w:jc w:val="both"/>
        <w:rPr>
          <w:sz w:val="24"/>
          <w:szCs w:val="24"/>
        </w:rPr>
      </w:pPr>
      <w:r w:rsidRPr="00633E55">
        <w:rPr>
          <w:sz w:val="24"/>
          <w:szCs w:val="24"/>
        </w:rPr>
        <w:t xml:space="preserve">Приём  заявителей осуществляется в МФЦ в соответствии со следующим графиком: понедельник – пятница с 8:00 до 17:00; суббота с 9:00 до 13:00, воскресенье – выходной.          </w:t>
      </w:r>
    </w:p>
    <w:p w:rsidR="00B718BC" w:rsidRPr="00633E55" w:rsidRDefault="00B718BC" w:rsidP="007A507B">
      <w:pPr>
        <w:ind w:firstLine="567"/>
        <w:jc w:val="both"/>
        <w:rPr>
          <w:sz w:val="24"/>
          <w:szCs w:val="24"/>
        </w:rPr>
      </w:pPr>
      <w:r w:rsidRPr="00633E55">
        <w:rPr>
          <w:sz w:val="24"/>
          <w:szCs w:val="24"/>
        </w:rPr>
        <w:t>1.6. Порядок получения информации заявителями по вопросам предоставления муниципальной услуги, сведений о ходе ее предоставления.</w:t>
      </w:r>
    </w:p>
    <w:p w:rsidR="00B718BC" w:rsidRPr="00633E55" w:rsidRDefault="00B718BC" w:rsidP="00C43DFE">
      <w:pPr>
        <w:ind w:firstLine="567"/>
        <w:jc w:val="both"/>
        <w:rPr>
          <w:sz w:val="24"/>
          <w:szCs w:val="24"/>
        </w:rPr>
      </w:pPr>
      <w:r w:rsidRPr="00633E55">
        <w:rPr>
          <w:sz w:val="24"/>
          <w:szCs w:val="24"/>
        </w:rPr>
        <w:t>Информация по вопросам предоставления муниципальной услуги предоставляется администрацией, МФЦ. Муниципальный служащий администрации, сотрудник МФЦ, на которых возложены обязанности по выполнению процедур по предоставлению муниципальной услуги (далее – муниципальный служащий, сотрудник МФЦ) осуществляет информирование по вопросам предоставления муниципальной услуги:</w:t>
      </w:r>
    </w:p>
    <w:p w:rsidR="00B718BC" w:rsidRPr="00633E55" w:rsidRDefault="00B718BC" w:rsidP="00C43DFE">
      <w:pPr>
        <w:ind w:firstLine="567"/>
        <w:jc w:val="both"/>
        <w:rPr>
          <w:sz w:val="24"/>
          <w:szCs w:val="24"/>
        </w:rPr>
      </w:pPr>
      <w:r w:rsidRPr="00633E55">
        <w:rPr>
          <w:sz w:val="24"/>
          <w:szCs w:val="24"/>
        </w:rPr>
        <w:t>- при обращении заявителей посредством личного приёма;</w:t>
      </w:r>
    </w:p>
    <w:p w:rsidR="00B718BC" w:rsidRPr="00633E55" w:rsidRDefault="00B718BC" w:rsidP="00C43DFE">
      <w:pPr>
        <w:ind w:firstLine="567"/>
        <w:jc w:val="both"/>
        <w:rPr>
          <w:sz w:val="24"/>
          <w:szCs w:val="24"/>
        </w:rPr>
      </w:pPr>
      <w:r w:rsidRPr="00633E55">
        <w:rPr>
          <w:sz w:val="24"/>
          <w:szCs w:val="24"/>
        </w:rPr>
        <w:t>- с использованием средств телефонной связи.</w:t>
      </w:r>
    </w:p>
    <w:p w:rsidR="00B718BC" w:rsidRPr="00633E55" w:rsidRDefault="00B718BC" w:rsidP="00C43DFE">
      <w:pPr>
        <w:ind w:firstLine="567"/>
        <w:jc w:val="both"/>
        <w:rPr>
          <w:sz w:val="24"/>
          <w:szCs w:val="24"/>
        </w:rPr>
      </w:pPr>
      <w:r w:rsidRPr="00633E55">
        <w:rPr>
          <w:sz w:val="24"/>
          <w:szCs w:val="24"/>
        </w:rPr>
        <w:t xml:space="preserve">При информировании о муниципальной услуге муниципальный служащий, сотрудник МФЦ  подробно и в вежливой (корректной) форме доводит до сведения обратившегося информацию по вопросам предоставления услуги. Ответ на телефонный звонок должен начинаться с информации о фамилии, имени, отчестве и должности муниципального служащего, сотрудника МФЦ, принявшего телефонный звонок. </w:t>
      </w:r>
    </w:p>
    <w:p w:rsidR="00B718BC" w:rsidRPr="00633E55" w:rsidRDefault="00B718BC" w:rsidP="00C43DFE">
      <w:pPr>
        <w:ind w:firstLine="567"/>
        <w:jc w:val="both"/>
        <w:rPr>
          <w:sz w:val="24"/>
          <w:szCs w:val="24"/>
        </w:rPr>
      </w:pPr>
      <w:r w:rsidRPr="00633E55">
        <w:rPr>
          <w:sz w:val="24"/>
          <w:szCs w:val="24"/>
        </w:rPr>
        <w:t xml:space="preserve">Информация, касающаяся предоставления муниципальной услуги, размещается также на информационных стендах, расположенных в здании администрации, кабинете муниципального служащего администрации, в здании  МФЦ, в средствах массовой информации, изданиях информационных материалов (брошюрах, буклетах и т.д.).  </w:t>
      </w:r>
    </w:p>
    <w:p w:rsidR="00B718BC" w:rsidRPr="00633E55" w:rsidRDefault="00B718BC" w:rsidP="00C43DFE">
      <w:pPr>
        <w:ind w:firstLine="567"/>
        <w:jc w:val="both"/>
        <w:rPr>
          <w:sz w:val="24"/>
          <w:szCs w:val="24"/>
        </w:rPr>
      </w:pPr>
      <w:r w:rsidRPr="00633E55">
        <w:rPr>
          <w:sz w:val="24"/>
          <w:szCs w:val="24"/>
        </w:rPr>
        <w:t>Консультации по вопросам предоставления муниципальной услуги проводятся относительно:</w:t>
      </w:r>
    </w:p>
    <w:p w:rsidR="00B718BC" w:rsidRPr="00633E55" w:rsidRDefault="00B718BC" w:rsidP="00C43DFE">
      <w:pPr>
        <w:ind w:firstLine="567"/>
        <w:jc w:val="both"/>
        <w:rPr>
          <w:sz w:val="24"/>
          <w:szCs w:val="24"/>
        </w:rPr>
      </w:pPr>
      <w:r w:rsidRPr="00633E55">
        <w:rPr>
          <w:sz w:val="24"/>
          <w:szCs w:val="24"/>
        </w:rPr>
        <w:t>- перечня документов, необходимых для предоставления услуги, в том числе необходимых и обязательных услуг, комплектности (достаточности) представленных документов;</w:t>
      </w:r>
    </w:p>
    <w:p w:rsidR="00B718BC" w:rsidRPr="00633E55" w:rsidRDefault="00B718BC" w:rsidP="00C43DFE">
      <w:pPr>
        <w:ind w:firstLine="567"/>
        <w:jc w:val="both"/>
        <w:rPr>
          <w:sz w:val="24"/>
          <w:szCs w:val="24"/>
        </w:rPr>
      </w:pPr>
      <w:r w:rsidRPr="00633E55">
        <w:rPr>
          <w:sz w:val="24"/>
          <w:szCs w:val="24"/>
        </w:rPr>
        <w:t>- времени приёма и выдачи документов;</w:t>
      </w:r>
    </w:p>
    <w:p w:rsidR="00B718BC" w:rsidRPr="00633E55" w:rsidRDefault="00B718BC" w:rsidP="00C43DFE">
      <w:pPr>
        <w:ind w:firstLine="567"/>
        <w:jc w:val="both"/>
        <w:rPr>
          <w:sz w:val="24"/>
          <w:szCs w:val="24"/>
        </w:rPr>
      </w:pPr>
      <w:r w:rsidRPr="00633E55">
        <w:rPr>
          <w:sz w:val="24"/>
          <w:szCs w:val="24"/>
        </w:rPr>
        <w:t>- сроков предоставления услуги;</w:t>
      </w:r>
    </w:p>
    <w:p w:rsidR="00B718BC" w:rsidRPr="00633E55" w:rsidRDefault="00B718BC" w:rsidP="00C43DFE">
      <w:pPr>
        <w:ind w:firstLine="567"/>
        <w:jc w:val="both"/>
        <w:rPr>
          <w:sz w:val="24"/>
          <w:szCs w:val="24"/>
        </w:rPr>
      </w:pPr>
      <w:r w:rsidRPr="00633E55">
        <w:rPr>
          <w:sz w:val="24"/>
          <w:szCs w:val="24"/>
        </w:rPr>
        <w:t>- порядка досудебного (внесудебного)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w:t>
      </w:r>
    </w:p>
    <w:p w:rsidR="00B718BC" w:rsidRPr="00633E55" w:rsidRDefault="00B718BC" w:rsidP="001C0D53">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1.7.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Пензенской области»: http://www.uslugi.pnzreg.ru и федеральной государственной информационной системе «Единый портал государственных и муниципальных услуг (функций)»: </w:t>
      </w:r>
      <w:hyperlink r:id="rId11" w:history="1">
        <w:r w:rsidRPr="00633E55">
          <w:rPr>
            <w:rStyle w:val="Hyperlink"/>
            <w:rFonts w:ascii="Times New Roman" w:hAnsi="Times New Roman" w:cs="Times New Roman"/>
            <w:color w:val="auto"/>
            <w:sz w:val="24"/>
            <w:szCs w:val="24"/>
          </w:rPr>
          <w:t>http://www.gosuslugi.ru.»</w:t>
        </w:r>
      </w:hyperlink>
      <w:r w:rsidRPr="00633E55">
        <w:rPr>
          <w:rFonts w:ascii="Times New Roman" w:hAnsi="Times New Roman" w:cs="Times New Roman"/>
          <w:sz w:val="24"/>
          <w:szCs w:val="24"/>
        </w:rPr>
        <w:t xml:space="preserve"> (далее – официальный сайт, порталы, а также Портал Пензенской области, Единый портал).</w:t>
      </w:r>
    </w:p>
    <w:p w:rsidR="00B718BC" w:rsidRPr="00633E55" w:rsidRDefault="00B718BC" w:rsidP="00CA5BA9">
      <w:pPr>
        <w:jc w:val="both"/>
        <w:rPr>
          <w:sz w:val="24"/>
          <w:szCs w:val="24"/>
        </w:rPr>
      </w:pPr>
    </w:p>
    <w:p w:rsidR="00B718BC" w:rsidRPr="00633E55" w:rsidRDefault="00B718BC" w:rsidP="00CA5BA9">
      <w:pPr>
        <w:jc w:val="center"/>
        <w:rPr>
          <w:b/>
          <w:bCs/>
          <w:sz w:val="24"/>
          <w:szCs w:val="24"/>
        </w:rPr>
      </w:pPr>
      <w:r w:rsidRPr="00633E55">
        <w:rPr>
          <w:b/>
          <w:bCs/>
          <w:sz w:val="24"/>
          <w:szCs w:val="24"/>
        </w:rPr>
        <w:t>2. Стандарт предоставления муниципальной услуги</w:t>
      </w:r>
    </w:p>
    <w:p w:rsidR="00B718BC" w:rsidRPr="00633E55" w:rsidRDefault="00B718BC" w:rsidP="00CA5BA9">
      <w:pPr>
        <w:jc w:val="center"/>
        <w:rPr>
          <w:sz w:val="24"/>
          <w:szCs w:val="24"/>
        </w:rPr>
      </w:pPr>
    </w:p>
    <w:p w:rsidR="00B718BC" w:rsidRPr="00633E55" w:rsidRDefault="00B718BC" w:rsidP="0048643B">
      <w:pPr>
        <w:widowControl w:val="0"/>
        <w:autoSpaceDE w:val="0"/>
        <w:autoSpaceDN w:val="0"/>
        <w:adjustRightInd w:val="0"/>
        <w:ind w:firstLine="567"/>
        <w:jc w:val="both"/>
        <w:rPr>
          <w:sz w:val="24"/>
          <w:szCs w:val="24"/>
        </w:rPr>
      </w:pPr>
      <w:r w:rsidRPr="00633E55">
        <w:rPr>
          <w:sz w:val="24"/>
          <w:szCs w:val="24"/>
        </w:rPr>
        <w:t>2.1. Наименование муниципальной услуги: «Принятие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C25C26">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2.2. Услугу предоставляет администрация во взаимодействии с государственными органами, органами местного самоуправления, подведомственными им организациями, в рамках межведомственного информационного взаимодействия, осуществляющегося в соответствии с требованиями Федерального закона от 27.07.2010 № 210 – ФЗ «Об организации предоставления государственных и муниципальных услуг» (с изменениями). </w:t>
      </w:r>
    </w:p>
    <w:p w:rsidR="00B718BC" w:rsidRPr="00633E55" w:rsidRDefault="00B718BC" w:rsidP="00C43DFE">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Предоставление услуги также организовано в многофункциональном центре в соответствии с заключенным соглашением о взаимодействии и настоящим регламентом.</w:t>
      </w:r>
    </w:p>
    <w:p w:rsidR="00B718BC" w:rsidRPr="00633E55" w:rsidRDefault="00B718BC" w:rsidP="00C43DFE">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2.3. Результатом предоставления муниципальной услуги является:    </w:t>
      </w:r>
    </w:p>
    <w:p w:rsidR="00B718BC" w:rsidRPr="00633E55" w:rsidRDefault="00B718BC" w:rsidP="00493033">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выдача (направление) копии постановления администрации о предоставлении многодетной семье земельного участка в собственность бесплатно для индивидуального жилищного строительства с приложением кадастрового паспорта земельного участка и акта приема-передачи земельного участка;</w:t>
      </w:r>
    </w:p>
    <w:p w:rsidR="00B718BC" w:rsidRPr="00633E55" w:rsidRDefault="00B718BC" w:rsidP="00493033">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выдача (направление) копии постановления администрации об отказе в предоставлении земельного участка многодетным семьям в собственность бесплатно для индивидуального жилищного строительства.</w:t>
      </w:r>
    </w:p>
    <w:p w:rsidR="00B718BC" w:rsidRPr="00633E55" w:rsidRDefault="00B718BC" w:rsidP="007379A8">
      <w:pPr>
        <w:autoSpaceDE w:val="0"/>
        <w:autoSpaceDN w:val="0"/>
        <w:adjustRightInd w:val="0"/>
        <w:ind w:firstLine="540"/>
        <w:jc w:val="both"/>
        <w:rPr>
          <w:sz w:val="24"/>
          <w:szCs w:val="24"/>
        </w:rPr>
      </w:pPr>
      <w:r w:rsidRPr="00633E55">
        <w:rPr>
          <w:sz w:val="24"/>
          <w:szCs w:val="24"/>
        </w:rPr>
        <w:t>2.4. Срок предоставления услуги составляет - 30 рабочих дней со дня поступления заявления, указанного в п. 1.2.1 настоящего регламента.».</w:t>
      </w:r>
    </w:p>
    <w:p w:rsidR="00B718BC" w:rsidRPr="00633E55" w:rsidRDefault="00B718BC" w:rsidP="00A022C9">
      <w:pPr>
        <w:ind w:firstLine="540"/>
        <w:jc w:val="both"/>
        <w:rPr>
          <w:sz w:val="24"/>
          <w:szCs w:val="24"/>
        </w:rPr>
      </w:pPr>
      <w:r w:rsidRPr="00633E55">
        <w:rPr>
          <w:sz w:val="24"/>
          <w:szCs w:val="24"/>
        </w:rPr>
        <w:t>2.5. Правовые основания для предоставления муниципальной услуги:</w:t>
      </w:r>
    </w:p>
    <w:p w:rsidR="00B718BC" w:rsidRPr="00633E55" w:rsidRDefault="00B718BC" w:rsidP="00A022C9">
      <w:pPr>
        <w:tabs>
          <w:tab w:val="left" w:pos="900"/>
        </w:tabs>
        <w:ind w:firstLine="540"/>
        <w:jc w:val="both"/>
        <w:rPr>
          <w:sz w:val="24"/>
          <w:szCs w:val="24"/>
        </w:rPr>
      </w:pPr>
      <w:r w:rsidRPr="00633E55">
        <w:rPr>
          <w:sz w:val="24"/>
          <w:szCs w:val="24"/>
        </w:rPr>
        <w:t>- Конституция Российской Федерации;</w:t>
      </w:r>
    </w:p>
    <w:p w:rsidR="00B718BC" w:rsidRPr="00633E55" w:rsidRDefault="00B718BC" w:rsidP="00A022C9">
      <w:pPr>
        <w:tabs>
          <w:tab w:val="left" w:pos="900"/>
        </w:tabs>
        <w:ind w:firstLine="540"/>
        <w:jc w:val="both"/>
        <w:rPr>
          <w:sz w:val="24"/>
          <w:szCs w:val="24"/>
        </w:rPr>
      </w:pPr>
      <w:r w:rsidRPr="00633E55">
        <w:rPr>
          <w:sz w:val="24"/>
          <w:szCs w:val="24"/>
        </w:rPr>
        <w:t>- Земельный кодекс Российской Федерации;</w:t>
      </w:r>
    </w:p>
    <w:p w:rsidR="00B718BC" w:rsidRPr="00633E55" w:rsidRDefault="00B718BC" w:rsidP="00A022C9">
      <w:pPr>
        <w:pStyle w:val="wikip"/>
        <w:spacing w:before="0" w:after="0" w:line="200" w:lineRule="atLeast"/>
        <w:ind w:firstLine="540"/>
        <w:jc w:val="left"/>
      </w:pPr>
      <w:r w:rsidRPr="00633E55">
        <w:t>- Градостроительный кодекс Российской Федерации;</w:t>
      </w:r>
    </w:p>
    <w:p w:rsidR="00B718BC" w:rsidRPr="00633E55" w:rsidRDefault="00B718BC" w:rsidP="00A022C9">
      <w:pPr>
        <w:tabs>
          <w:tab w:val="left" w:pos="900"/>
        </w:tabs>
        <w:ind w:firstLine="540"/>
        <w:jc w:val="both"/>
        <w:rPr>
          <w:sz w:val="24"/>
          <w:szCs w:val="24"/>
        </w:rPr>
      </w:pPr>
      <w:r w:rsidRPr="00633E55">
        <w:rPr>
          <w:sz w:val="24"/>
          <w:szCs w:val="24"/>
        </w:rPr>
        <w:t>- Федеральный закон от 06.10.2003 № 131-ФЗ «Об общих принципах организации местного самоуправления в Российской Федерации» (с изменениями);</w:t>
      </w:r>
    </w:p>
    <w:p w:rsidR="00B718BC" w:rsidRPr="00633E55" w:rsidRDefault="00B718BC" w:rsidP="00A022C9">
      <w:pPr>
        <w:tabs>
          <w:tab w:val="left" w:pos="900"/>
        </w:tabs>
        <w:ind w:firstLine="540"/>
        <w:jc w:val="both"/>
        <w:rPr>
          <w:sz w:val="24"/>
          <w:szCs w:val="24"/>
        </w:rPr>
      </w:pPr>
      <w:r w:rsidRPr="00633E55">
        <w:rPr>
          <w:sz w:val="24"/>
          <w:szCs w:val="24"/>
        </w:rPr>
        <w:t>- Федеральный закон от 24.07.2007 № 221-ФЗ «О государственном кадастре недвижимости» (с изменениями);</w:t>
      </w:r>
    </w:p>
    <w:p w:rsidR="00B718BC" w:rsidRPr="00633E55" w:rsidRDefault="00B718BC" w:rsidP="00A022C9">
      <w:pPr>
        <w:tabs>
          <w:tab w:val="left" w:pos="900"/>
        </w:tabs>
        <w:ind w:firstLine="540"/>
        <w:jc w:val="both"/>
        <w:rPr>
          <w:sz w:val="24"/>
          <w:szCs w:val="24"/>
        </w:rPr>
      </w:pPr>
      <w:r w:rsidRPr="00633E55">
        <w:rPr>
          <w:sz w:val="24"/>
          <w:szCs w:val="24"/>
        </w:rPr>
        <w:t>- Федеральный закон от 27.07.2010 № 210-ФЗ «Об организации предоставления государственных и муниципальных услуг» (с изменениями) (далее – № 210-ФЗ);</w:t>
      </w:r>
    </w:p>
    <w:p w:rsidR="00B718BC" w:rsidRPr="00633E55" w:rsidRDefault="00B718BC" w:rsidP="00A022C9">
      <w:pPr>
        <w:tabs>
          <w:tab w:val="left" w:pos="900"/>
        </w:tabs>
        <w:ind w:firstLine="540"/>
        <w:jc w:val="both"/>
        <w:rPr>
          <w:sz w:val="24"/>
          <w:szCs w:val="24"/>
        </w:rPr>
      </w:pPr>
      <w:r w:rsidRPr="00633E55">
        <w:rPr>
          <w:sz w:val="24"/>
          <w:szCs w:val="24"/>
        </w:rPr>
        <w:t xml:space="preserve">- Федеральный </w:t>
      </w:r>
      <w:hyperlink r:id="rId12" w:history="1">
        <w:r w:rsidRPr="00633E55">
          <w:rPr>
            <w:sz w:val="24"/>
            <w:szCs w:val="24"/>
          </w:rPr>
          <w:t>закон</w:t>
        </w:r>
      </w:hyperlink>
      <w:r w:rsidRPr="00633E55">
        <w:rPr>
          <w:sz w:val="24"/>
          <w:szCs w:val="24"/>
        </w:rPr>
        <w:t xml:space="preserve"> от 06.04.2011 № 63-ФЗ «Об электронной подписи» (с изменениями) (далее – № 63-ФЗ);</w:t>
      </w:r>
    </w:p>
    <w:p w:rsidR="00B718BC" w:rsidRPr="00633E55" w:rsidRDefault="00B718BC" w:rsidP="00290CB9">
      <w:pPr>
        <w:tabs>
          <w:tab w:val="left" w:pos="900"/>
        </w:tabs>
        <w:ind w:firstLine="613"/>
        <w:jc w:val="both"/>
        <w:rPr>
          <w:sz w:val="24"/>
          <w:szCs w:val="24"/>
        </w:rPr>
      </w:pPr>
      <w:r w:rsidRPr="00633E55">
        <w:rPr>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 изменениями);</w:t>
      </w:r>
    </w:p>
    <w:p w:rsidR="00B718BC" w:rsidRPr="00633E55" w:rsidRDefault="00B718BC" w:rsidP="00290CB9">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Федеральный </w:t>
      </w:r>
      <w:hyperlink r:id="rId13" w:history="1">
        <w:r w:rsidRPr="00633E55">
          <w:rPr>
            <w:rFonts w:ascii="Times New Roman" w:hAnsi="Times New Roman" w:cs="Times New Roman"/>
            <w:sz w:val="24"/>
            <w:szCs w:val="24"/>
          </w:rPr>
          <w:t>закон</w:t>
        </w:r>
      </w:hyperlink>
      <w:r w:rsidRPr="00633E55">
        <w:rPr>
          <w:rFonts w:ascii="Times New Roman" w:hAnsi="Times New Roman" w:cs="Times New Roman"/>
          <w:sz w:val="24"/>
          <w:szCs w:val="24"/>
        </w:rPr>
        <w:t xml:space="preserve"> от 24 ноября 1995 года № 181-ФЗ «О социальной защите инвалидов в Российской Федерации» (с изменениями);</w:t>
      </w:r>
    </w:p>
    <w:p w:rsidR="00B718BC" w:rsidRPr="00633E55" w:rsidRDefault="00B718BC" w:rsidP="00017839">
      <w:pPr>
        <w:ind w:firstLine="708"/>
        <w:jc w:val="both"/>
        <w:rPr>
          <w:sz w:val="24"/>
          <w:szCs w:val="24"/>
        </w:rPr>
      </w:pPr>
      <w:r w:rsidRPr="00633E55">
        <w:rPr>
          <w:sz w:val="24"/>
          <w:szCs w:val="24"/>
        </w:rPr>
        <w:t>- Федеральный закон от 27.07.2006 № 152-ФЗ «О персональных данных» (с изменениями);</w:t>
      </w:r>
    </w:p>
    <w:p w:rsidR="00B718BC" w:rsidRPr="00633E55" w:rsidRDefault="00B718BC" w:rsidP="00017839">
      <w:pPr>
        <w:ind w:firstLine="708"/>
        <w:jc w:val="both"/>
        <w:rPr>
          <w:sz w:val="24"/>
          <w:szCs w:val="24"/>
        </w:rPr>
      </w:pPr>
      <w:r w:rsidRPr="00633E55">
        <w:rPr>
          <w:sz w:val="24"/>
          <w:szCs w:val="24"/>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 изменениями);</w:t>
      </w:r>
    </w:p>
    <w:p w:rsidR="00B718BC" w:rsidRPr="00633E55" w:rsidRDefault="00B718BC" w:rsidP="00017839">
      <w:pPr>
        <w:ind w:firstLine="540"/>
        <w:jc w:val="both"/>
        <w:rPr>
          <w:sz w:val="24"/>
          <w:szCs w:val="24"/>
        </w:rPr>
      </w:pPr>
      <w:r w:rsidRPr="00633E55">
        <w:rPr>
          <w:sz w:val="24"/>
          <w:szCs w:val="24"/>
        </w:rPr>
        <w:t>- Постановление Правительства Российской Федерации от 30.04.2014 № 403 «Об исчерпывающем перечне процедур в сфере жилищного строительства» (с изменениями);</w:t>
      </w:r>
    </w:p>
    <w:p w:rsidR="00B718BC" w:rsidRPr="00633E55" w:rsidRDefault="00B718BC" w:rsidP="00E77837">
      <w:pPr>
        <w:autoSpaceDE w:val="0"/>
        <w:autoSpaceDN w:val="0"/>
        <w:adjustRightInd w:val="0"/>
        <w:ind w:firstLine="540"/>
        <w:jc w:val="both"/>
        <w:rPr>
          <w:sz w:val="24"/>
          <w:szCs w:val="24"/>
        </w:rPr>
      </w:pPr>
      <w:r w:rsidRPr="00633E55">
        <w:rPr>
          <w:sz w:val="24"/>
          <w:szCs w:val="24"/>
        </w:rPr>
        <w:t>- Постановление Правительства РФ от 26.03.2016 № 236 «О требованиях к предоставлению в электронной форме государственных и муниципальных услуг»;</w:t>
      </w:r>
    </w:p>
    <w:p w:rsidR="00B718BC" w:rsidRPr="00633E55" w:rsidRDefault="00B718BC" w:rsidP="0034318A">
      <w:pPr>
        <w:ind w:firstLine="567"/>
        <w:jc w:val="both"/>
        <w:rPr>
          <w:sz w:val="24"/>
          <w:szCs w:val="24"/>
        </w:rPr>
      </w:pPr>
      <w:r w:rsidRPr="00633E55">
        <w:rPr>
          <w:sz w:val="24"/>
          <w:szCs w:val="24"/>
        </w:rPr>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B718BC" w:rsidRPr="00633E55" w:rsidRDefault="00B718BC" w:rsidP="00EB77E9">
      <w:pPr>
        <w:tabs>
          <w:tab w:val="left" w:pos="900"/>
        </w:tabs>
        <w:ind w:firstLine="613"/>
        <w:jc w:val="both"/>
        <w:rPr>
          <w:sz w:val="24"/>
          <w:szCs w:val="24"/>
        </w:rPr>
      </w:pPr>
      <w:r w:rsidRPr="00633E55">
        <w:rPr>
          <w:sz w:val="24"/>
          <w:szCs w:val="24"/>
        </w:rPr>
        <w:t>- Закон Пензенской области от 04.03.2015 № 2693-ЗПО «О регулировании земельных отношений на территории Пензенской области» (с изменениями) (далее №2693-ЗПО);</w:t>
      </w:r>
    </w:p>
    <w:p w:rsidR="00B718BC" w:rsidRPr="00633E55" w:rsidRDefault="00B718BC" w:rsidP="00A022C9">
      <w:pPr>
        <w:tabs>
          <w:tab w:val="left" w:pos="900"/>
        </w:tabs>
        <w:ind w:firstLine="613"/>
        <w:jc w:val="both"/>
        <w:rPr>
          <w:sz w:val="24"/>
          <w:szCs w:val="24"/>
        </w:rPr>
      </w:pPr>
      <w:r w:rsidRPr="00633E55">
        <w:rPr>
          <w:sz w:val="24"/>
          <w:szCs w:val="24"/>
        </w:rPr>
        <w:t xml:space="preserve">- Устав </w:t>
      </w:r>
      <w:r>
        <w:rPr>
          <w:sz w:val="24"/>
          <w:szCs w:val="24"/>
        </w:rPr>
        <w:t>Уваровского</w:t>
      </w:r>
      <w:r w:rsidRPr="00633E55">
        <w:rPr>
          <w:sz w:val="24"/>
          <w:szCs w:val="24"/>
        </w:rPr>
        <w:t xml:space="preserve"> сельсовета Иссинского района Пензенской области (с изменениями);</w:t>
      </w:r>
    </w:p>
    <w:p w:rsidR="00B718BC" w:rsidRPr="007E087F" w:rsidRDefault="00B718BC" w:rsidP="00E316B9">
      <w:pPr>
        <w:ind w:firstLine="567"/>
        <w:jc w:val="both"/>
        <w:rPr>
          <w:sz w:val="24"/>
          <w:szCs w:val="24"/>
        </w:rPr>
      </w:pPr>
      <w:r w:rsidRPr="00633E55">
        <w:rPr>
          <w:sz w:val="24"/>
          <w:szCs w:val="24"/>
        </w:rPr>
        <w:t xml:space="preserve">- </w:t>
      </w:r>
      <w:r w:rsidRPr="007E087F">
        <w:rPr>
          <w:sz w:val="24"/>
          <w:szCs w:val="24"/>
        </w:rPr>
        <w:t xml:space="preserve">Реестр муниципальных услуг </w:t>
      </w:r>
      <w:r>
        <w:rPr>
          <w:sz w:val="24"/>
          <w:szCs w:val="24"/>
        </w:rPr>
        <w:t>Уваровского</w:t>
      </w:r>
      <w:r w:rsidRPr="007E087F">
        <w:rPr>
          <w:sz w:val="24"/>
          <w:szCs w:val="24"/>
        </w:rPr>
        <w:t xml:space="preserve"> сельсовета Иссинского района Пензенской области, утвержденным постановлением администрации </w:t>
      </w:r>
      <w:r>
        <w:rPr>
          <w:sz w:val="24"/>
          <w:szCs w:val="24"/>
        </w:rPr>
        <w:t>Уваровского</w:t>
      </w:r>
      <w:r w:rsidRPr="007E087F">
        <w:rPr>
          <w:sz w:val="24"/>
          <w:szCs w:val="24"/>
        </w:rPr>
        <w:t xml:space="preserve"> сельсовета Иссинского</w:t>
      </w:r>
      <w:r>
        <w:rPr>
          <w:sz w:val="24"/>
          <w:szCs w:val="24"/>
        </w:rPr>
        <w:t xml:space="preserve"> района Пензенской области от 20.03.2013 № 11</w:t>
      </w:r>
      <w:r w:rsidRPr="007E087F">
        <w:rPr>
          <w:sz w:val="24"/>
          <w:szCs w:val="24"/>
        </w:rPr>
        <w:t>-п;</w:t>
      </w:r>
    </w:p>
    <w:p w:rsidR="00B718BC" w:rsidRPr="00633E55" w:rsidRDefault="00B718BC" w:rsidP="0034318A">
      <w:pPr>
        <w:ind w:firstLine="567"/>
        <w:jc w:val="both"/>
        <w:rPr>
          <w:sz w:val="24"/>
          <w:szCs w:val="24"/>
        </w:rPr>
      </w:pPr>
      <w:r w:rsidRPr="00633E55">
        <w:rPr>
          <w:sz w:val="24"/>
          <w:szCs w:val="24"/>
        </w:rPr>
        <w:t>2.6. Информация об исчерпывающем перечне документов, необходимых для предоставления муниципальной услуги.</w:t>
      </w:r>
    </w:p>
    <w:p w:rsidR="00B718BC" w:rsidRPr="00633E55" w:rsidRDefault="00B718BC" w:rsidP="0034318A">
      <w:pPr>
        <w:autoSpaceDE w:val="0"/>
        <w:autoSpaceDN w:val="0"/>
        <w:adjustRightInd w:val="0"/>
        <w:ind w:firstLine="567"/>
        <w:jc w:val="both"/>
        <w:rPr>
          <w:sz w:val="24"/>
          <w:szCs w:val="24"/>
        </w:rPr>
      </w:pPr>
      <w:r w:rsidRPr="00633E55">
        <w:rPr>
          <w:sz w:val="24"/>
          <w:szCs w:val="24"/>
        </w:rPr>
        <w:t xml:space="preserve">2.6.1. Для предоставления муниципальной услуги заявитель самостоятельно направляет (представляет)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w:t>
      </w:r>
    </w:p>
    <w:p w:rsidR="00B718BC" w:rsidRPr="00633E55" w:rsidRDefault="00B718BC" w:rsidP="00B205A4">
      <w:pPr>
        <w:spacing w:line="200" w:lineRule="atLeast"/>
        <w:ind w:firstLine="540"/>
        <w:jc w:val="both"/>
        <w:rPr>
          <w:sz w:val="24"/>
          <w:szCs w:val="24"/>
        </w:rPr>
      </w:pPr>
      <w:r w:rsidRPr="00633E55">
        <w:rPr>
          <w:sz w:val="24"/>
          <w:szCs w:val="24"/>
        </w:rPr>
        <w:t xml:space="preserve">2.6.2. При подаче заявления, орган местного самоуправления проверяет предоставленный к заявлению документ, удостоверяющий личность заявителя или его уполномоченного представителя; документ, подтверждающий права (полномочия) уполномоченного представителя в случае, если с заявлением обращается представитель заявителя, а также согласие на обработку персональных данных в соответствии со ст.9 Федерального закона от 27.07.2006 № 152-ФЗ (с изменениями). </w:t>
      </w:r>
    </w:p>
    <w:p w:rsidR="00B718BC" w:rsidRPr="00633E55" w:rsidRDefault="00B718BC" w:rsidP="002C74B3">
      <w:pPr>
        <w:autoSpaceDE w:val="0"/>
        <w:autoSpaceDN w:val="0"/>
        <w:adjustRightInd w:val="0"/>
        <w:ind w:firstLine="540"/>
        <w:jc w:val="both"/>
        <w:rPr>
          <w:sz w:val="24"/>
          <w:szCs w:val="24"/>
        </w:rPr>
      </w:pPr>
      <w:r w:rsidRPr="00633E55">
        <w:rPr>
          <w:sz w:val="24"/>
          <w:szCs w:val="24"/>
        </w:rPr>
        <w:t xml:space="preserve">2.6.3. Администрация, МФЦ запрашивает следующие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w:t>
      </w:r>
      <w:hyperlink r:id="rId14" w:history="1">
        <w:r w:rsidRPr="00633E55">
          <w:rPr>
            <w:sz w:val="24"/>
            <w:szCs w:val="24"/>
          </w:rPr>
          <w:t>закона</w:t>
        </w:r>
      </w:hyperlink>
      <w:r w:rsidRPr="00633E55">
        <w:rPr>
          <w:sz w:val="24"/>
          <w:szCs w:val="24"/>
        </w:rPr>
        <w:t xml:space="preserve"> от 27.07.2010 № 210 – ФЗ, в случае если указанные документы не представлены заявителями по собственной инициативе: </w:t>
      </w:r>
    </w:p>
    <w:p w:rsidR="00B718BC" w:rsidRPr="00633E55" w:rsidRDefault="00B718BC" w:rsidP="002C74B3">
      <w:pPr>
        <w:autoSpaceDE w:val="0"/>
        <w:autoSpaceDN w:val="0"/>
        <w:adjustRightInd w:val="0"/>
        <w:ind w:firstLine="540"/>
        <w:jc w:val="both"/>
        <w:rPr>
          <w:sz w:val="24"/>
          <w:szCs w:val="24"/>
        </w:rPr>
      </w:pPr>
      <w:r w:rsidRPr="00633E55">
        <w:rPr>
          <w:sz w:val="24"/>
          <w:szCs w:val="24"/>
        </w:rPr>
        <w:t>1) копия решения органа местного самоуправления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 (далее – учет);</w:t>
      </w:r>
    </w:p>
    <w:p w:rsidR="00B718BC" w:rsidRPr="00633E55" w:rsidRDefault="00B718BC" w:rsidP="002C74B3">
      <w:pPr>
        <w:autoSpaceDE w:val="0"/>
        <w:autoSpaceDN w:val="0"/>
        <w:adjustRightInd w:val="0"/>
        <w:ind w:firstLine="540"/>
        <w:jc w:val="both"/>
        <w:rPr>
          <w:sz w:val="24"/>
          <w:szCs w:val="24"/>
        </w:rPr>
      </w:pPr>
      <w:r w:rsidRPr="00633E55">
        <w:rPr>
          <w:sz w:val="24"/>
          <w:szCs w:val="24"/>
        </w:rPr>
        <w:t>2) кадастровый паспорт земельного участка.</w:t>
      </w:r>
    </w:p>
    <w:p w:rsidR="00B718BC" w:rsidRPr="00633E55" w:rsidRDefault="00B718BC" w:rsidP="002C74B3">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Заявитель по собственной инициативе может предоставить в администрацию, МФЦ указанные в настоящем пункте документы.</w:t>
      </w:r>
    </w:p>
    <w:p w:rsidR="00B718BC" w:rsidRPr="00633E55" w:rsidRDefault="00B718BC" w:rsidP="0068289B">
      <w:pPr>
        <w:autoSpaceDE w:val="0"/>
        <w:autoSpaceDN w:val="0"/>
        <w:adjustRightInd w:val="0"/>
        <w:ind w:firstLine="540"/>
        <w:jc w:val="both"/>
        <w:rPr>
          <w:sz w:val="24"/>
          <w:szCs w:val="24"/>
        </w:rPr>
      </w:pPr>
      <w:r w:rsidRPr="00633E55">
        <w:rPr>
          <w:sz w:val="24"/>
          <w:szCs w:val="24"/>
        </w:rPr>
        <w:t>2.6.4 Заявление подписывается заявителем либо представителем заявителя.</w:t>
      </w:r>
    </w:p>
    <w:p w:rsidR="00B718BC" w:rsidRPr="00633E55" w:rsidRDefault="00B718BC" w:rsidP="0068289B">
      <w:pPr>
        <w:autoSpaceDE w:val="0"/>
        <w:autoSpaceDN w:val="0"/>
        <w:adjustRightInd w:val="0"/>
        <w:ind w:firstLine="540"/>
        <w:jc w:val="both"/>
        <w:rPr>
          <w:sz w:val="24"/>
          <w:szCs w:val="24"/>
        </w:rPr>
      </w:pPr>
      <w:r w:rsidRPr="00633E55">
        <w:rPr>
          <w:sz w:val="24"/>
          <w:szCs w:val="24"/>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5" w:history="1">
        <w:r w:rsidRPr="00633E55">
          <w:rPr>
            <w:sz w:val="24"/>
            <w:szCs w:val="24"/>
          </w:rPr>
          <w:t>законодательством</w:t>
        </w:r>
      </w:hyperlink>
      <w:r w:rsidRPr="00633E55">
        <w:rPr>
          <w:sz w:val="24"/>
          <w:szCs w:val="24"/>
        </w:rPr>
        <w:t xml:space="preserve"> Российской Федерации.</w:t>
      </w:r>
    </w:p>
    <w:p w:rsidR="00B718BC" w:rsidRPr="00633E55" w:rsidRDefault="00B718BC" w:rsidP="00C43DFE">
      <w:pPr>
        <w:ind w:firstLine="540"/>
        <w:jc w:val="both"/>
        <w:rPr>
          <w:sz w:val="24"/>
          <w:szCs w:val="24"/>
        </w:rPr>
      </w:pPr>
      <w:r w:rsidRPr="00633E55">
        <w:rPr>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718BC" w:rsidRPr="00633E55" w:rsidRDefault="00B718BC" w:rsidP="00333205">
      <w:pPr>
        <w:autoSpaceDE w:val="0"/>
        <w:autoSpaceDN w:val="0"/>
        <w:adjustRightInd w:val="0"/>
        <w:ind w:firstLine="540"/>
        <w:jc w:val="both"/>
        <w:rPr>
          <w:sz w:val="24"/>
          <w:szCs w:val="24"/>
        </w:rPr>
      </w:pPr>
      <w:r w:rsidRPr="00633E55">
        <w:rPr>
          <w:sz w:val="24"/>
          <w:szCs w:val="24"/>
        </w:rPr>
        <w:t>2.6.5. Если заявление и документы, указанные в п.</w:t>
      </w:r>
      <w:hyperlink r:id="rId16" w:history="1">
        <w:r w:rsidRPr="00633E55">
          <w:rPr>
            <w:sz w:val="24"/>
            <w:szCs w:val="24"/>
          </w:rPr>
          <w:t>2.</w:t>
        </w:r>
      </w:hyperlink>
      <w:r w:rsidRPr="00633E55">
        <w:rPr>
          <w:sz w:val="24"/>
          <w:szCs w:val="24"/>
        </w:rPr>
        <w:t>6, представляются заявителем (представителем заявителя) в администрацию, МФЦ лично, заявителю или его представителю выдается расписка в получении документов  с указанием их перечня, даты, времени получения. Расписка выдается заявителю (представителю заявителя) в день получения администрацией, МФЦ таких документов.</w:t>
      </w:r>
    </w:p>
    <w:p w:rsidR="00B718BC" w:rsidRPr="00633E55" w:rsidRDefault="00B718BC" w:rsidP="00333205">
      <w:pPr>
        <w:autoSpaceDE w:val="0"/>
        <w:autoSpaceDN w:val="0"/>
        <w:adjustRightInd w:val="0"/>
        <w:ind w:firstLine="540"/>
        <w:jc w:val="both"/>
        <w:rPr>
          <w:sz w:val="24"/>
          <w:szCs w:val="24"/>
        </w:rPr>
      </w:pPr>
      <w:r w:rsidRPr="00633E55">
        <w:rPr>
          <w:sz w:val="24"/>
          <w:szCs w:val="24"/>
        </w:rPr>
        <w:t>В случае если заявление и документы, указанные в п.</w:t>
      </w:r>
      <w:hyperlink r:id="rId17" w:history="1">
        <w:r w:rsidRPr="00633E55">
          <w:rPr>
            <w:sz w:val="24"/>
            <w:szCs w:val="24"/>
          </w:rPr>
          <w:t>2.</w:t>
        </w:r>
      </w:hyperlink>
      <w:r w:rsidRPr="00633E55">
        <w:rPr>
          <w:sz w:val="24"/>
          <w:szCs w:val="24"/>
        </w:rPr>
        <w:t>6, представлены посредством почтового отправления, расписка в получении таких заявления и документов направляется заказным письмом с уведомлением администрацией, МФЦ по указанному в заявлении почтовому адресу в день получения заявления и документов,  с указанием их перечня, даты, времени получения.</w:t>
      </w:r>
    </w:p>
    <w:p w:rsidR="00B718BC" w:rsidRPr="00633E55" w:rsidRDefault="00B718BC" w:rsidP="00333205">
      <w:pPr>
        <w:autoSpaceDE w:val="0"/>
        <w:autoSpaceDN w:val="0"/>
        <w:adjustRightInd w:val="0"/>
        <w:ind w:firstLine="540"/>
        <w:jc w:val="both"/>
        <w:rPr>
          <w:sz w:val="24"/>
          <w:szCs w:val="24"/>
        </w:rPr>
      </w:pPr>
      <w:r w:rsidRPr="00633E55">
        <w:rPr>
          <w:sz w:val="24"/>
          <w:szCs w:val="24"/>
        </w:rPr>
        <w:t>При приеме документов муниципальный служащий, сотрудник МФЦ сверяет копии представленных документов с их оригиналом, заверяет копии, оригиналы возвращает заявителю в день подачи заявления и документов – при личном приеме. В случае если заявление и документы направляются почтой, заявитель представляет нотариально заверенные копии документов.</w:t>
      </w:r>
    </w:p>
    <w:p w:rsidR="00B718BC" w:rsidRPr="00633E55" w:rsidRDefault="00B718BC" w:rsidP="00E34919">
      <w:pPr>
        <w:autoSpaceDE w:val="0"/>
        <w:autoSpaceDN w:val="0"/>
        <w:adjustRightInd w:val="0"/>
        <w:ind w:firstLine="540"/>
        <w:jc w:val="both"/>
        <w:rPr>
          <w:sz w:val="24"/>
          <w:szCs w:val="24"/>
        </w:rPr>
      </w:pPr>
      <w:r w:rsidRPr="00633E55">
        <w:rPr>
          <w:sz w:val="24"/>
          <w:szCs w:val="24"/>
        </w:rPr>
        <w:t>2.6.6. При подаче (приеме) документов муниципальный служащий (сотрудник МФЦ) устанавливает личность заявителя, а также полномочия его законного представителя на основании документов, предусмотренных действующим законодательством Российской Федерации.</w:t>
      </w:r>
    </w:p>
    <w:p w:rsidR="00B718BC" w:rsidRPr="00633E55" w:rsidRDefault="00B718BC" w:rsidP="00D601C3">
      <w:pPr>
        <w:widowControl w:val="0"/>
        <w:autoSpaceDE w:val="0"/>
        <w:autoSpaceDN w:val="0"/>
        <w:adjustRightInd w:val="0"/>
        <w:ind w:firstLine="540"/>
        <w:jc w:val="both"/>
        <w:rPr>
          <w:sz w:val="24"/>
          <w:szCs w:val="24"/>
        </w:rPr>
      </w:pPr>
      <w:r>
        <w:rPr>
          <w:sz w:val="24"/>
          <w:szCs w:val="24"/>
        </w:rPr>
        <w:t xml:space="preserve">2.6.7. </w:t>
      </w:r>
      <w:r w:rsidRPr="00633E55">
        <w:rPr>
          <w:sz w:val="24"/>
          <w:szCs w:val="24"/>
        </w:rPr>
        <w:t xml:space="preserve"> Основания для отказа в приеме документов:</w:t>
      </w:r>
    </w:p>
    <w:p w:rsidR="00B718BC" w:rsidRPr="00633E55" w:rsidRDefault="00B718BC" w:rsidP="00D601C3">
      <w:pPr>
        <w:ind w:firstLine="540"/>
        <w:jc w:val="both"/>
        <w:rPr>
          <w:sz w:val="24"/>
          <w:szCs w:val="24"/>
        </w:rPr>
      </w:pPr>
      <w:r w:rsidRPr="00633E55">
        <w:rPr>
          <w:sz w:val="24"/>
          <w:szCs w:val="24"/>
        </w:rPr>
        <w:t>1) в случае если в результате проверки электронной подписи (при подаче заявления в форме электронного документа) будет выявлено несоблюдение установленных условий признания ее подлинности (действительности), исполнитель услуги принимает решение об отказе в приеме к рассмотрению заявления о предоставлении муниципальной  услуги в следующем порядке.</w:t>
      </w:r>
    </w:p>
    <w:p w:rsidR="00B718BC" w:rsidRPr="00633E55" w:rsidRDefault="00B718BC" w:rsidP="00D601C3">
      <w:pPr>
        <w:ind w:firstLine="540"/>
        <w:jc w:val="both"/>
        <w:rPr>
          <w:sz w:val="24"/>
          <w:szCs w:val="24"/>
        </w:rPr>
      </w:pPr>
      <w:r w:rsidRPr="00633E55">
        <w:rPr>
          <w:sz w:val="24"/>
          <w:szCs w:val="24"/>
        </w:rPr>
        <w:t>При поступлении заявления в форме электронного документа в администрацию, многофункциональный центр муниципальный служащий, сотрудник МФЦ:</w:t>
      </w:r>
    </w:p>
    <w:p w:rsidR="00B718BC" w:rsidRPr="00633E55" w:rsidRDefault="00B718BC" w:rsidP="00D601C3">
      <w:pPr>
        <w:ind w:firstLine="540"/>
        <w:jc w:val="both"/>
        <w:rPr>
          <w:sz w:val="24"/>
          <w:szCs w:val="24"/>
        </w:rPr>
      </w:pPr>
      <w:r w:rsidRPr="00633E55">
        <w:rPr>
          <w:sz w:val="24"/>
          <w:szCs w:val="24"/>
        </w:rPr>
        <w:t>- в течение одного рабочего дня регистрирует заявление в электронном журнале регистрации заявлений;</w:t>
      </w:r>
    </w:p>
    <w:p w:rsidR="00B718BC" w:rsidRPr="00633E55" w:rsidRDefault="00B718BC" w:rsidP="00D601C3">
      <w:pPr>
        <w:ind w:firstLine="540"/>
        <w:jc w:val="both"/>
        <w:rPr>
          <w:sz w:val="24"/>
          <w:szCs w:val="24"/>
        </w:rPr>
      </w:pPr>
      <w:r w:rsidRPr="00633E55">
        <w:rPr>
          <w:sz w:val="24"/>
          <w:szCs w:val="24"/>
        </w:rPr>
        <w:t>- в течение двух рабочих дней со дня поступления заявления осуществляет проверку подлинности квалифицированной подписи в соответствии с действующим законодательством РФ;</w:t>
      </w:r>
    </w:p>
    <w:p w:rsidR="00B718BC" w:rsidRPr="00633E55" w:rsidRDefault="00B718BC" w:rsidP="00D601C3">
      <w:pPr>
        <w:ind w:firstLine="540"/>
        <w:jc w:val="both"/>
        <w:rPr>
          <w:sz w:val="24"/>
          <w:szCs w:val="24"/>
        </w:rPr>
      </w:pPr>
      <w:r w:rsidRPr="00633E55">
        <w:rPr>
          <w:sz w:val="24"/>
          <w:szCs w:val="24"/>
        </w:rPr>
        <w:t>- в случае если в результате проверки электронной подписи будет выявлено несоблюдение установленных условий признания ее подлинности (действительности), муниципальный служащий, сотрудник МФЦ в течение 3 рабочих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абзаца первого п. 2.6.6. настоящего регламента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в порталы.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B718BC" w:rsidRPr="00633E55" w:rsidRDefault="00B718BC" w:rsidP="00D601C3">
      <w:pPr>
        <w:ind w:firstLine="540"/>
        <w:jc w:val="both"/>
        <w:rPr>
          <w:sz w:val="24"/>
          <w:szCs w:val="24"/>
        </w:rPr>
      </w:pPr>
      <w:r w:rsidRPr="00633E55">
        <w:rPr>
          <w:sz w:val="24"/>
          <w:szCs w:val="24"/>
        </w:rPr>
        <w:t>- в день установления отсутствия причин для отказа в приеме заявления направляет заявителю электронное сообщение, подтверждающее прием заявления, информацию о входящем регистрационном номере заявления, дате получения администрацией указанного заявления, перечне наименований файлов, представленных в форме электронных документов, с указанием их объема, об адресе и графике работы администрации, МФЦ, а также номере телефона, по которому заявитель может узнать о ходе рассмотрения его заявления;</w:t>
      </w:r>
    </w:p>
    <w:p w:rsidR="00B718BC" w:rsidRPr="00633E55" w:rsidRDefault="00B718BC" w:rsidP="00D601C3">
      <w:pPr>
        <w:ind w:firstLine="540"/>
        <w:jc w:val="both"/>
        <w:rPr>
          <w:sz w:val="24"/>
          <w:szCs w:val="24"/>
        </w:rPr>
      </w:pPr>
      <w:r w:rsidRPr="00633E55">
        <w:rPr>
          <w:sz w:val="24"/>
          <w:szCs w:val="24"/>
        </w:rPr>
        <w:t>2) непредставление заявления, установленного п. 2.6.1; отсутствие в указанном заявлении кадастрового номера земельного участка, вида разрешенного использования.»</w:t>
      </w:r>
    </w:p>
    <w:p w:rsidR="00B718BC" w:rsidRPr="00633E55" w:rsidRDefault="00B718BC" w:rsidP="007B41C3">
      <w:pPr>
        <w:ind w:firstLine="540"/>
        <w:jc w:val="both"/>
        <w:rPr>
          <w:sz w:val="24"/>
          <w:szCs w:val="24"/>
        </w:rPr>
      </w:pPr>
      <w:r w:rsidRPr="00633E55">
        <w:rPr>
          <w:sz w:val="24"/>
          <w:szCs w:val="24"/>
        </w:rPr>
        <w:t>2.7. Исчерпывающий перечень оснований для отказа в предоставлении муниципальной услуги.</w:t>
      </w:r>
    </w:p>
    <w:p w:rsidR="00B718BC" w:rsidRPr="00633E55" w:rsidRDefault="00B718BC" w:rsidP="00800B4C">
      <w:pPr>
        <w:autoSpaceDE w:val="0"/>
        <w:autoSpaceDN w:val="0"/>
        <w:adjustRightInd w:val="0"/>
        <w:ind w:firstLine="540"/>
        <w:jc w:val="both"/>
        <w:rPr>
          <w:sz w:val="24"/>
          <w:szCs w:val="24"/>
        </w:rPr>
      </w:pPr>
      <w:r w:rsidRPr="00633E55">
        <w:rPr>
          <w:sz w:val="24"/>
          <w:szCs w:val="24"/>
        </w:rPr>
        <w:t>Основанием для отказа в предоставлении муниципальной услуги является:</w:t>
      </w:r>
    </w:p>
    <w:p w:rsidR="00B718BC" w:rsidRPr="00633E55" w:rsidRDefault="00B718BC" w:rsidP="00160E58">
      <w:pPr>
        <w:autoSpaceDE w:val="0"/>
        <w:autoSpaceDN w:val="0"/>
        <w:adjustRightInd w:val="0"/>
        <w:ind w:firstLine="540"/>
        <w:jc w:val="both"/>
        <w:rPr>
          <w:sz w:val="24"/>
          <w:szCs w:val="24"/>
        </w:rPr>
      </w:pPr>
      <w:r w:rsidRPr="00633E55">
        <w:rPr>
          <w:sz w:val="24"/>
          <w:szCs w:val="24"/>
        </w:rPr>
        <w:t xml:space="preserve"> 1) непредставление многодетной семьей заявления о предоставлении земельного участка, включенного в перечень, с указанием его кадастрового номера, вида разрешенного использования, в течение пяти рабочих дней со дня получения извещения, указанного в абзаце третьем п.15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 2693-ЗПО»</w:t>
      </w:r>
    </w:p>
    <w:p w:rsidR="00B718BC" w:rsidRPr="00633E55" w:rsidRDefault="00B718BC" w:rsidP="00160E58">
      <w:pPr>
        <w:autoSpaceDE w:val="0"/>
        <w:autoSpaceDN w:val="0"/>
        <w:adjustRightInd w:val="0"/>
        <w:ind w:firstLine="540"/>
        <w:jc w:val="both"/>
        <w:rPr>
          <w:sz w:val="24"/>
          <w:szCs w:val="24"/>
        </w:rPr>
      </w:pPr>
      <w:r w:rsidRPr="00633E55">
        <w:rPr>
          <w:sz w:val="24"/>
          <w:szCs w:val="24"/>
        </w:rPr>
        <w:t>2) поступление заявления многодетной семьи об отказе от выбора земельного участка;</w:t>
      </w:r>
    </w:p>
    <w:p w:rsidR="00B718BC" w:rsidRPr="00633E55" w:rsidRDefault="00B718BC" w:rsidP="00160E58">
      <w:pPr>
        <w:autoSpaceDE w:val="0"/>
        <w:autoSpaceDN w:val="0"/>
        <w:adjustRightInd w:val="0"/>
        <w:ind w:firstLine="540"/>
        <w:jc w:val="both"/>
        <w:rPr>
          <w:sz w:val="24"/>
          <w:szCs w:val="24"/>
        </w:rPr>
      </w:pPr>
      <w:r w:rsidRPr="00633E55">
        <w:rPr>
          <w:sz w:val="24"/>
          <w:szCs w:val="24"/>
        </w:rPr>
        <w:t>3) принятие решения о снятии гражданина с учета в качестве лиц, имеющих право на предоставление земельных участков в собственность бесплатно.</w:t>
      </w:r>
    </w:p>
    <w:p w:rsidR="00B718BC" w:rsidRPr="00633E55" w:rsidRDefault="00B718BC" w:rsidP="00682D41">
      <w:pPr>
        <w:widowControl w:val="0"/>
        <w:autoSpaceDE w:val="0"/>
        <w:autoSpaceDN w:val="0"/>
        <w:adjustRightInd w:val="0"/>
        <w:ind w:firstLine="540"/>
        <w:jc w:val="both"/>
        <w:rPr>
          <w:sz w:val="24"/>
          <w:szCs w:val="24"/>
        </w:rPr>
      </w:pPr>
      <w:r w:rsidRPr="00633E55">
        <w:rPr>
          <w:sz w:val="24"/>
          <w:szCs w:val="24"/>
        </w:rPr>
        <w:t>2.8. Муниципальная услуга  предоставляется бесплатно.</w:t>
      </w:r>
    </w:p>
    <w:p w:rsidR="00B718BC" w:rsidRPr="00633E55" w:rsidRDefault="00B718BC" w:rsidP="00136283">
      <w:pPr>
        <w:ind w:firstLine="540"/>
        <w:jc w:val="both"/>
        <w:rPr>
          <w:sz w:val="24"/>
          <w:szCs w:val="24"/>
        </w:rPr>
      </w:pPr>
      <w:r w:rsidRPr="00633E55">
        <w:rPr>
          <w:sz w:val="24"/>
          <w:szCs w:val="24"/>
        </w:rPr>
        <w:t>2.9. Максимальное время ожидания в очереди при подаче документов для получения услуги и при получении результата предоставления услуги не должно превышать 15 минут.</w:t>
      </w:r>
    </w:p>
    <w:p w:rsidR="00B718BC" w:rsidRPr="00633E55" w:rsidRDefault="00B718BC" w:rsidP="00333205">
      <w:pPr>
        <w:jc w:val="both"/>
        <w:rPr>
          <w:sz w:val="24"/>
          <w:szCs w:val="24"/>
        </w:rPr>
      </w:pPr>
      <w:r w:rsidRPr="00633E55">
        <w:rPr>
          <w:sz w:val="24"/>
          <w:szCs w:val="24"/>
        </w:rPr>
        <w:t xml:space="preserve">         Время ожидания в очереди на приём к муниципальному служащему, сотруднику МФЦ для получения консультации не должно превышать 15 минут.</w:t>
      </w:r>
    </w:p>
    <w:p w:rsidR="00B718BC" w:rsidRPr="00633E55" w:rsidRDefault="00B718BC" w:rsidP="00333205">
      <w:pPr>
        <w:autoSpaceDE w:val="0"/>
        <w:autoSpaceDN w:val="0"/>
        <w:adjustRightInd w:val="0"/>
        <w:ind w:firstLine="540"/>
        <w:jc w:val="both"/>
        <w:outlineLvl w:val="2"/>
        <w:rPr>
          <w:sz w:val="24"/>
          <w:szCs w:val="24"/>
        </w:rPr>
      </w:pPr>
      <w:r w:rsidRPr="00633E55">
        <w:rPr>
          <w:sz w:val="24"/>
          <w:szCs w:val="24"/>
        </w:rPr>
        <w:t>2.10. Обращение заявителя подлежит обязательной регистрации в день его поступления.</w:t>
      </w:r>
    </w:p>
    <w:p w:rsidR="00B718BC" w:rsidRPr="00633E55" w:rsidRDefault="00B718BC" w:rsidP="000452B8">
      <w:pPr>
        <w:autoSpaceDE w:val="0"/>
        <w:autoSpaceDN w:val="0"/>
        <w:adjustRightInd w:val="0"/>
        <w:ind w:firstLine="540"/>
        <w:jc w:val="both"/>
        <w:outlineLvl w:val="2"/>
        <w:rPr>
          <w:sz w:val="24"/>
          <w:szCs w:val="24"/>
        </w:rPr>
      </w:pPr>
      <w:r w:rsidRPr="00633E55">
        <w:rPr>
          <w:sz w:val="24"/>
          <w:szCs w:val="24"/>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718BC" w:rsidRPr="00633E55" w:rsidRDefault="00B718BC" w:rsidP="00BC6F3A">
      <w:pPr>
        <w:jc w:val="both"/>
        <w:rPr>
          <w:sz w:val="24"/>
          <w:szCs w:val="24"/>
        </w:rPr>
      </w:pPr>
      <w:r w:rsidRPr="00633E55">
        <w:rPr>
          <w:sz w:val="24"/>
          <w:szCs w:val="24"/>
        </w:rPr>
        <w:tab/>
        <w:t>Требования к помещениям, в которых предоставляется муниципальная услуга (далее – помещение):</w:t>
      </w:r>
    </w:p>
    <w:p w:rsidR="00B718BC" w:rsidRPr="00633E55" w:rsidRDefault="00B718BC" w:rsidP="00BC6F3A">
      <w:pPr>
        <w:jc w:val="both"/>
        <w:rPr>
          <w:sz w:val="24"/>
          <w:szCs w:val="24"/>
        </w:rPr>
      </w:pPr>
      <w:r w:rsidRPr="00633E55">
        <w:rPr>
          <w:sz w:val="24"/>
          <w:szCs w:val="24"/>
        </w:rPr>
        <w:t xml:space="preserve">        </w:t>
      </w:r>
      <w:r w:rsidRPr="00633E55">
        <w:rPr>
          <w:sz w:val="24"/>
          <w:szCs w:val="24"/>
        </w:rPr>
        <w:tab/>
        <w:t>1) кабинет муниципального служащего администрации, помещения МФЦ оборудованы информационными табличками (вывесками) с указанием:</w:t>
      </w:r>
    </w:p>
    <w:p w:rsidR="00B718BC" w:rsidRPr="00633E55" w:rsidRDefault="00B718BC" w:rsidP="00BC6F3A">
      <w:pPr>
        <w:jc w:val="both"/>
        <w:rPr>
          <w:sz w:val="24"/>
          <w:szCs w:val="24"/>
        </w:rPr>
      </w:pPr>
      <w:r w:rsidRPr="00633E55">
        <w:rPr>
          <w:sz w:val="24"/>
          <w:szCs w:val="24"/>
        </w:rPr>
        <w:t xml:space="preserve">         - номера кабинета;</w:t>
      </w:r>
    </w:p>
    <w:p w:rsidR="00B718BC" w:rsidRPr="00633E55" w:rsidRDefault="00B718BC" w:rsidP="00BC6F3A">
      <w:pPr>
        <w:autoSpaceDE w:val="0"/>
        <w:autoSpaceDN w:val="0"/>
        <w:adjustRightInd w:val="0"/>
        <w:jc w:val="both"/>
        <w:outlineLvl w:val="2"/>
        <w:rPr>
          <w:sz w:val="24"/>
          <w:szCs w:val="24"/>
        </w:rPr>
      </w:pPr>
      <w:r w:rsidRPr="00633E55">
        <w:rPr>
          <w:sz w:val="24"/>
          <w:szCs w:val="24"/>
        </w:rPr>
        <w:t xml:space="preserve">         - фамилии, имени и отчества муниципальных служащих, сотрудников МФЦ, осуществляющих приём;</w:t>
      </w:r>
    </w:p>
    <w:p w:rsidR="00B718BC" w:rsidRPr="00633E55" w:rsidRDefault="00B718BC" w:rsidP="00BC6F3A">
      <w:pPr>
        <w:autoSpaceDE w:val="0"/>
        <w:autoSpaceDN w:val="0"/>
        <w:adjustRightInd w:val="0"/>
        <w:jc w:val="both"/>
        <w:outlineLvl w:val="2"/>
        <w:rPr>
          <w:sz w:val="24"/>
          <w:szCs w:val="24"/>
        </w:rPr>
      </w:pPr>
      <w:r w:rsidRPr="00633E55">
        <w:rPr>
          <w:sz w:val="24"/>
          <w:szCs w:val="24"/>
        </w:rPr>
        <w:tab/>
        <w:t>2) помещение оборудуется не менее чем двумя стульями для заявителей.</w:t>
      </w:r>
    </w:p>
    <w:p w:rsidR="00B718BC" w:rsidRPr="00633E55" w:rsidRDefault="00B718BC" w:rsidP="00BC6F3A">
      <w:pPr>
        <w:autoSpaceDE w:val="0"/>
        <w:autoSpaceDN w:val="0"/>
        <w:adjustRightInd w:val="0"/>
        <w:jc w:val="both"/>
        <w:outlineLvl w:val="2"/>
        <w:rPr>
          <w:sz w:val="24"/>
          <w:szCs w:val="24"/>
        </w:rPr>
      </w:pPr>
      <w:r w:rsidRPr="00633E55">
        <w:rPr>
          <w:sz w:val="24"/>
          <w:szCs w:val="24"/>
        </w:rPr>
        <w:tab/>
        <w:t>Требования к залу ожидания, местам для приема заявителя, заполнения запросов:</w:t>
      </w:r>
    </w:p>
    <w:p w:rsidR="00B718BC" w:rsidRPr="00633E55" w:rsidRDefault="00B718BC" w:rsidP="00CE6181">
      <w:pPr>
        <w:ind w:firstLine="540"/>
        <w:jc w:val="both"/>
        <w:rPr>
          <w:sz w:val="24"/>
          <w:szCs w:val="24"/>
        </w:rPr>
      </w:pPr>
      <w:r w:rsidRPr="00633E55">
        <w:rPr>
          <w:sz w:val="24"/>
          <w:szCs w:val="24"/>
        </w:rPr>
        <w:t xml:space="preserve"> </w:t>
      </w:r>
      <w:r w:rsidRPr="00633E55">
        <w:rPr>
          <w:sz w:val="24"/>
          <w:szCs w:val="24"/>
        </w:rPr>
        <w:tab/>
        <w:t>- зал ожидания, места для приема заявителя, места для заполнения запросов о предоставлении муниципальной услуги в администрации, МФЦ оборудуются стульями, столами, обеспечиваются образцом для заполнения заявления, канцелярскими принадлежностями.</w:t>
      </w:r>
    </w:p>
    <w:p w:rsidR="00B718BC" w:rsidRPr="00633E55" w:rsidRDefault="00B718BC" w:rsidP="00C94232">
      <w:pPr>
        <w:autoSpaceDE w:val="0"/>
        <w:autoSpaceDN w:val="0"/>
        <w:adjustRightInd w:val="0"/>
        <w:jc w:val="both"/>
        <w:outlineLvl w:val="2"/>
        <w:rPr>
          <w:sz w:val="24"/>
          <w:szCs w:val="24"/>
        </w:rPr>
      </w:pPr>
      <w:r w:rsidRPr="00633E55">
        <w:rPr>
          <w:sz w:val="24"/>
          <w:szCs w:val="24"/>
        </w:rPr>
        <w:tab/>
        <w:t xml:space="preserve">Требования к информационным стендам с образцами заполнения и перечнем документов, необходимых для предоставления муниципальной услуги, в МФЦ и администрации: информационный стенд размещается в холле администрации, МФЦ и содержит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 шрифтом кегля 14 пт.); текст административного регламента с приложениями и изменениями; образцы заполнения документов (шрифтом кегля 14 пт.); перечень документов, необходимый для предоставления муниципальной услуги, с разделением на предоставляемые заявителем самостоятельно и запрашиваемые администрацией в рамках межведомственного взаимодействия. </w:t>
      </w:r>
    </w:p>
    <w:p w:rsidR="00B718BC" w:rsidRPr="00633E55" w:rsidRDefault="00B718BC" w:rsidP="00BE0CC8">
      <w:pPr>
        <w:ind w:firstLine="540"/>
        <w:jc w:val="both"/>
        <w:rPr>
          <w:sz w:val="24"/>
          <w:szCs w:val="24"/>
        </w:rPr>
      </w:pPr>
      <w:r w:rsidRPr="00633E55">
        <w:rPr>
          <w:sz w:val="24"/>
          <w:szCs w:val="24"/>
        </w:rPr>
        <w:t>2.11.1. Обеспечение доступности для инвалидов объектов, указанных в п.2.11, в которых предоставляется муниципальная услуга, в соответствии с законодательством Российской Федерации о социальной защите инвалидов.</w:t>
      </w:r>
    </w:p>
    <w:p w:rsidR="00B718BC" w:rsidRPr="00633E55" w:rsidRDefault="00B718BC" w:rsidP="00BE0CC8">
      <w:pPr>
        <w:ind w:firstLine="540"/>
        <w:jc w:val="both"/>
        <w:rPr>
          <w:sz w:val="24"/>
          <w:szCs w:val="24"/>
        </w:rPr>
      </w:pPr>
      <w:r w:rsidRPr="00633E55">
        <w:rPr>
          <w:sz w:val="24"/>
          <w:szCs w:val="24"/>
        </w:rPr>
        <w:t>2.11.1.1 Предоставление муниципальной услуги осуществляется в специально выделенном для этих целей помещении.</w:t>
      </w:r>
    </w:p>
    <w:p w:rsidR="00B718BC" w:rsidRPr="00633E55" w:rsidRDefault="00B718BC" w:rsidP="00BE0CC8">
      <w:pPr>
        <w:ind w:firstLine="540"/>
        <w:jc w:val="both"/>
        <w:rPr>
          <w:sz w:val="24"/>
          <w:szCs w:val="24"/>
        </w:rPr>
      </w:pPr>
      <w:r w:rsidRPr="00633E55">
        <w:rPr>
          <w:sz w:val="24"/>
          <w:szCs w:val="24"/>
        </w:rPr>
        <w:t>При предоставлении муниципальной услуги обеспечивается оборудование на прилегающих к объекту территориях мест для парковки автотранспортных средств инвалидов.</w:t>
      </w:r>
    </w:p>
    <w:p w:rsidR="00B718BC" w:rsidRPr="00633E55" w:rsidRDefault="00B718BC" w:rsidP="00BE0CC8">
      <w:pPr>
        <w:ind w:firstLine="540"/>
        <w:jc w:val="both"/>
        <w:rPr>
          <w:sz w:val="24"/>
          <w:szCs w:val="24"/>
        </w:rPr>
      </w:pPr>
      <w:r w:rsidRPr="00633E55">
        <w:rPr>
          <w:sz w:val="24"/>
          <w:szCs w:val="24"/>
        </w:rPr>
        <w:t>Помещения для приема заявителей должны соответствовать комфортным условиям для заявителей и оптимальным условиям работы специалистов с заявителями.</w:t>
      </w:r>
    </w:p>
    <w:p w:rsidR="00B718BC" w:rsidRPr="00633E55" w:rsidRDefault="00B718BC" w:rsidP="00BE0CC8">
      <w:pPr>
        <w:ind w:firstLine="540"/>
        <w:jc w:val="both"/>
        <w:rPr>
          <w:sz w:val="24"/>
          <w:szCs w:val="24"/>
        </w:rPr>
      </w:pPr>
      <w:r w:rsidRPr="00633E55">
        <w:rPr>
          <w:sz w:val="24"/>
          <w:szCs w:val="24"/>
        </w:rPr>
        <w:t>Помещения для приема заявителей обеспечиваются необходимым для предоставления муниципальной услуги оборудованием (компьютерами, средствами электронно-вычислительной техники, средствами связи, включая сеть Интернет, оргтехникой), канцелярскими принадлежностями, периодическими изданиями, столами и стульями.</w:t>
      </w:r>
    </w:p>
    <w:p w:rsidR="00B718BC" w:rsidRPr="00633E55" w:rsidRDefault="00B718BC" w:rsidP="00BE0CC8">
      <w:pPr>
        <w:ind w:firstLine="540"/>
        <w:jc w:val="both"/>
        <w:rPr>
          <w:sz w:val="24"/>
          <w:szCs w:val="24"/>
        </w:rPr>
      </w:pPr>
      <w:r w:rsidRPr="00633E55">
        <w:rPr>
          <w:sz w:val="24"/>
          <w:szCs w:val="24"/>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w:t>
      </w:r>
    </w:p>
    <w:p w:rsidR="00B718BC" w:rsidRPr="00633E55" w:rsidRDefault="00B718BC" w:rsidP="00BE0CC8">
      <w:pPr>
        <w:ind w:firstLine="540"/>
        <w:jc w:val="both"/>
        <w:rPr>
          <w:sz w:val="24"/>
          <w:szCs w:val="24"/>
        </w:rPr>
      </w:pPr>
      <w:r w:rsidRPr="00633E55">
        <w:rPr>
          <w:sz w:val="24"/>
          <w:szCs w:val="24"/>
        </w:rPr>
        <w:t>возможность беспрепятственного входа в объекты и выхода из них;</w:t>
      </w:r>
    </w:p>
    <w:p w:rsidR="00B718BC" w:rsidRPr="00633E55" w:rsidRDefault="00B718BC" w:rsidP="00BE0CC8">
      <w:pPr>
        <w:ind w:firstLine="540"/>
        <w:jc w:val="both"/>
        <w:rPr>
          <w:sz w:val="24"/>
          <w:szCs w:val="24"/>
        </w:rPr>
      </w:pPr>
      <w:r w:rsidRPr="00633E55">
        <w:rPr>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муниципальную услугу;</w:t>
      </w:r>
    </w:p>
    <w:p w:rsidR="00B718BC" w:rsidRPr="00633E55" w:rsidRDefault="00B718BC" w:rsidP="00BE0CC8">
      <w:pPr>
        <w:ind w:firstLine="540"/>
        <w:jc w:val="both"/>
        <w:rPr>
          <w:sz w:val="24"/>
          <w:szCs w:val="24"/>
        </w:rPr>
      </w:pPr>
      <w:r w:rsidRPr="00633E55">
        <w:rPr>
          <w:sz w:val="24"/>
          <w:szCs w:val="24"/>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B718BC" w:rsidRPr="00633E55" w:rsidRDefault="00B718BC" w:rsidP="00BE0CC8">
      <w:pPr>
        <w:ind w:firstLine="540"/>
        <w:jc w:val="both"/>
        <w:rPr>
          <w:sz w:val="24"/>
          <w:szCs w:val="24"/>
        </w:rPr>
      </w:pPr>
      <w:r w:rsidRPr="00633E55">
        <w:rPr>
          <w:sz w:val="24"/>
          <w:szCs w:val="24"/>
        </w:rPr>
        <w:t>сопровождение инвалидов, имеющих стойкие нарушения функции зрения и самостоятельного передвижения, по территории объекта;</w:t>
      </w:r>
    </w:p>
    <w:p w:rsidR="00B718BC" w:rsidRPr="00633E55" w:rsidRDefault="00B718BC" w:rsidP="00BE0CC8">
      <w:pPr>
        <w:ind w:firstLine="540"/>
        <w:jc w:val="both"/>
        <w:rPr>
          <w:sz w:val="24"/>
          <w:szCs w:val="24"/>
        </w:rPr>
      </w:pPr>
      <w:r w:rsidRPr="00633E55">
        <w:rPr>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rsidR="00B718BC" w:rsidRPr="00633E55" w:rsidRDefault="00B718BC" w:rsidP="00BE0CC8">
      <w:pPr>
        <w:ind w:firstLine="540"/>
        <w:jc w:val="both"/>
        <w:rPr>
          <w:sz w:val="24"/>
          <w:szCs w:val="24"/>
        </w:rPr>
      </w:pPr>
      <w:r w:rsidRPr="00633E55">
        <w:rPr>
          <w:sz w:val="24"/>
          <w:szCs w:val="24"/>
        </w:rPr>
        <w:t>обеспечение допуска на объект, в котором предоставляются услуги, собаки-проводника в порядке, установленном законодательством Российской Федерации.</w:t>
      </w:r>
    </w:p>
    <w:p w:rsidR="00B718BC" w:rsidRPr="00633E55" w:rsidRDefault="00B718BC" w:rsidP="00BE0CC8">
      <w:pPr>
        <w:ind w:firstLine="540"/>
        <w:jc w:val="both"/>
        <w:rPr>
          <w:sz w:val="24"/>
          <w:szCs w:val="24"/>
        </w:rPr>
      </w:pPr>
      <w:r w:rsidRPr="00633E55">
        <w:rPr>
          <w:sz w:val="24"/>
          <w:szCs w:val="24"/>
        </w:rPr>
        <w:t>2.11.1.2. Помещения для приема заявителей должны соответствовать комфортным условиям для заявителей и оптимальным условиям работы специалистов  с заявителями.</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Помещение для приема заявителей, имеющих инвалидность, должно соответствовать следующим требованиям:</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обязательное наличие справочно-информационной службы; </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B718BC" w:rsidRPr="00633E55" w:rsidRDefault="00B718BC" w:rsidP="00BE0CC8">
      <w:pPr>
        <w:ind w:firstLine="540"/>
        <w:jc w:val="both"/>
        <w:rPr>
          <w:sz w:val="24"/>
          <w:szCs w:val="24"/>
        </w:rPr>
      </w:pPr>
      <w:r w:rsidRPr="00633E55">
        <w:rPr>
          <w:sz w:val="24"/>
          <w:szCs w:val="24"/>
        </w:rPr>
        <w:t>Размещение помещений для приема заявителей, имеющих инвалидность,  осуществляется преимущественно на нижних этажах зданий.</w:t>
      </w:r>
    </w:p>
    <w:p w:rsidR="00B718BC" w:rsidRPr="00633E55" w:rsidRDefault="00B718BC" w:rsidP="00BE0CC8">
      <w:pPr>
        <w:ind w:firstLine="540"/>
        <w:jc w:val="both"/>
        <w:rPr>
          <w:sz w:val="24"/>
          <w:szCs w:val="24"/>
        </w:rPr>
      </w:pPr>
      <w:r w:rsidRPr="00633E55">
        <w:rPr>
          <w:sz w:val="24"/>
          <w:szCs w:val="24"/>
        </w:rPr>
        <w:t>2.11.1.3. В зоне места ожидания должны быть выделены зоны специализированного обслуживания инвалидов в здании.</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 зоне места ожидания должны быть предусмотрены места для инвалидов из расчета не менее 5%, но не менее одного места от расчетной вместимости учреждения или расчетного числа посетителей.</w:t>
      </w:r>
    </w:p>
    <w:p w:rsidR="00B718BC" w:rsidRPr="00633E55" w:rsidRDefault="00B718BC" w:rsidP="00BE0CC8">
      <w:pPr>
        <w:ind w:firstLine="540"/>
        <w:jc w:val="both"/>
        <w:rPr>
          <w:sz w:val="24"/>
          <w:szCs w:val="24"/>
        </w:rPr>
      </w:pPr>
      <w:r w:rsidRPr="00633E55">
        <w:rPr>
          <w:sz w:val="24"/>
          <w:szCs w:val="24"/>
        </w:rPr>
        <w:t>Зона мест ожидания заявителей, имеющих инвалидность,  размещается преимущественно на нижних этажах зданий.</w:t>
      </w:r>
    </w:p>
    <w:p w:rsidR="00B718BC" w:rsidRPr="00633E55" w:rsidRDefault="00B718BC" w:rsidP="00BE0CC8">
      <w:pPr>
        <w:ind w:firstLine="540"/>
        <w:jc w:val="both"/>
        <w:rPr>
          <w:sz w:val="24"/>
          <w:szCs w:val="24"/>
        </w:rPr>
      </w:pPr>
      <w:r w:rsidRPr="00633E55">
        <w:rPr>
          <w:sz w:val="24"/>
          <w:szCs w:val="24"/>
        </w:rPr>
        <w:t>2.11.1.4. Текстовая информация о порядке предоставления услуги размещается на информационных стендах и должна находиться в местах ожидания заявителей.</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Тексты информационных материалов, в том числе образцы заполнения запросов, тексты административного регламента предоставления муниципальной услуги, печатаются удобным для чтения шрифтом, без исправлений, наиболее важные места подчеркиваются.</w:t>
      </w:r>
    </w:p>
    <w:p w:rsidR="00B718BC" w:rsidRPr="00633E55" w:rsidRDefault="00B718BC" w:rsidP="00BE0CC8">
      <w:pPr>
        <w:ind w:firstLine="540"/>
        <w:jc w:val="both"/>
        <w:rPr>
          <w:sz w:val="24"/>
          <w:szCs w:val="24"/>
        </w:rPr>
      </w:pPr>
      <w:bookmarkStart w:id="2" w:name="Par0"/>
      <w:bookmarkEnd w:id="2"/>
      <w:r w:rsidRPr="00633E55">
        <w:rPr>
          <w:sz w:val="24"/>
          <w:szCs w:val="24"/>
        </w:rPr>
        <w:t>Обеспечивается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718BC" w:rsidRPr="00633E55" w:rsidRDefault="00B718BC" w:rsidP="00BE0CC8">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 сроках, порядке и условиях предоставления муниципальной услуги, доступности ее предоставления.</w:t>
      </w:r>
    </w:p>
    <w:p w:rsidR="00B718BC" w:rsidRPr="00633E55" w:rsidRDefault="00B718BC" w:rsidP="00BE0CC8">
      <w:pPr>
        <w:autoSpaceDE w:val="0"/>
        <w:autoSpaceDN w:val="0"/>
        <w:adjustRightInd w:val="0"/>
        <w:ind w:firstLine="540"/>
        <w:jc w:val="both"/>
        <w:outlineLvl w:val="2"/>
        <w:rPr>
          <w:sz w:val="24"/>
          <w:szCs w:val="24"/>
        </w:rPr>
      </w:pPr>
      <w:r w:rsidRPr="00633E55">
        <w:rPr>
          <w:sz w:val="24"/>
          <w:szCs w:val="24"/>
        </w:rPr>
        <w:t xml:space="preserve"> 2.11.1.5. В случаях, если здание, в котором предоставляется муниципальная услуга, невозможно полностью приспособить с учетом потребностей инвалидов, администрация до конца его реконструкции или капитального ремонта должна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меры для обеспечения доступа инвалидов к месту предоставления муниципальной услуги либо обеспечить предоставление необходимых услуг по месту жительства инвалида или в дистанционном режиме.</w:t>
      </w:r>
    </w:p>
    <w:p w:rsidR="00B718BC" w:rsidRPr="00633E55" w:rsidRDefault="00B718BC" w:rsidP="00BE0CC8">
      <w:pPr>
        <w:autoSpaceDE w:val="0"/>
        <w:autoSpaceDN w:val="0"/>
        <w:adjustRightInd w:val="0"/>
        <w:ind w:firstLine="540"/>
        <w:jc w:val="both"/>
        <w:outlineLvl w:val="2"/>
        <w:rPr>
          <w:sz w:val="24"/>
          <w:szCs w:val="24"/>
        </w:rPr>
      </w:pPr>
      <w:r w:rsidRPr="00633E55">
        <w:rPr>
          <w:sz w:val="24"/>
          <w:szCs w:val="24"/>
        </w:rPr>
        <w:t>2.12. Показателями доступности и качества  услуги является возможность:</w:t>
      </w:r>
    </w:p>
    <w:p w:rsidR="00B718BC" w:rsidRPr="00633E55" w:rsidRDefault="00B718BC" w:rsidP="00333205">
      <w:pPr>
        <w:autoSpaceDE w:val="0"/>
        <w:autoSpaceDN w:val="0"/>
        <w:adjustRightInd w:val="0"/>
        <w:jc w:val="both"/>
        <w:outlineLvl w:val="2"/>
        <w:rPr>
          <w:sz w:val="24"/>
          <w:szCs w:val="24"/>
        </w:rPr>
      </w:pPr>
      <w:r w:rsidRPr="00633E55">
        <w:rPr>
          <w:sz w:val="24"/>
          <w:szCs w:val="24"/>
        </w:rPr>
        <w:t xml:space="preserve">         - получать услугу своевременно и в соответствии со стандартом предоставления услуги;</w:t>
      </w:r>
    </w:p>
    <w:p w:rsidR="00B718BC" w:rsidRPr="00633E55" w:rsidRDefault="00B718BC" w:rsidP="00333205">
      <w:pPr>
        <w:autoSpaceDE w:val="0"/>
        <w:autoSpaceDN w:val="0"/>
        <w:adjustRightInd w:val="0"/>
        <w:jc w:val="both"/>
        <w:outlineLvl w:val="2"/>
        <w:rPr>
          <w:sz w:val="24"/>
          <w:szCs w:val="24"/>
        </w:rPr>
      </w:pPr>
      <w:r w:rsidRPr="00633E55">
        <w:rPr>
          <w:sz w:val="24"/>
          <w:szCs w:val="24"/>
        </w:rPr>
        <w:t xml:space="preserve">         - получать полную, актуальную и достоверную информацию о порядке предоставления услуги, о результате предоставления услуги.                  </w:t>
      </w:r>
    </w:p>
    <w:p w:rsidR="00B718BC" w:rsidRPr="00633E55" w:rsidRDefault="00B718BC" w:rsidP="00333205">
      <w:pPr>
        <w:autoSpaceDE w:val="0"/>
        <w:autoSpaceDN w:val="0"/>
        <w:adjustRightInd w:val="0"/>
        <w:ind w:firstLine="540"/>
        <w:jc w:val="both"/>
        <w:outlineLvl w:val="2"/>
        <w:rPr>
          <w:sz w:val="24"/>
          <w:szCs w:val="24"/>
        </w:rPr>
      </w:pPr>
      <w:r w:rsidRPr="00633E55">
        <w:rPr>
          <w:sz w:val="24"/>
          <w:szCs w:val="24"/>
        </w:rPr>
        <w:t>Показателями качества предоставления муниципальной услуги также являются наличие или отсутствие обоснованных жалоб на решения и действия (бездействие) администрации, а также должностных лиц администрации и муниципальных служащих.</w:t>
      </w:r>
    </w:p>
    <w:p w:rsidR="00B718BC" w:rsidRPr="00633E55" w:rsidRDefault="00B718BC" w:rsidP="00333205">
      <w:pPr>
        <w:autoSpaceDE w:val="0"/>
        <w:autoSpaceDN w:val="0"/>
        <w:adjustRightInd w:val="0"/>
        <w:ind w:firstLine="540"/>
        <w:jc w:val="both"/>
        <w:outlineLvl w:val="2"/>
        <w:rPr>
          <w:sz w:val="24"/>
          <w:szCs w:val="24"/>
        </w:rPr>
      </w:pPr>
      <w:r w:rsidRPr="00633E55">
        <w:rPr>
          <w:sz w:val="24"/>
          <w:szCs w:val="24"/>
        </w:rPr>
        <w:t>2.13. Исправление допущенных опечаток или ошибок при предоставлении услуги осуществляется администрацией в течение 5 (пяти) рабочих дней со дня поступления соответствующего заявления.</w:t>
      </w:r>
    </w:p>
    <w:p w:rsidR="00B718BC" w:rsidRPr="00633E55" w:rsidRDefault="00B718BC" w:rsidP="00333205">
      <w:pPr>
        <w:autoSpaceDE w:val="0"/>
        <w:autoSpaceDN w:val="0"/>
        <w:adjustRightInd w:val="0"/>
        <w:ind w:firstLine="540"/>
        <w:jc w:val="both"/>
        <w:rPr>
          <w:sz w:val="24"/>
          <w:szCs w:val="24"/>
        </w:rPr>
      </w:pPr>
      <w:r w:rsidRPr="00633E55">
        <w:rPr>
          <w:sz w:val="24"/>
          <w:szCs w:val="24"/>
        </w:rPr>
        <w:t>2.14.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718BC" w:rsidRPr="00633E55" w:rsidRDefault="00B718BC" w:rsidP="00333205">
      <w:pPr>
        <w:autoSpaceDE w:val="0"/>
        <w:autoSpaceDN w:val="0"/>
        <w:adjustRightInd w:val="0"/>
        <w:ind w:firstLine="540"/>
        <w:jc w:val="both"/>
        <w:rPr>
          <w:sz w:val="24"/>
          <w:szCs w:val="24"/>
        </w:rPr>
      </w:pPr>
      <w:r w:rsidRPr="00633E55">
        <w:rPr>
          <w:sz w:val="24"/>
          <w:szCs w:val="24"/>
        </w:rPr>
        <w:t>2.14.1.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B718BC" w:rsidRPr="00633E55" w:rsidRDefault="00B718BC" w:rsidP="00333205">
      <w:pPr>
        <w:autoSpaceDE w:val="0"/>
        <w:autoSpaceDN w:val="0"/>
        <w:adjustRightInd w:val="0"/>
        <w:ind w:firstLine="540"/>
        <w:jc w:val="both"/>
        <w:rPr>
          <w:sz w:val="24"/>
          <w:szCs w:val="24"/>
        </w:rPr>
      </w:pPr>
      <w:r w:rsidRPr="00633E55">
        <w:rPr>
          <w:sz w:val="24"/>
          <w:szCs w:val="24"/>
        </w:rPr>
        <w:t>2.14.2. При предоставлении услуги МФЦ осуществляет:</w:t>
      </w:r>
    </w:p>
    <w:p w:rsidR="00B718BC" w:rsidRPr="00633E55" w:rsidRDefault="00B718BC" w:rsidP="00333205">
      <w:pPr>
        <w:autoSpaceDE w:val="0"/>
        <w:autoSpaceDN w:val="0"/>
        <w:adjustRightInd w:val="0"/>
        <w:ind w:firstLine="540"/>
        <w:jc w:val="both"/>
        <w:rPr>
          <w:sz w:val="24"/>
          <w:szCs w:val="24"/>
        </w:rPr>
      </w:pPr>
      <w:r w:rsidRPr="00633E55">
        <w:rPr>
          <w:sz w:val="24"/>
          <w:szCs w:val="24"/>
        </w:rPr>
        <w:t>1) прием запросов заявителей о предоставлении государственных или муниципальных услуг;</w:t>
      </w:r>
    </w:p>
    <w:p w:rsidR="00B718BC" w:rsidRPr="00633E55" w:rsidRDefault="00B718BC" w:rsidP="00333205">
      <w:pPr>
        <w:autoSpaceDE w:val="0"/>
        <w:autoSpaceDN w:val="0"/>
        <w:adjustRightInd w:val="0"/>
        <w:ind w:firstLine="540"/>
        <w:jc w:val="both"/>
        <w:rPr>
          <w:sz w:val="24"/>
          <w:szCs w:val="24"/>
        </w:rPr>
      </w:pPr>
      <w:r w:rsidRPr="00633E55">
        <w:rPr>
          <w:sz w:val="24"/>
          <w:szCs w:val="24"/>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18" w:history="1">
        <w:r w:rsidRPr="00633E55">
          <w:rPr>
            <w:sz w:val="24"/>
            <w:szCs w:val="24"/>
          </w:rPr>
          <w:t>частью 1 статьи 1</w:t>
        </w:r>
      </w:hyperlink>
      <w:r w:rsidRPr="00633E55">
        <w:rPr>
          <w:sz w:val="24"/>
          <w:szCs w:val="24"/>
        </w:rPr>
        <w:t xml:space="preserve"> № 210-ФЗ, в том числе с использованием информационно-технологической и коммуникационной инфраструктуры;</w:t>
      </w:r>
    </w:p>
    <w:p w:rsidR="00B718BC" w:rsidRPr="00633E55" w:rsidRDefault="00B718BC" w:rsidP="00333205">
      <w:pPr>
        <w:autoSpaceDE w:val="0"/>
        <w:autoSpaceDN w:val="0"/>
        <w:adjustRightInd w:val="0"/>
        <w:ind w:firstLine="540"/>
        <w:jc w:val="both"/>
        <w:rPr>
          <w:sz w:val="24"/>
          <w:szCs w:val="24"/>
        </w:rPr>
      </w:pPr>
      <w:r w:rsidRPr="00633E55">
        <w:rPr>
          <w:sz w:val="24"/>
          <w:szCs w:val="24"/>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718BC" w:rsidRPr="00633E55" w:rsidRDefault="00B718BC" w:rsidP="00333205">
      <w:pPr>
        <w:autoSpaceDE w:val="0"/>
        <w:autoSpaceDN w:val="0"/>
        <w:adjustRightInd w:val="0"/>
        <w:ind w:firstLine="540"/>
        <w:jc w:val="both"/>
        <w:rPr>
          <w:sz w:val="24"/>
          <w:szCs w:val="24"/>
        </w:rPr>
      </w:pPr>
      <w:r w:rsidRPr="00633E55">
        <w:rPr>
          <w:sz w:val="24"/>
          <w:szCs w:val="24"/>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B718BC" w:rsidRPr="00633E55" w:rsidRDefault="00B718BC" w:rsidP="00333205">
      <w:pPr>
        <w:autoSpaceDE w:val="0"/>
        <w:autoSpaceDN w:val="0"/>
        <w:adjustRightInd w:val="0"/>
        <w:ind w:firstLine="540"/>
        <w:jc w:val="both"/>
        <w:rPr>
          <w:sz w:val="24"/>
          <w:szCs w:val="24"/>
        </w:rPr>
      </w:pPr>
      <w:r w:rsidRPr="00633E55">
        <w:rPr>
          <w:sz w:val="24"/>
          <w:szCs w:val="24"/>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19" w:history="1">
        <w:r w:rsidRPr="00633E55">
          <w:rPr>
            <w:sz w:val="24"/>
            <w:szCs w:val="24"/>
          </w:rPr>
          <w:t>частью 1 статьи 1</w:t>
        </w:r>
      </w:hyperlink>
      <w:r w:rsidRPr="00633E55">
        <w:rPr>
          <w:sz w:val="24"/>
          <w:szCs w:val="24"/>
        </w:rPr>
        <w:t xml:space="preserve"> №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718BC" w:rsidRPr="00633E55" w:rsidRDefault="00B718BC" w:rsidP="00333205">
      <w:pPr>
        <w:autoSpaceDE w:val="0"/>
        <w:autoSpaceDN w:val="0"/>
        <w:adjustRightInd w:val="0"/>
        <w:ind w:firstLine="540"/>
        <w:jc w:val="both"/>
        <w:rPr>
          <w:sz w:val="24"/>
          <w:szCs w:val="24"/>
        </w:rPr>
      </w:pPr>
      <w:r w:rsidRPr="00633E55">
        <w:rPr>
          <w:sz w:val="24"/>
          <w:szCs w:val="24"/>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B718BC" w:rsidRPr="00633E55" w:rsidRDefault="00B718BC" w:rsidP="00333205">
      <w:pPr>
        <w:autoSpaceDE w:val="0"/>
        <w:autoSpaceDN w:val="0"/>
        <w:adjustRightInd w:val="0"/>
        <w:ind w:firstLine="540"/>
        <w:jc w:val="both"/>
        <w:rPr>
          <w:sz w:val="24"/>
          <w:szCs w:val="24"/>
        </w:rPr>
      </w:pPr>
      <w:r w:rsidRPr="00633E55">
        <w:rPr>
          <w:sz w:val="24"/>
          <w:szCs w:val="24"/>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B718BC" w:rsidRPr="00633E55" w:rsidRDefault="00B718BC" w:rsidP="00333205">
      <w:pPr>
        <w:autoSpaceDE w:val="0"/>
        <w:autoSpaceDN w:val="0"/>
        <w:adjustRightInd w:val="0"/>
        <w:ind w:firstLine="540"/>
        <w:jc w:val="both"/>
        <w:rPr>
          <w:sz w:val="24"/>
          <w:szCs w:val="24"/>
        </w:rPr>
      </w:pPr>
      <w:r w:rsidRPr="00633E55">
        <w:rPr>
          <w:sz w:val="24"/>
          <w:szCs w:val="24"/>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B718BC" w:rsidRPr="00633E55" w:rsidRDefault="00B718BC" w:rsidP="00333205">
      <w:pPr>
        <w:autoSpaceDE w:val="0"/>
        <w:autoSpaceDN w:val="0"/>
        <w:adjustRightInd w:val="0"/>
        <w:ind w:firstLine="540"/>
        <w:jc w:val="both"/>
        <w:rPr>
          <w:sz w:val="24"/>
          <w:szCs w:val="24"/>
        </w:rPr>
      </w:pPr>
      <w:r w:rsidRPr="00633E55">
        <w:rPr>
          <w:sz w:val="24"/>
          <w:szCs w:val="24"/>
        </w:rPr>
        <w:t xml:space="preserve">8) иные функции, установленные нормативными правовыми актами </w:t>
      </w:r>
      <w:r>
        <w:rPr>
          <w:sz w:val="24"/>
          <w:szCs w:val="24"/>
        </w:rPr>
        <w:t>Уваровского</w:t>
      </w:r>
      <w:r w:rsidRPr="00633E55">
        <w:rPr>
          <w:sz w:val="24"/>
          <w:szCs w:val="24"/>
        </w:rPr>
        <w:t xml:space="preserve"> сельсовета Иссинского района Пензенской области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rsidR="00B718BC" w:rsidRPr="00633E55" w:rsidRDefault="00B718BC" w:rsidP="00333205">
      <w:pPr>
        <w:autoSpaceDE w:val="0"/>
        <w:autoSpaceDN w:val="0"/>
        <w:adjustRightInd w:val="0"/>
        <w:ind w:firstLine="540"/>
        <w:jc w:val="both"/>
        <w:rPr>
          <w:sz w:val="24"/>
          <w:szCs w:val="24"/>
        </w:rPr>
      </w:pPr>
      <w:r w:rsidRPr="00633E55">
        <w:rPr>
          <w:sz w:val="24"/>
          <w:szCs w:val="24"/>
        </w:rPr>
        <w:t>2.14.3. В случае подачи заявления и документов в МФЦ, сотрудник МФЦ выполняет следующие действия:</w:t>
      </w:r>
    </w:p>
    <w:p w:rsidR="00B718BC" w:rsidRPr="00633E55" w:rsidRDefault="00B718BC" w:rsidP="00333205">
      <w:pPr>
        <w:autoSpaceDE w:val="0"/>
        <w:autoSpaceDN w:val="0"/>
        <w:adjustRightInd w:val="0"/>
        <w:ind w:firstLine="540"/>
        <w:jc w:val="both"/>
        <w:rPr>
          <w:sz w:val="24"/>
          <w:szCs w:val="24"/>
        </w:rPr>
      </w:pPr>
      <w:r w:rsidRPr="00633E55">
        <w:rPr>
          <w:sz w:val="24"/>
          <w:szCs w:val="24"/>
        </w:rPr>
        <w:t>а) определяет предмет обращения;</w:t>
      </w:r>
    </w:p>
    <w:p w:rsidR="00B718BC" w:rsidRPr="00633E55" w:rsidRDefault="00B718BC" w:rsidP="00333205">
      <w:pPr>
        <w:autoSpaceDE w:val="0"/>
        <w:autoSpaceDN w:val="0"/>
        <w:adjustRightInd w:val="0"/>
        <w:ind w:firstLine="540"/>
        <w:jc w:val="both"/>
        <w:rPr>
          <w:sz w:val="24"/>
          <w:szCs w:val="24"/>
        </w:rPr>
      </w:pPr>
      <w:r w:rsidRPr="00633E55">
        <w:rPr>
          <w:sz w:val="24"/>
          <w:szCs w:val="24"/>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B718BC" w:rsidRPr="00633E55" w:rsidRDefault="00B718BC" w:rsidP="00333205">
      <w:pPr>
        <w:autoSpaceDE w:val="0"/>
        <w:autoSpaceDN w:val="0"/>
        <w:adjustRightInd w:val="0"/>
        <w:ind w:firstLine="540"/>
        <w:jc w:val="both"/>
        <w:rPr>
          <w:sz w:val="24"/>
          <w:szCs w:val="24"/>
        </w:rPr>
      </w:pPr>
      <w:r w:rsidRPr="00633E55">
        <w:rPr>
          <w:sz w:val="24"/>
          <w:szCs w:val="24"/>
        </w:rPr>
        <w:t xml:space="preserve">в) заверяет дело, электронное дело своей подписью, электронной подписью в соответствии с требованиями Федерального </w:t>
      </w:r>
      <w:hyperlink r:id="rId20" w:history="1">
        <w:r w:rsidRPr="00633E55">
          <w:rPr>
            <w:sz w:val="24"/>
            <w:szCs w:val="24"/>
          </w:rPr>
          <w:t>закон</w:t>
        </w:r>
      </w:hyperlink>
      <w:r w:rsidRPr="00633E55">
        <w:rPr>
          <w:sz w:val="24"/>
          <w:szCs w:val="24"/>
        </w:rPr>
        <w:t>а № 63-ФЗ;</w:t>
      </w:r>
    </w:p>
    <w:p w:rsidR="00B718BC" w:rsidRPr="00633E55" w:rsidRDefault="00B718BC" w:rsidP="00333205">
      <w:pPr>
        <w:autoSpaceDE w:val="0"/>
        <w:autoSpaceDN w:val="0"/>
        <w:adjustRightInd w:val="0"/>
        <w:ind w:firstLine="540"/>
        <w:jc w:val="both"/>
        <w:rPr>
          <w:sz w:val="24"/>
          <w:szCs w:val="24"/>
        </w:rPr>
      </w:pPr>
      <w:r w:rsidRPr="00633E55">
        <w:rPr>
          <w:sz w:val="24"/>
          <w:szCs w:val="24"/>
        </w:rPr>
        <w:t>г) направляет заявление и документы в администрацию:</w:t>
      </w:r>
    </w:p>
    <w:p w:rsidR="00B718BC" w:rsidRPr="00633E55" w:rsidRDefault="00B718BC" w:rsidP="00333205">
      <w:pPr>
        <w:autoSpaceDE w:val="0"/>
        <w:autoSpaceDN w:val="0"/>
        <w:adjustRightInd w:val="0"/>
        <w:ind w:firstLine="540"/>
        <w:jc w:val="both"/>
        <w:rPr>
          <w:sz w:val="24"/>
          <w:szCs w:val="24"/>
        </w:rPr>
      </w:pPr>
      <w:r w:rsidRPr="00633E55">
        <w:rPr>
          <w:sz w:val="24"/>
          <w:szCs w:val="24"/>
        </w:rPr>
        <w:t>- если заявление было предоставлено в электронном виде – не позднее рабочего дня, следующего за днем поступления заявления;</w:t>
      </w:r>
    </w:p>
    <w:p w:rsidR="00B718BC" w:rsidRPr="00633E55" w:rsidRDefault="00B718BC" w:rsidP="00333205">
      <w:pPr>
        <w:autoSpaceDE w:val="0"/>
        <w:autoSpaceDN w:val="0"/>
        <w:adjustRightInd w:val="0"/>
        <w:ind w:firstLine="540"/>
        <w:jc w:val="both"/>
        <w:rPr>
          <w:sz w:val="24"/>
          <w:szCs w:val="24"/>
        </w:rPr>
      </w:pPr>
      <w:r w:rsidRPr="00633E55">
        <w:rPr>
          <w:sz w:val="24"/>
          <w:szCs w:val="24"/>
        </w:rPr>
        <w:t>- на бумажных носителях – не позднее рабочего дня, следующего за днем обращения заявителя в МФЦ;</w:t>
      </w:r>
    </w:p>
    <w:p w:rsidR="00B718BC" w:rsidRPr="00633E55" w:rsidRDefault="00B718BC" w:rsidP="00333205">
      <w:pPr>
        <w:autoSpaceDE w:val="0"/>
        <w:autoSpaceDN w:val="0"/>
        <w:adjustRightInd w:val="0"/>
        <w:ind w:firstLine="540"/>
        <w:jc w:val="both"/>
        <w:rPr>
          <w:sz w:val="24"/>
          <w:szCs w:val="24"/>
        </w:rPr>
      </w:pPr>
      <w:r w:rsidRPr="00633E55">
        <w:rPr>
          <w:sz w:val="24"/>
          <w:szCs w:val="24"/>
        </w:rPr>
        <w:t>д) производит сверку подлинников  документов с предоставленными копиями;</w:t>
      </w:r>
    </w:p>
    <w:p w:rsidR="00B718BC" w:rsidRPr="00633E55" w:rsidRDefault="00B718BC" w:rsidP="00333205">
      <w:pPr>
        <w:autoSpaceDE w:val="0"/>
        <w:autoSpaceDN w:val="0"/>
        <w:adjustRightInd w:val="0"/>
        <w:ind w:firstLine="540"/>
        <w:jc w:val="both"/>
        <w:rPr>
          <w:sz w:val="24"/>
          <w:szCs w:val="24"/>
        </w:rPr>
      </w:pPr>
      <w:r w:rsidRPr="00633E55">
        <w:rPr>
          <w:sz w:val="24"/>
          <w:szCs w:val="24"/>
        </w:rPr>
        <w:t>е) выдает (направляет) заявителю результат предоставления услуги;</w:t>
      </w:r>
    </w:p>
    <w:p w:rsidR="00B718BC" w:rsidRPr="00633E55" w:rsidRDefault="00B718BC" w:rsidP="00333205">
      <w:pPr>
        <w:autoSpaceDE w:val="0"/>
        <w:autoSpaceDN w:val="0"/>
        <w:adjustRightInd w:val="0"/>
        <w:ind w:firstLine="540"/>
        <w:jc w:val="both"/>
        <w:rPr>
          <w:sz w:val="24"/>
          <w:szCs w:val="24"/>
        </w:rPr>
      </w:pPr>
      <w:r w:rsidRPr="00633E55">
        <w:rPr>
          <w:sz w:val="24"/>
          <w:szCs w:val="24"/>
        </w:rPr>
        <w:t>ж) осуществляет иные действия, определенные настоящим регламентом и заключенным соглашением.</w:t>
      </w:r>
    </w:p>
    <w:p w:rsidR="00B718BC" w:rsidRPr="00633E55" w:rsidRDefault="00B718BC" w:rsidP="00333205">
      <w:pPr>
        <w:autoSpaceDE w:val="0"/>
        <w:autoSpaceDN w:val="0"/>
        <w:adjustRightInd w:val="0"/>
        <w:ind w:firstLine="540"/>
        <w:jc w:val="both"/>
        <w:rPr>
          <w:sz w:val="24"/>
          <w:szCs w:val="24"/>
        </w:rPr>
      </w:pPr>
      <w:r w:rsidRPr="00633E55">
        <w:rPr>
          <w:sz w:val="24"/>
          <w:szCs w:val="24"/>
        </w:rPr>
        <w:t>2.14.3.1. По окончании приема документов муниципальный служащий, специалист МФЦ выдает (направляет) заявителю расписку в приеме документов в соответствии с п.2.6.5 настоящего регламента – в случае, если документы предоставлены лично или почтовым отправлением.</w:t>
      </w:r>
    </w:p>
    <w:p w:rsidR="00B718BC" w:rsidRPr="00633E55" w:rsidRDefault="00B718BC" w:rsidP="00E77837">
      <w:pPr>
        <w:autoSpaceDE w:val="0"/>
        <w:autoSpaceDN w:val="0"/>
        <w:adjustRightInd w:val="0"/>
        <w:ind w:firstLine="540"/>
        <w:jc w:val="both"/>
        <w:rPr>
          <w:b/>
          <w:bCs/>
          <w:sz w:val="24"/>
          <w:szCs w:val="24"/>
        </w:rPr>
      </w:pPr>
      <w:r w:rsidRPr="00633E55">
        <w:rPr>
          <w:sz w:val="24"/>
          <w:szCs w:val="24"/>
        </w:rPr>
        <w:t>2.15</w:t>
      </w:r>
      <w:r>
        <w:rPr>
          <w:sz w:val="24"/>
          <w:szCs w:val="24"/>
        </w:rPr>
        <w:t>.</w:t>
      </w:r>
      <w:r w:rsidRPr="00633E55">
        <w:rPr>
          <w:sz w:val="24"/>
          <w:szCs w:val="24"/>
        </w:rPr>
        <w:t xml:space="preserve">  Состав действий, которые заявитель вправе совершить в электронной форме при получении услуги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порталов государственных и муниципальных услуг Пензенской области (далее - порталы услуг), а также официального сайта администрации (далее - официальный сайт):</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 получение информации о порядке и сроках предоставления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б) запись на прием в администрацию, многофункциональный центр для подачи запроса о предоставлении услуги (далее - запрос);</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 формирование запроса;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г) прием и регистрация администрацией, МФЦ запроса и иных документов, необходимых для предоставления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е) получение результата предоставления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ж) получение сведений о ходе выполнения запроса;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з) осуществление оценки качества предоставления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 Состав, последовательность и сроки выполнения действий, указанных в пп.2.15,  в электронной форме, а также требования к порядку их выполнения.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 Информация о порядке и сроках предоставления услуги, основанная на сведениях об услугах, содержащихся в федеральной государственной информационной системе «Федеральный реестр государственных и муниципальных услуг (функций)», размещенная на едином портале, порталах услуг и официальном сайте, предоставляется заявителю бесплатно.</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2.15.1.2. 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порталах услуг и официальных сайтах.</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2.15.1.3.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2.15.1.4. При организации записи на прием в администрацию или многофункциональный центр заявителю обеспечивается возможность:</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 ознакомления с расписанием работы администрации или многофункционального центра либо уполномоченного сотрудника администрации или многофункционального центра, а также с доступными для записи на прием датами и интервалами времени приема;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б) записи в любые свободные для приема дату и время в пределах установленного в администрации или многофункциональном центре графика приема заявителей.</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2.15.1.5. При осуществлении записи на прием администрация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2.15.1.6. 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единым порталом, порталами услуг и официальным сайтом.</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2.15.1.7. Формирование запроса осуществляется посредством заполнения электронной формы запроса на едином портале, порталах услуг или официальном сайте без необходимости дополнительной подачи запроса в какой-либо иной форме.</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На едином портале, порталах услуг и официальном сайте размещаются образцы заполнения электронной формы запроса.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Если на едином портале заявителю не обеспечивается возможность заполнения электронной формы запроса, то для формирования запроса на едином портале в порядке, определяемом Министерством связи и массовых коммуникаций Российской Федерации, обеспечивается автоматический переход к заполнению электронной формы указанного запроса на портале услуг или официальном сайте.</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2.15.1.8.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направленного в день установления выявленной ошибки.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2.15.1.9. При формировании запроса обеспечивается: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 возможность печати на бумажном носителе копии электронной формы запроса;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порталах услуг или официальном сайте, в части, касающейся сведений, отсутствующих в единой системе идентификации и аутентификации;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2.15.1.10. Сформированный и подписанный запрос и иные документы, необходимые для предоставления услуги, направляются в администрацию посредством порталов или официального сайта.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2.15.1.11.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актами высших исполнительных органов государственной власти Пензенской области.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Предоставление услуги начинается с момента приема и регистрации администрацией электронных документов, необходимых для предоставления услуги, в порядке, установленном разделом 3 настоящего регламента, за исключением случая, если для начала процедуры предоставления услуги в соответствии с законодательством требуется личная явка.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2.15.1.12. Заявителю в качестве результата предоставления услуги обеспечивается в порядке и сроки, установленные разделом 3 настоящего регламента, по его выбору возможность получения: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 информации из государственных информационных систем в случаях, предусмотренных законодательством Российской Федерации.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2.15.1.13. 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предоставления услуги 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 независимо от формы или способа обращения за услугой.</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2.15.1.14. 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администрации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2.15.1.15. Уведомление о завершении выполнения администрацией предусмотренных настоящими требованиями действий направляется заявителю в срок, не превышающий одного рабочего дня после завершения соответствующего действия, на адрес электронной почты или с использованием средств единого портала, порталов услуг или официального сайта в единый личный кабинет по выбору заявителя.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Администрация, оператор единого портала, а также операторы порталов услуг и официального сайта вправе определить дополнительные способы получения сведений о ходе выполнения запроса путем размещения информации на порталах услуг или официального сайта.</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2.15.1.16. При предоставлении услуги в электронной форме заявителю направляется: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а) уведомление о записи на прием в администрацию или многофункциональный центр, содержащее сведения о дате, времени и месте приема - в день записи;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 в день приема и регистрации;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 в день принятия решения.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2.15.1.17. Оценка качества предоставления услуги осуществляется в соответствии с </w:t>
      </w:r>
      <w:hyperlink r:id="rId21" w:history="1">
        <w:r w:rsidRPr="00633E55">
          <w:rPr>
            <w:rStyle w:val="Hyperlink"/>
            <w:rFonts w:ascii="Times New Roman" w:hAnsi="Times New Roman" w:cs="Times New Roman"/>
            <w:color w:val="auto"/>
            <w:sz w:val="24"/>
            <w:szCs w:val="24"/>
            <w:u w:val="none"/>
          </w:rPr>
          <w:t>Правилами</w:t>
        </w:r>
      </w:hyperlink>
      <w:r w:rsidRPr="00633E55">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Гражданам обеспечивается возможность оценки предоставления муниципальной услуги на всех стадиях предоставления муниципальной услуги (информирование о порядке получения государственных услуг, запись на прием, подача запроса, получение информации о ходе предоставления муниципальной услуги, получение результата ее предоставления) непосредственно после их получения.</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Для оценки муниципальной услуги, предоставляемой в электронном виде, используются такие критерии качества, как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муниципальных услуг, доступность инструментов совершения в электронном виде платежей, необходимых для получения муниципальных услуг, время ожидания ответа на подачу запроса, время предоставления муниципальных услуг, удобство процедур предоставления муниципальной услуги, включая процедуры записи на прием, подачи запроса, информирования заявителя о ходе предоставления муниципальной услуги, а также получения результата предоставления муниципальной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Оценка заявителем качества предоставления услуги в электронной форме не является обязательным условием для продолжения предоставления администрацией услуги.</w:t>
      </w:r>
    </w:p>
    <w:p w:rsidR="00B718BC" w:rsidRPr="00633E55" w:rsidRDefault="00B718BC" w:rsidP="00E77837">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2.15.1.18. Заявителю обеспечивается возможность направления жалобы на решения, действия или администрации, должностного лица органа администрации либо муниципального служащего в соответствии со </w:t>
      </w:r>
      <w:hyperlink r:id="rId22" w:history="1">
        <w:r w:rsidRPr="00633E55">
          <w:rPr>
            <w:rStyle w:val="Hyperlink"/>
            <w:rFonts w:ascii="Times New Roman" w:hAnsi="Times New Roman" w:cs="Times New Roman"/>
            <w:color w:val="auto"/>
            <w:sz w:val="24"/>
            <w:szCs w:val="24"/>
            <w:u w:val="none"/>
          </w:rPr>
          <w:t>статьей 11.2</w:t>
        </w:r>
      </w:hyperlink>
      <w:r w:rsidRPr="00633E55">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и в порядке, установленном </w:t>
      </w:r>
      <w:hyperlink r:id="rId23" w:history="1">
        <w:r w:rsidRPr="00633E55">
          <w:rPr>
            <w:rStyle w:val="Hyperlink"/>
            <w:rFonts w:ascii="Times New Roman" w:hAnsi="Times New Roman" w:cs="Times New Roman"/>
            <w:color w:val="auto"/>
            <w:sz w:val="24"/>
            <w:szCs w:val="24"/>
            <w:u w:val="none"/>
          </w:rPr>
          <w:t>постановлением</w:t>
        </w:r>
      </w:hyperlink>
      <w:r w:rsidRPr="00633E55">
        <w:rPr>
          <w:rFonts w:ascii="Times New Roman" w:hAnsi="Times New Roman" w:cs="Times New Roman"/>
          <w:sz w:val="24"/>
          <w:szCs w:val="24"/>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18BC" w:rsidRPr="00633E55" w:rsidRDefault="00B718BC" w:rsidP="00E77837">
      <w:pPr>
        <w:autoSpaceDE w:val="0"/>
        <w:autoSpaceDN w:val="0"/>
        <w:adjustRightInd w:val="0"/>
        <w:jc w:val="both"/>
        <w:outlineLvl w:val="1"/>
        <w:rPr>
          <w:sz w:val="24"/>
          <w:szCs w:val="24"/>
        </w:rPr>
      </w:pPr>
      <w:r w:rsidRPr="00633E55">
        <w:rPr>
          <w:sz w:val="24"/>
          <w:szCs w:val="24"/>
        </w:rPr>
        <w:tab/>
        <w:t>Порядок досудебного (внесудебного)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в том числе с использованием порталов и официального сайта; а также особенности подачи и рассмотрения жалоб, в том числе с использованием порталов и официального сайта, на решения и действия (бездействие) администрации, ее должностных лиц, муниципальных служащих, жалоб на нарушение порядка предоставления муниципальной услуги многофункциональным центром, установлены разделами 5 и 6 настоящего регламента.</w:t>
      </w:r>
      <w:r w:rsidRPr="00633E55">
        <w:rPr>
          <w:sz w:val="24"/>
          <w:szCs w:val="24"/>
        </w:rPr>
        <w:tab/>
      </w:r>
    </w:p>
    <w:p w:rsidR="00B718BC" w:rsidRPr="00633E55" w:rsidRDefault="00B718BC" w:rsidP="00E77837">
      <w:pPr>
        <w:jc w:val="both"/>
        <w:rPr>
          <w:sz w:val="24"/>
          <w:szCs w:val="24"/>
        </w:rPr>
      </w:pPr>
      <w:r w:rsidRPr="00633E55">
        <w:rPr>
          <w:sz w:val="24"/>
          <w:szCs w:val="24"/>
        </w:rPr>
        <w:tab/>
        <w:t xml:space="preserve">2.15.2. </w:t>
      </w:r>
      <w:r w:rsidRPr="00633E55">
        <w:rPr>
          <w:sz w:val="24"/>
          <w:szCs w:val="24"/>
          <w:shd w:val="clear" w:color="auto" w:fill="FFFFFF"/>
        </w:rPr>
        <w:t>Муниципальный служащий, сотрудник МФЦ, осуществляющие обработку персональных данных при предоставлении муниципальной услуги, обязаны соблюдать принципы и правила обработки персональных данных, предусмотренные Федеральным законом от 27.07.2006 №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B718BC" w:rsidRPr="00633E55" w:rsidRDefault="00B718BC" w:rsidP="001D4EFD">
      <w:pPr>
        <w:autoSpaceDE w:val="0"/>
        <w:autoSpaceDN w:val="0"/>
        <w:adjustRightInd w:val="0"/>
        <w:ind w:firstLine="540"/>
        <w:jc w:val="both"/>
        <w:rPr>
          <w:b/>
          <w:bCs/>
          <w:sz w:val="24"/>
          <w:szCs w:val="24"/>
        </w:rPr>
      </w:pPr>
    </w:p>
    <w:p w:rsidR="00B718BC" w:rsidRPr="00633E55" w:rsidRDefault="00B718BC" w:rsidP="001D4EFD">
      <w:pPr>
        <w:autoSpaceDE w:val="0"/>
        <w:autoSpaceDN w:val="0"/>
        <w:adjustRightInd w:val="0"/>
        <w:ind w:firstLine="540"/>
        <w:jc w:val="center"/>
        <w:rPr>
          <w:b/>
          <w:bCs/>
          <w:sz w:val="24"/>
          <w:szCs w:val="24"/>
        </w:rPr>
      </w:pPr>
      <w:r w:rsidRPr="00633E55">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718BC" w:rsidRPr="00633E55" w:rsidRDefault="00B718BC" w:rsidP="001D4EFD">
      <w:pPr>
        <w:autoSpaceDE w:val="0"/>
        <w:autoSpaceDN w:val="0"/>
        <w:adjustRightInd w:val="0"/>
        <w:ind w:firstLine="540"/>
        <w:jc w:val="center"/>
        <w:rPr>
          <w:sz w:val="24"/>
          <w:szCs w:val="24"/>
        </w:rPr>
      </w:pPr>
    </w:p>
    <w:p w:rsidR="00B718BC" w:rsidRPr="00633E55" w:rsidRDefault="00B718BC" w:rsidP="00A04C25">
      <w:pPr>
        <w:ind w:firstLine="540"/>
        <w:jc w:val="both"/>
        <w:rPr>
          <w:sz w:val="24"/>
          <w:szCs w:val="24"/>
        </w:rPr>
      </w:pPr>
      <w:r w:rsidRPr="00633E55">
        <w:rPr>
          <w:sz w:val="24"/>
          <w:szCs w:val="24"/>
        </w:rPr>
        <w:t xml:space="preserve">3.1. Предоставление услуги складывается из следующих административных процедур:  </w:t>
      </w:r>
    </w:p>
    <w:p w:rsidR="00B718BC" w:rsidRPr="00633E55" w:rsidRDefault="00B718BC" w:rsidP="00B41F8E">
      <w:pPr>
        <w:ind w:firstLine="540"/>
        <w:jc w:val="both"/>
        <w:rPr>
          <w:sz w:val="24"/>
          <w:szCs w:val="24"/>
        </w:rPr>
      </w:pPr>
      <w:r w:rsidRPr="00633E55">
        <w:rPr>
          <w:sz w:val="24"/>
          <w:szCs w:val="24"/>
        </w:rPr>
        <w:t>- прием и регистрация заявления и документов с указанием даты и времени их получения в день их поступления - 1 (один) рабочий день;</w:t>
      </w:r>
    </w:p>
    <w:p w:rsidR="00B718BC" w:rsidRPr="00633E55" w:rsidRDefault="00B718BC" w:rsidP="00B41F8E">
      <w:pPr>
        <w:ind w:firstLine="540"/>
        <w:jc w:val="both"/>
        <w:rPr>
          <w:sz w:val="24"/>
          <w:szCs w:val="24"/>
        </w:rPr>
      </w:pPr>
      <w:r w:rsidRPr="00633E55">
        <w:rPr>
          <w:sz w:val="24"/>
          <w:szCs w:val="24"/>
        </w:rPr>
        <w:t xml:space="preserve">- рассмотрение и проверка заявления и документов, запрос в рамках межведомственного взаимодействия у государственных органов, органов местного самоуправления, подведомственных им организаций документов, указанных в пп.2.6.3 настоящего регламента – 18 (восемнадцать) рабочих дней; </w:t>
      </w:r>
    </w:p>
    <w:p w:rsidR="00B718BC" w:rsidRPr="00633E55" w:rsidRDefault="00B718BC" w:rsidP="00B41F8E">
      <w:pPr>
        <w:ind w:firstLine="540"/>
        <w:jc w:val="both"/>
        <w:rPr>
          <w:color w:val="993300"/>
          <w:sz w:val="24"/>
          <w:szCs w:val="24"/>
        </w:rPr>
      </w:pPr>
      <w:r w:rsidRPr="00633E55">
        <w:rPr>
          <w:sz w:val="24"/>
          <w:szCs w:val="24"/>
        </w:rPr>
        <w:t>- подготовка результата предоставления муниципальной услуги - 6 (шесть) рабочих дней;</w:t>
      </w:r>
      <w:r w:rsidRPr="00633E55">
        <w:rPr>
          <w:color w:val="993300"/>
          <w:sz w:val="24"/>
          <w:szCs w:val="24"/>
        </w:rPr>
        <w:t xml:space="preserve">    </w:t>
      </w:r>
    </w:p>
    <w:p w:rsidR="00B718BC" w:rsidRPr="00633E55" w:rsidRDefault="00B718BC" w:rsidP="00B41F8E">
      <w:pPr>
        <w:ind w:firstLine="540"/>
        <w:jc w:val="both"/>
        <w:rPr>
          <w:sz w:val="24"/>
          <w:szCs w:val="24"/>
        </w:rPr>
      </w:pPr>
      <w:r w:rsidRPr="00633E55">
        <w:rPr>
          <w:sz w:val="24"/>
          <w:szCs w:val="24"/>
        </w:rPr>
        <w:t xml:space="preserve">- выдача (направление) заявителю результата предоставления муниципальной услуги – 5  (пять) рабочих дней.          </w:t>
      </w:r>
    </w:p>
    <w:p w:rsidR="00B718BC" w:rsidRPr="00633E55" w:rsidRDefault="00B718BC" w:rsidP="00B41F8E">
      <w:pPr>
        <w:ind w:firstLine="540"/>
        <w:jc w:val="both"/>
        <w:rPr>
          <w:sz w:val="24"/>
          <w:szCs w:val="24"/>
        </w:rPr>
      </w:pPr>
      <w:r w:rsidRPr="00633E55">
        <w:rPr>
          <w:sz w:val="24"/>
          <w:szCs w:val="24"/>
        </w:rPr>
        <w:t xml:space="preserve">Блок – схема услуги представлена в приложении № 2. </w:t>
      </w:r>
    </w:p>
    <w:p w:rsidR="00B718BC" w:rsidRPr="00633E55" w:rsidRDefault="00B718BC" w:rsidP="00B41F8E">
      <w:pPr>
        <w:ind w:firstLine="540"/>
        <w:jc w:val="both"/>
        <w:rPr>
          <w:sz w:val="24"/>
          <w:szCs w:val="24"/>
        </w:rPr>
      </w:pPr>
      <w:r w:rsidRPr="00633E55">
        <w:rPr>
          <w:sz w:val="24"/>
          <w:szCs w:val="24"/>
        </w:rPr>
        <w:t>Максимальный срок предоставления услуги составляет 30 (тридцать) рабочих</w:t>
      </w:r>
      <w:r w:rsidRPr="00633E55">
        <w:rPr>
          <w:color w:val="993300"/>
          <w:sz w:val="24"/>
          <w:szCs w:val="24"/>
        </w:rPr>
        <w:t xml:space="preserve"> </w:t>
      </w:r>
      <w:r w:rsidRPr="00633E55">
        <w:rPr>
          <w:sz w:val="24"/>
          <w:szCs w:val="24"/>
        </w:rPr>
        <w:t xml:space="preserve">дней. </w:t>
      </w:r>
    </w:p>
    <w:p w:rsidR="00B718BC" w:rsidRPr="00633E55" w:rsidRDefault="00B718BC" w:rsidP="00B41F8E">
      <w:pPr>
        <w:ind w:firstLine="540"/>
        <w:jc w:val="both"/>
        <w:rPr>
          <w:sz w:val="24"/>
          <w:szCs w:val="24"/>
        </w:rPr>
      </w:pPr>
      <w:r w:rsidRPr="00633E55">
        <w:rPr>
          <w:sz w:val="24"/>
          <w:szCs w:val="24"/>
        </w:rPr>
        <w:t xml:space="preserve">3.2. Прием и регистрация заявления и документов с указанием даты и времени их получения. </w:t>
      </w:r>
    </w:p>
    <w:p w:rsidR="00B718BC" w:rsidRPr="00633E55" w:rsidRDefault="00B718BC" w:rsidP="00B41F8E">
      <w:pPr>
        <w:ind w:firstLine="540"/>
        <w:jc w:val="both"/>
        <w:rPr>
          <w:sz w:val="24"/>
          <w:szCs w:val="24"/>
        </w:rPr>
      </w:pPr>
      <w:r w:rsidRPr="00633E55">
        <w:rPr>
          <w:sz w:val="24"/>
          <w:szCs w:val="24"/>
        </w:rPr>
        <w:t>Основанием для начала процедуры приёма и регистрации заявления и документов на предоставление муниципальной услуги является их поступление в администрацию, МФЦ.</w:t>
      </w:r>
    </w:p>
    <w:p w:rsidR="00B718BC" w:rsidRPr="00633E55" w:rsidRDefault="00B718BC" w:rsidP="009B3B10">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Муниципальный служащий, сотрудник МФЦ берет с заявителя подтверждение согласия на обработку персональных данных, в соответствии с Федеральным законом от 27.07.2006 № 152-ФЗ «О персональных данных» (с изменениями), регистрирует заявление с приложенными документами в порядке делопроизводства с указанием даты и времени их получения в день их поступления.</w:t>
      </w:r>
    </w:p>
    <w:p w:rsidR="00B718BC" w:rsidRPr="00633E55" w:rsidRDefault="00B718BC" w:rsidP="009B3B10">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Заявителю в день подачи (получения) заявления и документов выдается (направляется заказным почтовым отправлением с уведомлением) расписка о получении заявления и документов с указанием перечня таких документов, даты и времени их получения (см.п.2.6.5).</w:t>
      </w:r>
    </w:p>
    <w:p w:rsidR="00B718BC" w:rsidRPr="00633E55" w:rsidRDefault="00B718BC" w:rsidP="00B8079D">
      <w:pPr>
        <w:ind w:firstLine="540"/>
        <w:jc w:val="both"/>
        <w:rPr>
          <w:sz w:val="24"/>
          <w:szCs w:val="24"/>
        </w:rPr>
      </w:pPr>
      <w:r w:rsidRPr="00633E55">
        <w:rPr>
          <w:sz w:val="24"/>
          <w:szCs w:val="24"/>
        </w:rPr>
        <w:t xml:space="preserve">В случае подачи заявления </w:t>
      </w:r>
      <w:r w:rsidRPr="00633E55">
        <w:rPr>
          <w:sz w:val="24"/>
          <w:szCs w:val="24"/>
          <w:lang w:eastAsia="en-US"/>
        </w:rPr>
        <w:t xml:space="preserve">в электронной форме, </w:t>
      </w:r>
      <w:r w:rsidRPr="00633E55">
        <w:rPr>
          <w:sz w:val="24"/>
          <w:szCs w:val="24"/>
        </w:rPr>
        <w:t>заявителю в день установления отсутствия причин для отказа в приеме документов, установленных пп.1 п.2.6.7 настоящего регламента, администрация, МФЦ направляет заявителю электронное сообщение, подтверждающее прием заявления, информацию о входящем регистрационном номере заявления, дате получения администрацией указанного заявления и прилагаемых к нему документов, перечне наименований файлов, представленных в форме электронных документов, с указанием их объема, об адресе и графике работы администрации, МФЦ, а также номере телефона, по которому заявитель может узнать о ходе рассмотрения его заявления.</w:t>
      </w:r>
    </w:p>
    <w:p w:rsidR="00B718BC" w:rsidRPr="00633E55" w:rsidRDefault="00B718BC" w:rsidP="00B41F8E">
      <w:pPr>
        <w:ind w:firstLine="540"/>
        <w:jc w:val="both"/>
        <w:rPr>
          <w:sz w:val="24"/>
          <w:szCs w:val="24"/>
        </w:rPr>
      </w:pPr>
      <w:r w:rsidRPr="00633E55">
        <w:rPr>
          <w:sz w:val="24"/>
          <w:szCs w:val="24"/>
        </w:rPr>
        <w:t>Способ фиксации действия: действие фиксируется в журнале регистрации входящей корреспонденции либо фиксируется в электронном документообороте. Срок 1 (один) рабочий день.</w:t>
      </w:r>
    </w:p>
    <w:p w:rsidR="00B718BC" w:rsidRPr="00633E55" w:rsidRDefault="00B718BC" w:rsidP="00B41F8E">
      <w:pPr>
        <w:ind w:firstLine="540"/>
        <w:jc w:val="both"/>
        <w:rPr>
          <w:sz w:val="24"/>
          <w:szCs w:val="24"/>
        </w:rPr>
      </w:pPr>
      <w:r w:rsidRPr="00633E55">
        <w:rPr>
          <w:sz w:val="24"/>
          <w:szCs w:val="24"/>
        </w:rPr>
        <w:t>3.3 Рассмотрение и проверка заявления и документов, запрос в рамках межведомственного взаимодействия у государственных органов, органов местного самоуправления, подведомственных им организациях документов, указанных в п.2.6.3 настоящего регламента.</w:t>
      </w:r>
    </w:p>
    <w:p w:rsidR="00B718BC" w:rsidRPr="00633E55" w:rsidRDefault="00B718BC" w:rsidP="00B41F8E">
      <w:pPr>
        <w:ind w:firstLine="540"/>
        <w:jc w:val="both"/>
        <w:rPr>
          <w:sz w:val="24"/>
          <w:szCs w:val="24"/>
        </w:rPr>
      </w:pPr>
      <w:r w:rsidRPr="00633E55">
        <w:rPr>
          <w:sz w:val="24"/>
          <w:szCs w:val="24"/>
        </w:rPr>
        <w:t>Муниципальный служащий в день регистрации заявления и документов или получения их из МФЦ осуществляет проверку заявления и документов, приложенных к нему, на соблюдение установленных условий признания подлинности (действительности) электронной подписи в порядке, установленном действующим законодательством и п. 2.6.7 настоящего регламента.</w:t>
      </w:r>
    </w:p>
    <w:p w:rsidR="00B718BC" w:rsidRPr="00633E55" w:rsidRDefault="00B718BC" w:rsidP="00B41F8E">
      <w:pPr>
        <w:ind w:firstLine="540"/>
        <w:jc w:val="both"/>
        <w:rPr>
          <w:sz w:val="24"/>
          <w:szCs w:val="24"/>
        </w:rPr>
      </w:pPr>
      <w:r w:rsidRPr="00633E55">
        <w:rPr>
          <w:sz w:val="24"/>
          <w:szCs w:val="24"/>
        </w:rPr>
        <w:t xml:space="preserve">Муниципальный служащий в течение двух рабочих дней после регистрации заявления и документов или получения их из МФЦ направляет запросы в рамках межведомственного взаимодействия у государственных органов, органов местного самоуправления, подведомственных им организаций документов, указанных в п. 2.6.3 настоящего регламента. Критерий принятия решения о направлении указанных запросов: в случае если указанные документы не были предоставлены заявителем по собственной инициативе. </w:t>
      </w:r>
    </w:p>
    <w:p w:rsidR="00B718BC" w:rsidRPr="00633E55" w:rsidRDefault="00B718BC" w:rsidP="00134FBA">
      <w:pPr>
        <w:ind w:firstLine="540"/>
        <w:jc w:val="both"/>
        <w:rPr>
          <w:sz w:val="24"/>
          <w:szCs w:val="24"/>
        </w:rPr>
      </w:pPr>
      <w:r w:rsidRPr="00633E55">
        <w:rPr>
          <w:sz w:val="24"/>
          <w:szCs w:val="24"/>
        </w:rPr>
        <w:t>Способ фиксации действия: запросы в рамках межведомственного взаимодействия и ответы на них фиксируются в журналах регистрации входящей и исходящей корреспонденции, в случае направления их в электронном виде – в электронном документообороте.</w:t>
      </w:r>
    </w:p>
    <w:p w:rsidR="00B718BC" w:rsidRPr="00633E55" w:rsidRDefault="00B718BC" w:rsidP="00D26C20">
      <w:pPr>
        <w:ind w:firstLine="540"/>
        <w:jc w:val="both"/>
        <w:rPr>
          <w:sz w:val="24"/>
          <w:szCs w:val="24"/>
        </w:rPr>
      </w:pPr>
      <w:r w:rsidRPr="00633E55">
        <w:rPr>
          <w:sz w:val="24"/>
          <w:szCs w:val="24"/>
        </w:rPr>
        <w:t xml:space="preserve">Максимальный срок составляет 18 (восемнадцать) рабочих дней; </w:t>
      </w:r>
    </w:p>
    <w:p w:rsidR="00B718BC" w:rsidRPr="00633E55" w:rsidRDefault="00B718BC" w:rsidP="00134FBA">
      <w:pPr>
        <w:ind w:firstLine="567"/>
        <w:jc w:val="both"/>
        <w:rPr>
          <w:sz w:val="24"/>
          <w:szCs w:val="24"/>
        </w:rPr>
      </w:pPr>
      <w:r w:rsidRPr="00633E55">
        <w:rPr>
          <w:sz w:val="24"/>
          <w:szCs w:val="24"/>
        </w:rPr>
        <w:t xml:space="preserve">3.4. Муниципальный служащий после рассмотрения документов, полученных в рамках запросов, указанных в п. 3.3 настоящего регламента, подготавливает результат предоставления муниципальной услуги            </w:t>
      </w:r>
    </w:p>
    <w:p w:rsidR="00B718BC" w:rsidRPr="00633E55" w:rsidRDefault="00B718BC" w:rsidP="00134FBA">
      <w:pPr>
        <w:ind w:firstLine="567"/>
        <w:jc w:val="both"/>
        <w:rPr>
          <w:sz w:val="24"/>
          <w:szCs w:val="24"/>
        </w:rPr>
      </w:pPr>
      <w:r w:rsidRPr="00633E55">
        <w:rPr>
          <w:sz w:val="24"/>
          <w:szCs w:val="24"/>
        </w:rPr>
        <w:t>Максимальный срок подготовки и утверждения постановления администрации о предоставлении многодетной семье земельного участка в собственность бесплатно для индивидуального жилищного строительства – 6 (шесть) рабочих дней.</w:t>
      </w:r>
    </w:p>
    <w:p w:rsidR="00B718BC" w:rsidRPr="00633E55" w:rsidRDefault="00B718BC" w:rsidP="00134FBA">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 случае принятия решения о снятии гражданина с учета в качестве лиц, имеющих право на предоставление земельных участков в собственность бесплатно, решение об отказе в предоставлении земельного участка принимается в течение двух рабочих дней со дня принятия решения о снятии гражданина с учета и направляется (вручается) заявителям в сроки, установленные п.3.5 настоящего регламента.</w:t>
      </w:r>
    </w:p>
    <w:p w:rsidR="00B718BC" w:rsidRPr="00633E55" w:rsidRDefault="00B718BC" w:rsidP="008E3EFA">
      <w:pPr>
        <w:ind w:firstLine="540"/>
        <w:jc w:val="both"/>
        <w:rPr>
          <w:sz w:val="24"/>
          <w:szCs w:val="24"/>
        </w:rPr>
      </w:pPr>
      <w:r w:rsidRPr="00633E55">
        <w:rPr>
          <w:sz w:val="24"/>
          <w:szCs w:val="24"/>
        </w:rPr>
        <w:t>3.5. Муниципальный служащий, сотрудник МФЦ  не позднее пяти рабочих дней с даты принятия решения по выбору гражданина направляют заказным письмом с уведомлением, или выдают многодетной семье, или направляют в форме электронного документа, подписанного квалифицированной электронной подписью, копию постановления администрации о предоставлении земельного участка в собственность бесплатно с приложением кадастрового паспорта земельного участка и акта приема-передачи земельного участка.</w:t>
      </w:r>
    </w:p>
    <w:p w:rsidR="00B718BC" w:rsidRPr="00633E55" w:rsidRDefault="00B718BC" w:rsidP="008E3EFA">
      <w:pPr>
        <w:ind w:firstLine="540"/>
        <w:jc w:val="both"/>
        <w:rPr>
          <w:sz w:val="24"/>
          <w:szCs w:val="24"/>
        </w:rPr>
      </w:pPr>
      <w:r w:rsidRPr="00633E55">
        <w:rPr>
          <w:sz w:val="24"/>
          <w:szCs w:val="24"/>
        </w:rPr>
        <w:t>При наличии оснований, указанных в подпунктах 1 и 2 пункта 2.7 настоящего регламента, решение об отказе в предоставлении земельного участка принимается в течение пяти рабочих дней после истечения срока, указанного в абзаце четвертом пункта 15 Порядка предоставления гражданам, имеющих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 2693-ЗПО, либо по истечении пяти рабочих дней с даты получения заявления многодетной семьи об отказе от выбора земельного участка.</w:t>
      </w:r>
    </w:p>
    <w:p w:rsidR="00B718BC" w:rsidRPr="00633E55" w:rsidRDefault="00B718BC" w:rsidP="008E3EFA">
      <w:pPr>
        <w:ind w:firstLine="540"/>
        <w:jc w:val="both"/>
        <w:rPr>
          <w:sz w:val="24"/>
          <w:szCs w:val="24"/>
        </w:rPr>
      </w:pPr>
      <w:r w:rsidRPr="00633E55">
        <w:rPr>
          <w:sz w:val="24"/>
          <w:szCs w:val="24"/>
        </w:rPr>
        <w:t>При наличии основания, указанного в подпункте 3 пункта 2.7 настоящего регламента, решение об отказе в предоставлении земельного участка принимается в течение двух рабочих дней со дня принятия решения о снятии гражданина с учета.</w:t>
      </w:r>
    </w:p>
    <w:p w:rsidR="00B718BC" w:rsidRPr="00633E55" w:rsidRDefault="00B718BC" w:rsidP="008A1B5E">
      <w:pPr>
        <w:ind w:firstLine="540"/>
        <w:jc w:val="both"/>
        <w:rPr>
          <w:sz w:val="24"/>
          <w:szCs w:val="24"/>
        </w:rPr>
      </w:pPr>
      <w:r w:rsidRPr="00633E55">
        <w:rPr>
          <w:sz w:val="24"/>
          <w:szCs w:val="24"/>
        </w:rPr>
        <w:t>Решение об отказе в предоставлении земельного участка направляется многодетной семье в течение пяти рабочих дней со дня его принятия. Решение может быть направлено по выбору гражданина в бумажном виде или в форме электронного документа, подписанного квалифицированной электронной подписью.</w:t>
      </w:r>
    </w:p>
    <w:p w:rsidR="00B718BC" w:rsidRPr="00633E55" w:rsidRDefault="00B718BC" w:rsidP="008A1B5E">
      <w:pPr>
        <w:ind w:firstLine="540"/>
        <w:jc w:val="both"/>
        <w:rPr>
          <w:sz w:val="24"/>
          <w:szCs w:val="24"/>
        </w:rPr>
      </w:pPr>
      <w:r w:rsidRPr="00633E55">
        <w:rPr>
          <w:sz w:val="24"/>
          <w:szCs w:val="24"/>
        </w:rPr>
        <w:t>Основанием для начала действия является поступление к муниципальному служащему подписанного главой администрации результата предоставления муниципальной услуги; сотруднику МФЦ – результата предоставления муниципальной услуги.</w:t>
      </w:r>
    </w:p>
    <w:p w:rsidR="00B718BC" w:rsidRPr="00633E55" w:rsidRDefault="00B718BC" w:rsidP="008A1B5E">
      <w:pPr>
        <w:autoSpaceDE w:val="0"/>
        <w:autoSpaceDN w:val="0"/>
        <w:adjustRightInd w:val="0"/>
        <w:ind w:firstLine="540"/>
        <w:jc w:val="both"/>
        <w:rPr>
          <w:sz w:val="24"/>
          <w:szCs w:val="24"/>
        </w:rPr>
      </w:pPr>
      <w:r w:rsidRPr="00633E55">
        <w:rPr>
          <w:sz w:val="24"/>
          <w:szCs w:val="24"/>
        </w:rPr>
        <w:t>Способ фиксации действия: в случае выдачи результата муниципальной услуги факт регистрируется в журнале выдач результата муниципальной услуги, в случае направления почтовым, электронным отправлением – в журнале регистрации исходящей корреспонденции, в электронном документообороте.</w:t>
      </w:r>
    </w:p>
    <w:p w:rsidR="00B718BC" w:rsidRPr="00633E55" w:rsidRDefault="00B718BC" w:rsidP="00134FBA">
      <w:pPr>
        <w:ind w:firstLine="540"/>
        <w:jc w:val="both"/>
        <w:rPr>
          <w:sz w:val="24"/>
          <w:szCs w:val="24"/>
        </w:rPr>
      </w:pPr>
      <w:r w:rsidRPr="00633E55">
        <w:rPr>
          <w:sz w:val="24"/>
          <w:szCs w:val="24"/>
        </w:rPr>
        <w:t xml:space="preserve">Максимальный срок выполнения процедуры – 5 (пять) рабочих дней с момента подписания результата предоставления муниципальной услуги.          </w:t>
      </w:r>
    </w:p>
    <w:p w:rsidR="00B718BC" w:rsidRPr="00633E55" w:rsidRDefault="00B718BC" w:rsidP="00B41F8E">
      <w:pPr>
        <w:ind w:firstLine="540"/>
        <w:jc w:val="both"/>
        <w:rPr>
          <w:sz w:val="24"/>
          <w:szCs w:val="24"/>
        </w:rPr>
      </w:pPr>
    </w:p>
    <w:p w:rsidR="00B718BC" w:rsidRPr="00633E55" w:rsidRDefault="00B718BC" w:rsidP="0012606C">
      <w:pPr>
        <w:ind w:firstLine="708"/>
        <w:jc w:val="center"/>
        <w:rPr>
          <w:b/>
          <w:bCs/>
          <w:sz w:val="24"/>
          <w:szCs w:val="24"/>
        </w:rPr>
      </w:pPr>
      <w:r w:rsidRPr="00633E55">
        <w:rPr>
          <w:sz w:val="24"/>
          <w:szCs w:val="24"/>
        </w:rPr>
        <w:tab/>
      </w:r>
      <w:r w:rsidRPr="00633E55">
        <w:rPr>
          <w:b/>
          <w:bCs/>
          <w:sz w:val="24"/>
          <w:szCs w:val="24"/>
        </w:rPr>
        <w:t>4.  Формы контроля за исполнением административного регламента</w:t>
      </w:r>
    </w:p>
    <w:p w:rsidR="00B718BC" w:rsidRPr="00633E55" w:rsidRDefault="00B718BC" w:rsidP="0012606C">
      <w:pPr>
        <w:jc w:val="center"/>
        <w:rPr>
          <w:sz w:val="24"/>
          <w:szCs w:val="24"/>
        </w:rPr>
      </w:pP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 xml:space="preserve">4.1. Текущий контроль исполнения положений административного регламента при предоставлении услуги администрацией организуется главой администрации </w:t>
      </w:r>
      <w:r>
        <w:rPr>
          <w:sz w:val="24"/>
          <w:szCs w:val="24"/>
        </w:rPr>
        <w:t>Уваровского</w:t>
      </w:r>
      <w:r w:rsidRPr="00633E55">
        <w:rPr>
          <w:sz w:val="24"/>
          <w:szCs w:val="24"/>
        </w:rPr>
        <w:t xml:space="preserve"> сельсовета Иссинского района Пензенской области. </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Текущий контроль за исполнением настоящего регламента многофункциональным центром организуется руководителем МФЦ.</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4.2. Персональная ответственность муниципального служащего, ответственного за непосредственное предоставление услуги, закрепляется в его должностной инструкции.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4.3. Также контроль за исполнением положений административного регламента администрацией проводится в администрации, МФЦ в форме плановых и (или) внеплановых проверок  полноты и качества исполнения услуги.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При проведении плановой проверки могут рассматриваться все вопросы, связанные с исполнением услуги (комплексные проверки), или вопросы, связанные с исполнением той или иной административной процедуры (тематические проверки).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Плановые проверки проводятся в соответствии с разрабатываемыми администрацией ежегодными планами.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Внеплановые проверки проводятся по конкретному обращению (жалобе) граждан и (или) юридических лиц.</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Плановые и внеплановые проверки проводятся на основании распоряжений администрации.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Для проведения проверок распоряжением администрации создается рабочая группа. В распоряжении администрации о создании рабочей группы указываются: вид проверки (плановая, внеплановая); перечень вопросов, подлежащих проверке; состав рабочей группы; порядок и сроки ее работы; форма отчета по результатам проверки, сроки предоставления его главе администрации.</w:t>
      </w:r>
    </w:p>
    <w:p w:rsidR="00B718BC" w:rsidRPr="00633E55" w:rsidRDefault="00B718BC" w:rsidP="00B41F8E">
      <w:pPr>
        <w:autoSpaceDE w:val="0"/>
        <w:autoSpaceDN w:val="0"/>
        <w:adjustRightInd w:val="0"/>
        <w:ind w:firstLine="540"/>
        <w:jc w:val="both"/>
        <w:outlineLvl w:val="2"/>
        <w:rPr>
          <w:sz w:val="24"/>
          <w:szCs w:val="24"/>
        </w:rPr>
      </w:pPr>
      <w:r w:rsidRPr="00633E55">
        <w:rPr>
          <w:sz w:val="24"/>
          <w:szCs w:val="24"/>
        </w:rPr>
        <w:t xml:space="preserve">4.4. По результатам проведенных проверок в случае выявления нарушений прав заявителей виновные лица несут дисциплинарную ответственность в соответствии с </w:t>
      </w:r>
      <w:hyperlink r:id="rId24" w:history="1">
        <w:r w:rsidRPr="00633E55">
          <w:rPr>
            <w:rStyle w:val="Hyperlink"/>
            <w:color w:val="auto"/>
            <w:sz w:val="24"/>
            <w:szCs w:val="24"/>
            <w:u w:val="none"/>
          </w:rPr>
          <w:t>законодательством</w:t>
        </w:r>
      </w:hyperlink>
      <w:r w:rsidRPr="00633E55">
        <w:rPr>
          <w:sz w:val="24"/>
          <w:szCs w:val="24"/>
        </w:rPr>
        <w:t xml:space="preserve"> Российской Федерации.</w:t>
      </w:r>
    </w:p>
    <w:p w:rsidR="00B718BC" w:rsidRPr="00633E55" w:rsidRDefault="00B718BC" w:rsidP="002326E4">
      <w:pPr>
        <w:autoSpaceDE w:val="0"/>
        <w:autoSpaceDN w:val="0"/>
        <w:adjustRightInd w:val="0"/>
        <w:ind w:firstLine="540"/>
        <w:jc w:val="both"/>
        <w:outlineLvl w:val="2"/>
        <w:rPr>
          <w:sz w:val="24"/>
          <w:szCs w:val="24"/>
        </w:rPr>
      </w:pPr>
      <w:r w:rsidRPr="00633E55">
        <w:rPr>
          <w:sz w:val="24"/>
          <w:szCs w:val="24"/>
        </w:rPr>
        <w:t>4.5. Граждане, их объединения и организации могут контролировать предоставление услуги путём личного обращения, получения информации по телефону, по письменным обращениям.</w:t>
      </w:r>
    </w:p>
    <w:p w:rsidR="00B718BC" w:rsidRDefault="00B718BC" w:rsidP="00FD3DA4">
      <w:pPr>
        <w:autoSpaceDE w:val="0"/>
        <w:autoSpaceDN w:val="0"/>
        <w:adjustRightInd w:val="0"/>
        <w:jc w:val="center"/>
        <w:outlineLvl w:val="1"/>
        <w:rPr>
          <w:b/>
          <w:bCs/>
          <w:sz w:val="24"/>
          <w:szCs w:val="24"/>
        </w:rPr>
      </w:pPr>
    </w:p>
    <w:p w:rsidR="00B718BC" w:rsidRPr="00633E55" w:rsidRDefault="00B718BC" w:rsidP="00FD3DA4">
      <w:pPr>
        <w:autoSpaceDE w:val="0"/>
        <w:autoSpaceDN w:val="0"/>
        <w:adjustRightInd w:val="0"/>
        <w:jc w:val="center"/>
        <w:outlineLvl w:val="1"/>
        <w:rPr>
          <w:b/>
          <w:bCs/>
          <w:sz w:val="24"/>
          <w:szCs w:val="24"/>
        </w:rPr>
      </w:pPr>
      <w:r w:rsidRPr="00633E55">
        <w:rPr>
          <w:b/>
          <w:bCs/>
          <w:sz w:val="24"/>
          <w:szCs w:val="24"/>
        </w:rPr>
        <w:t>5.  Досудебный (внесудебный) порядок обжалования решений</w:t>
      </w:r>
    </w:p>
    <w:p w:rsidR="00B718BC" w:rsidRPr="00633E55" w:rsidRDefault="00B718BC" w:rsidP="00FD3DA4">
      <w:pPr>
        <w:autoSpaceDE w:val="0"/>
        <w:autoSpaceDN w:val="0"/>
        <w:adjustRightInd w:val="0"/>
        <w:jc w:val="center"/>
        <w:outlineLvl w:val="1"/>
        <w:rPr>
          <w:b/>
          <w:bCs/>
          <w:sz w:val="24"/>
          <w:szCs w:val="24"/>
        </w:rPr>
      </w:pPr>
      <w:r w:rsidRPr="00633E55">
        <w:rPr>
          <w:b/>
          <w:bCs/>
          <w:sz w:val="24"/>
          <w:szCs w:val="24"/>
        </w:rPr>
        <w:t xml:space="preserve">и действий (бездействия) администрации, должностных лиц администрации и муниципальных служащих администрации; МФЦ, должностных лиц МФЦ </w:t>
      </w:r>
    </w:p>
    <w:p w:rsidR="00B718BC" w:rsidRPr="00633E55" w:rsidRDefault="00B718BC" w:rsidP="00E716B2">
      <w:pPr>
        <w:autoSpaceDE w:val="0"/>
        <w:autoSpaceDN w:val="0"/>
        <w:adjustRightInd w:val="0"/>
        <w:ind w:firstLine="540"/>
        <w:jc w:val="both"/>
        <w:outlineLvl w:val="1"/>
        <w:rPr>
          <w:sz w:val="24"/>
          <w:szCs w:val="24"/>
        </w:rPr>
      </w:pPr>
    </w:p>
    <w:p w:rsidR="00B718BC" w:rsidRPr="00633E55" w:rsidRDefault="00B718BC" w:rsidP="007D3532">
      <w:pPr>
        <w:autoSpaceDE w:val="0"/>
        <w:autoSpaceDN w:val="0"/>
        <w:adjustRightInd w:val="0"/>
        <w:jc w:val="both"/>
        <w:outlineLvl w:val="1"/>
        <w:rPr>
          <w:sz w:val="24"/>
          <w:szCs w:val="24"/>
        </w:rPr>
      </w:pPr>
      <w:r w:rsidRPr="00633E55">
        <w:rPr>
          <w:sz w:val="24"/>
          <w:szCs w:val="24"/>
        </w:rPr>
        <w:t xml:space="preserve">          5.1. Заявители имеют право на письменное досудебное (внесудебное) обжалование решений и действий (бездействия) администрации, предоставляющей услугу, должностных лиц администрации, муниципальных служащих администрации; МФЦ, должностных лиц МФЦ.</w:t>
      </w:r>
    </w:p>
    <w:p w:rsidR="00B718BC" w:rsidRPr="00633E55" w:rsidRDefault="00B718BC" w:rsidP="007D3532">
      <w:pPr>
        <w:autoSpaceDE w:val="0"/>
        <w:autoSpaceDN w:val="0"/>
        <w:adjustRightInd w:val="0"/>
        <w:jc w:val="both"/>
        <w:outlineLvl w:val="1"/>
        <w:rPr>
          <w:sz w:val="24"/>
          <w:szCs w:val="24"/>
        </w:rPr>
      </w:pPr>
      <w:r w:rsidRPr="00633E55">
        <w:rPr>
          <w:sz w:val="24"/>
          <w:szCs w:val="24"/>
        </w:rPr>
        <w:t xml:space="preserve">          5.2. Заявители могут обратиться с жалобой, в том числе в следующих случаях:</w:t>
      </w:r>
    </w:p>
    <w:p w:rsidR="00B718BC" w:rsidRPr="00633E55" w:rsidRDefault="00B718BC" w:rsidP="007D3532">
      <w:pPr>
        <w:autoSpaceDE w:val="0"/>
        <w:autoSpaceDN w:val="0"/>
        <w:adjustRightInd w:val="0"/>
        <w:jc w:val="both"/>
        <w:rPr>
          <w:sz w:val="24"/>
          <w:szCs w:val="24"/>
        </w:rPr>
      </w:pPr>
      <w:r w:rsidRPr="00633E55">
        <w:rPr>
          <w:sz w:val="24"/>
          <w:szCs w:val="24"/>
        </w:rPr>
        <w:t xml:space="preserve">          1) нарушение срока регистрации запроса заявителя о предоставлении услуги;</w:t>
      </w:r>
    </w:p>
    <w:p w:rsidR="00B718BC" w:rsidRPr="00633E55" w:rsidRDefault="00B718BC" w:rsidP="007D3532">
      <w:pPr>
        <w:autoSpaceDE w:val="0"/>
        <w:autoSpaceDN w:val="0"/>
        <w:adjustRightInd w:val="0"/>
        <w:jc w:val="both"/>
        <w:rPr>
          <w:sz w:val="24"/>
          <w:szCs w:val="24"/>
        </w:rPr>
      </w:pPr>
      <w:r w:rsidRPr="00633E55">
        <w:rPr>
          <w:sz w:val="24"/>
          <w:szCs w:val="24"/>
        </w:rPr>
        <w:t xml:space="preserve">          2) нарушение срока предоставления услуги;</w:t>
      </w:r>
    </w:p>
    <w:p w:rsidR="00B718BC" w:rsidRPr="00633E55" w:rsidRDefault="00B718BC" w:rsidP="007D3532">
      <w:pPr>
        <w:autoSpaceDE w:val="0"/>
        <w:autoSpaceDN w:val="0"/>
        <w:adjustRightInd w:val="0"/>
        <w:jc w:val="both"/>
        <w:rPr>
          <w:sz w:val="24"/>
          <w:szCs w:val="24"/>
        </w:rPr>
      </w:pPr>
      <w:r w:rsidRPr="00633E55">
        <w:rPr>
          <w:sz w:val="24"/>
          <w:szCs w:val="24"/>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w:t>
      </w:r>
      <w:r>
        <w:rPr>
          <w:sz w:val="24"/>
          <w:szCs w:val="24"/>
        </w:rPr>
        <w:t>Уваровского</w:t>
      </w:r>
      <w:r w:rsidRPr="00633E55">
        <w:rPr>
          <w:sz w:val="24"/>
          <w:szCs w:val="24"/>
        </w:rPr>
        <w:t xml:space="preserve"> сельсовета Иссинского района Пензенской области для предоставления услуги;</w:t>
      </w:r>
    </w:p>
    <w:p w:rsidR="00B718BC" w:rsidRPr="00633E55" w:rsidRDefault="00B718BC" w:rsidP="007D3532">
      <w:pPr>
        <w:autoSpaceDE w:val="0"/>
        <w:autoSpaceDN w:val="0"/>
        <w:adjustRightInd w:val="0"/>
        <w:jc w:val="both"/>
        <w:rPr>
          <w:sz w:val="24"/>
          <w:szCs w:val="24"/>
        </w:rPr>
      </w:pPr>
      <w:r w:rsidRPr="00633E55">
        <w:rPr>
          <w:sz w:val="24"/>
          <w:szCs w:val="24"/>
        </w:rPr>
        <w:t xml:space="preserve">          4) отказ в приёме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r>
        <w:rPr>
          <w:sz w:val="24"/>
          <w:szCs w:val="24"/>
        </w:rPr>
        <w:t>Уваровского</w:t>
      </w:r>
      <w:r w:rsidRPr="00633E55">
        <w:rPr>
          <w:sz w:val="24"/>
          <w:szCs w:val="24"/>
        </w:rPr>
        <w:t xml:space="preserve"> сельсовета Иссинского района Пензенской области для предоставления услуги, у заявителя;</w:t>
      </w:r>
    </w:p>
    <w:p w:rsidR="00B718BC" w:rsidRPr="00633E55" w:rsidRDefault="00B718BC" w:rsidP="007D3532">
      <w:pPr>
        <w:autoSpaceDE w:val="0"/>
        <w:autoSpaceDN w:val="0"/>
        <w:adjustRightInd w:val="0"/>
        <w:jc w:val="both"/>
        <w:rPr>
          <w:sz w:val="24"/>
          <w:szCs w:val="24"/>
        </w:rPr>
      </w:pPr>
      <w:r w:rsidRPr="00633E55">
        <w:rPr>
          <w:sz w:val="24"/>
          <w:szCs w:val="24"/>
        </w:rPr>
        <w:t xml:space="preserve">          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r>
        <w:rPr>
          <w:sz w:val="24"/>
          <w:szCs w:val="24"/>
        </w:rPr>
        <w:t>Уваровского</w:t>
      </w:r>
      <w:r w:rsidRPr="00633E55">
        <w:rPr>
          <w:sz w:val="24"/>
          <w:szCs w:val="24"/>
        </w:rPr>
        <w:t xml:space="preserve"> сельсовета Иссинского района Пензенской области;</w:t>
      </w:r>
    </w:p>
    <w:p w:rsidR="00B718BC" w:rsidRPr="00633E55" w:rsidRDefault="00B718BC" w:rsidP="007D3532">
      <w:pPr>
        <w:autoSpaceDE w:val="0"/>
        <w:autoSpaceDN w:val="0"/>
        <w:adjustRightInd w:val="0"/>
        <w:jc w:val="both"/>
        <w:rPr>
          <w:sz w:val="24"/>
          <w:szCs w:val="24"/>
        </w:rPr>
      </w:pPr>
      <w:r w:rsidRPr="00633E55">
        <w:rPr>
          <w:sz w:val="24"/>
          <w:szCs w:val="24"/>
        </w:rPr>
        <w:t xml:space="preserve">           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 </w:t>
      </w:r>
      <w:r>
        <w:rPr>
          <w:sz w:val="24"/>
          <w:szCs w:val="24"/>
        </w:rPr>
        <w:t>Уваровского</w:t>
      </w:r>
      <w:r w:rsidRPr="00633E55">
        <w:rPr>
          <w:sz w:val="24"/>
          <w:szCs w:val="24"/>
        </w:rPr>
        <w:t xml:space="preserve"> сельсовета Иссинского района Пензенской области;</w:t>
      </w:r>
    </w:p>
    <w:p w:rsidR="00B718BC" w:rsidRPr="00633E55" w:rsidRDefault="00B718BC" w:rsidP="007D3532">
      <w:pPr>
        <w:autoSpaceDE w:val="0"/>
        <w:autoSpaceDN w:val="0"/>
        <w:adjustRightInd w:val="0"/>
        <w:jc w:val="both"/>
        <w:rPr>
          <w:sz w:val="24"/>
          <w:szCs w:val="24"/>
        </w:rPr>
      </w:pPr>
      <w:r w:rsidRPr="00633E55">
        <w:rPr>
          <w:sz w:val="24"/>
          <w:szCs w:val="24"/>
        </w:rPr>
        <w:t xml:space="preserve">           7) отказ администрации, должностного лица, муниципального служащего администрации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B718BC" w:rsidRPr="00633E55" w:rsidRDefault="00B718BC" w:rsidP="007D3532">
      <w:pPr>
        <w:autoSpaceDE w:val="0"/>
        <w:autoSpaceDN w:val="0"/>
        <w:adjustRightInd w:val="0"/>
        <w:jc w:val="both"/>
        <w:rPr>
          <w:sz w:val="24"/>
          <w:szCs w:val="24"/>
        </w:rPr>
      </w:pPr>
      <w:r w:rsidRPr="00633E55">
        <w:rPr>
          <w:sz w:val="24"/>
          <w:szCs w:val="24"/>
        </w:rPr>
        <w:t xml:space="preserve">           5.3. Жалоба должна содержать:</w:t>
      </w:r>
      <w:r w:rsidRPr="00633E55">
        <w:rPr>
          <w:sz w:val="24"/>
          <w:szCs w:val="24"/>
        </w:rPr>
        <w:tab/>
      </w:r>
    </w:p>
    <w:p w:rsidR="00B718BC" w:rsidRPr="00633E55" w:rsidRDefault="00B718BC" w:rsidP="007D3532">
      <w:pPr>
        <w:autoSpaceDE w:val="0"/>
        <w:autoSpaceDN w:val="0"/>
        <w:adjustRightInd w:val="0"/>
        <w:ind w:firstLine="540"/>
        <w:jc w:val="both"/>
        <w:rPr>
          <w:sz w:val="24"/>
          <w:szCs w:val="24"/>
        </w:rPr>
      </w:pPr>
      <w:r w:rsidRPr="00633E55">
        <w:rPr>
          <w:sz w:val="24"/>
          <w:szCs w:val="24"/>
        </w:rPr>
        <w:t xml:space="preserve">  1) наименование администрации, предоставляющей муниципальную услугу (в соответствии с абзацем первым п.1.3 настоящего регламента), должностного лица, муниципального служащего администрации, решения и действия (бездействие) которых обжалуются.</w:t>
      </w:r>
    </w:p>
    <w:p w:rsidR="00B718BC" w:rsidRPr="00633E55" w:rsidRDefault="00B718BC" w:rsidP="007D3532">
      <w:pPr>
        <w:autoSpaceDE w:val="0"/>
        <w:autoSpaceDN w:val="0"/>
        <w:adjustRightInd w:val="0"/>
        <w:jc w:val="both"/>
        <w:rPr>
          <w:sz w:val="24"/>
          <w:szCs w:val="24"/>
        </w:rPr>
      </w:pPr>
      <w:r w:rsidRPr="00633E55">
        <w:rPr>
          <w:sz w:val="24"/>
          <w:szCs w:val="24"/>
        </w:rPr>
        <w:t xml:space="preserve">           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направлена способом, указанным в пп. «в» п. 6.5 настоящего регламента);</w:t>
      </w:r>
    </w:p>
    <w:p w:rsidR="00B718BC" w:rsidRPr="00633E55" w:rsidRDefault="00B718BC" w:rsidP="007D3532">
      <w:pPr>
        <w:autoSpaceDE w:val="0"/>
        <w:autoSpaceDN w:val="0"/>
        <w:adjustRightInd w:val="0"/>
        <w:jc w:val="both"/>
        <w:rPr>
          <w:sz w:val="24"/>
          <w:szCs w:val="24"/>
        </w:rPr>
      </w:pPr>
      <w:r w:rsidRPr="00633E55">
        <w:rPr>
          <w:sz w:val="24"/>
          <w:szCs w:val="24"/>
        </w:rPr>
        <w:t xml:space="preserve">           3) сведения об обжалуемых решениях и действиях (бездействии) администрации, предоставляющей услугу, должностного лица администрации, либо муниципального служащего администрации; МФЦ, должностного лица МФЦ;</w:t>
      </w:r>
    </w:p>
    <w:p w:rsidR="00B718BC" w:rsidRPr="00633E55" w:rsidRDefault="00B718BC" w:rsidP="007D3532">
      <w:pPr>
        <w:autoSpaceDE w:val="0"/>
        <w:autoSpaceDN w:val="0"/>
        <w:adjustRightInd w:val="0"/>
        <w:jc w:val="both"/>
        <w:rPr>
          <w:sz w:val="24"/>
          <w:szCs w:val="24"/>
        </w:rPr>
      </w:pPr>
      <w:r w:rsidRPr="00633E55">
        <w:rPr>
          <w:sz w:val="24"/>
          <w:szCs w:val="24"/>
        </w:rPr>
        <w:t xml:space="preserve">           4) доводы, на основании которых заявители не согласны с решением и действием (бездействием) администрации, предоставляющей услугу, должностного лица администрации, либо муниципального служащего администрации; МФЦ, должностного лица МФЦ. Заявителями могут быть представлены документы (при наличии), подтверждающие доводы заявителей, либо их копии.</w:t>
      </w:r>
    </w:p>
    <w:p w:rsidR="00B718BC" w:rsidRPr="00633E55" w:rsidRDefault="00B718BC" w:rsidP="007D3532">
      <w:pPr>
        <w:autoSpaceDE w:val="0"/>
        <w:autoSpaceDN w:val="0"/>
        <w:adjustRightInd w:val="0"/>
        <w:jc w:val="both"/>
        <w:rPr>
          <w:sz w:val="24"/>
          <w:szCs w:val="24"/>
        </w:rPr>
      </w:pPr>
      <w:r w:rsidRPr="00633E55">
        <w:rPr>
          <w:sz w:val="24"/>
          <w:szCs w:val="24"/>
        </w:rPr>
        <w:t xml:space="preserve">           5.4. По результатам рассмотрения жалобы администрация принимает одно из следующих решений:</w:t>
      </w:r>
    </w:p>
    <w:p w:rsidR="00B718BC" w:rsidRPr="00633E55" w:rsidRDefault="00B718BC" w:rsidP="007D3532">
      <w:pPr>
        <w:autoSpaceDE w:val="0"/>
        <w:autoSpaceDN w:val="0"/>
        <w:adjustRightInd w:val="0"/>
        <w:jc w:val="both"/>
        <w:rPr>
          <w:sz w:val="24"/>
          <w:szCs w:val="24"/>
        </w:rPr>
      </w:pPr>
      <w:r w:rsidRPr="00633E55">
        <w:rPr>
          <w:sz w:val="24"/>
          <w:szCs w:val="24"/>
        </w:rPr>
        <w:t xml:space="preserve">           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r>
        <w:rPr>
          <w:sz w:val="24"/>
          <w:szCs w:val="24"/>
        </w:rPr>
        <w:t>Уваровского</w:t>
      </w:r>
      <w:r w:rsidRPr="00633E55">
        <w:rPr>
          <w:sz w:val="24"/>
          <w:szCs w:val="24"/>
        </w:rPr>
        <w:t xml:space="preserve"> сельсовета Иссинского района Пензенской области, а также в иных формах;</w:t>
      </w:r>
    </w:p>
    <w:p w:rsidR="00B718BC" w:rsidRPr="00633E55" w:rsidRDefault="00B718BC" w:rsidP="007D3532">
      <w:pPr>
        <w:autoSpaceDE w:val="0"/>
        <w:autoSpaceDN w:val="0"/>
        <w:adjustRightInd w:val="0"/>
        <w:jc w:val="both"/>
        <w:rPr>
          <w:sz w:val="24"/>
          <w:szCs w:val="24"/>
        </w:rPr>
      </w:pPr>
      <w:r w:rsidRPr="00633E55">
        <w:rPr>
          <w:sz w:val="24"/>
          <w:szCs w:val="24"/>
        </w:rPr>
        <w:t xml:space="preserve">           2) отказывает в удовлетворении жалобы.</w:t>
      </w:r>
    </w:p>
    <w:p w:rsidR="00B718BC" w:rsidRPr="00633E55" w:rsidRDefault="00B718BC" w:rsidP="00E716B2">
      <w:pPr>
        <w:autoSpaceDE w:val="0"/>
        <w:autoSpaceDN w:val="0"/>
        <w:adjustRightInd w:val="0"/>
        <w:ind w:firstLine="540"/>
        <w:jc w:val="both"/>
        <w:outlineLvl w:val="1"/>
        <w:rPr>
          <w:sz w:val="24"/>
          <w:szCs w:val="24"/>
        </w:rPr>
      </w:pPr>
    </w:p>
    <w:p w:rsidR="00B718BC" w:rsidRPr="00633E55" w:rsidRDefault="00B718BC" w:rsidP="00FD3DA4">
      <w:pPr>
        <w:pStyle w:val="ConsPlusNormal"/>
        <w:ind w:firstLine="540"/>
        <w:jc w:val="center"/>
        <w:rPr>
          <w:rFonts w:ascii="Times New Roman" w:hAnsi="Times New Roman" w:cs="Times New Roman"/>
          <w:b/>
          <w:bCs/>
          <w:sz w:val="24"/>
          <w:szCs w:val="24"/>
        </w:rPr>
      </w:pPr>
      <w:r w:rsidRPr="00633E55">
        <w:rPr>
          <w:rFonts w:ascii="Times New Roman" w:hAnsi="Times New Roman" w:cs="Times New Roman"/>
          <w:b/>
          <w:bCs/>
          <w:sz w:val="24"/>
          <w:szCs w:val="24"/>
        </w:rPr>
        <w:t xml:space="preserve">6. Особенности подачи и рассмотрения жалоб на решения и действия (бездействие) администрации, ее должностных лиц, муниципальных служащих, жалоб на нарушение порядка предоставления муниципальной услуги многофункциональным центром </w:t>
      </w:r>
    </w:p>
    <w:p w:rsidR="00B718BC" w:rsidRPr="00633E55" w:rsidRDefault="00B718BC" w:rsidP="00FD3DA4">
      <w:pPr>
        <w:autoSpaceDE w:val="0"/>
        <w:autoSpaceDN w:val="0"/>
        <w:adjustRightInd w:val="0"/>
        <w:jc w:val="both"/>
        <w:rPr>
          <w:b/>
          <w:bCs/>
          <w:sz w:val="24"/>
          <w:szCs w:val="24"/>
        </w:rPr>
      </w:pP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6.1. Настоящим разделом определяется процедура подачи и рассмотрения жалоб на нарушение порядка предоставления муниципальной услуги, выразившееся в неправомерных решениях и действиях (бездействии) администрации, её должностных лиц, муниципальных служащих, жалоб на нарушение порядка предоставления муниципальной услуги МФЦ, должностными лицами МФЦ.</w:t>
      </w:r>
    </w:p>
    <w:p w:rsidR="00B718BC" w:rsidRPr="00633E55" w:rsidRDefault="00B718BC" w:rsidP="0038246D">
      <w:pPr>
        <w:autoSpaceDE w:val="0"/>
        <w:autoSpaceDN w:val="0"/>
        <w:adjustRightInd w:val="0"/>
        <w:ind w:firstLine="540"/>
        <w:jc w:val="both"/>
        <w:rPr>
          <w:sz w:val="24"/>
          <w:szCs w:val="24"/>
        </w:rPr>
      </w:pPr>
      <w:r w:rsidRPr="00633E55">
        <w:rPr>
          <w:sz w:val="24"/>
          <w:szCs w:val="24"/>
        </w:rPr>
        <w:t xml:space="preserve">Правоотношения по вопросам подачи и рассмотрения жалоб на решения и действия (бездействие) администрации, ее должностных лиц, муниципальных служащих, жалоб на нарушение порядка предоставления муниципальной услуги многофункциональным центром, не урегулированные настоящим разделом, регулируются  </w:t>
      </w:r>
      <w:bookmarkStart w:id="3" w:name="OLE_LINK5"/>
      <w:bookmarkStart w:id="4" w:name="OLE_LINK6"/>
      <w:r w:rsidRPr="00633E55">
        <w:rPr>
          <w:sz w:val="24"/>
          <w:szCs w:val="24"/>
        </w:rPr>
        <w:t>Федеральным законом от 2 мая 2006 года № 59-ФЗ «О порядке рассмотрения обращений граждан Российской Федерации»</w:t>
      </w:r>
      <w:bookmarkEnd w:id="3"/>
      <w:bookmarkEnd w:id="4"/>
      <w:r w:rsidRPr="00633E55">
        <w:rPr>
          <w:sz w:val="24"/>
          <w:szCs w:val="24"/>
        </w:rPr>
        <w:t>.</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6.2. Жалоба подается в администрацию в письменной форме: при личном приеме заявителя, почтовым отправлением или в электронном виде.</w:t>
      </w:r>
    </w:p>
    <w:p w:rsidR="00B718BC" w:rsidRPr="00633E55" w:rsidRDefault="00B718BC" w:rsidP="0038246D">
      <w:pPr>
        <w:pStyle w:val="ConsPlusNormal"/>
        <w:ind w:firstLine="540"/>
        <w:jc w:val="both"/>
        <w:rPr>
          <w:rFonts w:ascii="Times New Roman" w:hAnsi="Times New Roman" w:cs="Times New Roman"/>
          <w:sz w:val="24"/>
          <w:szCs w:val="24"/>
        </w:rPr>
      </w:pPr>
      <w:bookmarkStart w:id="5" w:name="Par8"/>
      <w:bookmarkEnd w:id="5"/>
      <w:r w:rsidRPr="00633E55">
        <w:rPr>
          <w:rFonts w:ascii="Times New Roman" w:hAnsi="Times New Roman" w:cs="Times New Roman"/>
          <w:sz w:val="24"/>
          <w:szCs w:val="24"/>
        </w:rPr>
        <w:t>6.3.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представляются: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оформленная в соответствии с </w:t>
      </w:r>
      <w:hyperlink r:id="rId25" w:history="1">
        <w:r w:rsidRPr="00633E55">
          <w:rPr>
            <w:rFonts w:ascii="Times New Roman" w:hAnsi="Times New Roman" w:cs="Times New Roman"/>
            <w:sz w:val="24"/>
            <w:szCs w:val="24"/>
          </w:rPr>
          <w:t>законодательством</w:t>
        </w:r>
      </w:hyperlink>
      <w:r w:rsidRPr="00633E55">
        <w:rPr>
          <w:rFonts w:ascii="Times New Roman" w:hAnsi="Times New Roman" w:cs="Times New Roman"/>
          <w:sz w:val="24"/>
          <w:szCs w:val="24"/>
        </w:rPr>
        <w:t xml:space="preserve"> Российской Федерации доверенность (для физических лиц);</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г) документы, установленные действующим законодательством РФ, подтверждающие возникшие на основании действующего законодательства РФ полномочия законных представителей заявителя.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6.4. Прием жалоб в письменной форме осуществляется администрацией, предоставляющей муниципальную услугу, в месте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Время приема жалоб осуществляется в соответствии с графиком, установленным п. 1.5 настоящего регламента.</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Жалоба в письменной форме может быть также направлена по почте.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случае подачи жалобы при личном приеме заявитель представляет документ, удостоверяющий его личность в соответствии с </w:t>
      </w:r>
      <w:hyperlink r:id="rId26" w:history="1">
        <w:r w:rsidRPr="00633E55">
          <w:rPr>
            <w:rFonts w:ascii="Times New Roman" w:hAnsi="Times New Roman" w:cs="Times New Roman"/>
            <w:sz w:val="24"/>
            <w:szCs w:val="24"/>
          </w:rPr>
          <w:t>законодательством</w:t>
        </w:r>
      </w:hyperlink>
      <w:r w:rsidRPr="00633E55">
        <w:rPr>
          <w:rFonts w:ascii="Times New Roman" w:hAnsi="Times New Roman" w:cs="Times New Roman"/>
          <w:sz w:val="24"/>
          <w:szCs w:val="24"/>
        </w:rPr>
        <w:t xml:space="preserve"> Российской Федерации.</w:t>
      </w:r>
    </w:p>
    <w:p w:rsidR="00B718BC" w:rsidRPr="00633E55" w:rsidRDefault="00B718BC" w:rsidP="00B41B9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633E55">
        <w:rPr>
          <w:rFonts w:ascii="Times New Roman" w:hAnsi="Times New Roman" w:cs="Times New Roman"/>
          <w:sz w:val="24"/>
          <w:szCs w:val="24"/>
        </w:rPr>
        <w:t>6.5. В электронном виде жалоба может быть подана заявителем посредством:</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официального сайта администрации в информационно-телекоммуникационной сети «Интернет»;</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портала Пензенской области и (или) Единого портала;</w:t>
      </w:r>
    </w:p>
    <w:p w:rsidR="00B718BC" w:rsidRPr="00633E55" w:rsidRDefault="00B718BC" w:rsidP="004A1CA4">
      <w:pPr>
        <w:pStyle w:val="ConsPlusNormal"/>
        <w:ind w:firstLine="720"/>
        <w:jc w:val="both"/>
        <w:rPr>
          <w:rFonts w:ascii="Times New Roman" w:hAnsi="Times New Roman" w:cs="Times New Roman"/>
          <w:sz w:val="24"/>
          <w:szCs w:val="24"/>
        </w:rPr>
      </w:pPr>
      <w:r w:rsidRPr="00633E55">
        <w:rPr>
          <w:rFonts w:ascii="Times New Roman" w:hAnsi="Times New Roman" w:cs="Times New Roman"/>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6.6. При подаче жалобы в электронном виде документы, указанные в </w:t>
      </w:r>
      <w:hyperlink w:anchor="Par8" w:history="1">
        <w:r w:rsidRPr="00633E55">
          <w:rPr>
            <w:rFonts w:ascii="Times New Roman" w:hAnsi="Times New Roman" w:cs="Times New Roman"/>
            <w:sz w:val="24"/>
            <w:szCs w:val="24"/>
          </w:rPr>
          <w:t>пункте 6.3</w:t>
        </w:r>
      </w:hyperlink>
      <w:r w:rsidRPr="00633E55">
        <w:rPr>
          <w:rFonts w:ascii="Times New Roman" w:hAnsi="Times New Roman" w:cs="Times New Roman"/>
          <w:sz w:val="24"/>
          <w:szCs w:val="24"/>
        </w:rPr>
        <w:t xml:space="preserve"> настоящего раздела, могут быть представлены в форме электронных документов, подписанных электронной подписью, вид которой предусмотрен </w:t>
      </w:r>
      <w:hyperlink r:id="rId27" w:history="1">
        <w:r w:rsidRPr="00633E55">
          <w:rPr>
            <w:rFonts w:ascii="Times New Roman" w:hAnsi="Times New Roman" w:cs="Times New Roman"/>
            <w:sz w:val="24"/>
            <w:szCs w:val="24"/>
          </w:rPr>
          <w:t>законодательством</w:t>
        </w:r>
      </w:hyperlink>
      <w:r w:rsidRPr="00633E55">
        <w:rPr>
          <w:rFonts w:ascii="Times New Roman" w:hAnsi="Times New Roman" w:cs="Times New Roman"/>
          <w:sz w:val="24"/>
          <w:szCs w:val="24"/>
        </w:rPr>
        <w:t xml:space="preserve"> Российской Федерации, при этом документ, удостоверяющий личность заявителя, не требуется.</w:t>
      </w:r>
    </w:p>
    <w:p w:rsidR="00B718BC" w:rsidRPr="00633E55" w:rsidRDefault="00B718BC" w:rsidP="0038246D">
      <w:pPr>
        <w:pStyle w:val="ConsPlusNormal"/>
        <w:ind w:firstLine="540"/>
        <w:jc w:val="both"/>
        <w:rPr>
          <w:rFonts w:ascii="Times New Roman" w:hAnsi="Times New Roman" w:cs="Times New Roman"/>
          <w:sz w:val="24"/>
          <w:szCs w:val="24"/>
        </w:rPr>
      </w:pPr>
      <w:bookmarkStart w:id="6" w:name="Par20"/>
      <w:bookmarkEnd w:id="6"/>
      <w:r w:rsidRPr="00633E55">
        <w:rPr>
          <w:rFonts w:ascii="Times New Roman" w:hAnsi="Times New Roman" w:cs="Times New Roman"/>
          <w:sz w:val="24"/>
          <w:szCs w:val="24"/>
        </w:rPr>
        <w:t xml:space="preserve">  6.7. 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её должностного лица либо муниципальных служащих; МФЦ, должностных лиц МФЦ. </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случае если обжалуются решения главы администрации, жалоба подается непосредственно главе администрации и рассматривается им в порядке, предусмотренном настоящим разделом.</w:t>
      </w:r>
    </w:p>
    <w:p w:rsidR="00B718BC" w:rsidRPr="00633E55" w:rsidRDefault="00B718BC" w:rsidP="0038246D">
      <w:pPr>
        <w:pStyle w:val="ConsPlusNormal"/>
        <w:ind w:firstLine="540"/>
        <w:jc w:val="both"/>
        <w:rPr>
          <w:rFonts w:ascii="Times New Roman" w:hAnsi="Times New Roman" w:cs="Times New Roman"/>
          <w:sz w:val="24"/>
          <w:szCs w:val="24"/>
        </w:rPr>
      </w:pPr>
      <w:bookmarkStart w:id="7" w:name="Par22"/>
      <w:bookmarkEnd w:id="7"/>
      <w:r w:rsidRPr="00633E55">
        <w:rPr>
          <w:rFonts w:ascii="Times New Roman" w:hAnsi="Times New Roman" w:cs="Times New Roman"/>
          <w:sz w:val="24"/>
          <w:szCs w:val="24"/>
        </w:rPr>
        <w:t xml:space="preserve">  6.8. В случае если в компетенцию администрации не входит принятие решения по жалобе в соответствии с требованиями </w:t>
      </w:r>
      <w:hyperlink w:anchor="Par20" w:history="1">
        <w:r w:rsidRPr="00633E55">
          <w:rPr>
            <w:rFonts w:ascii="Times New Roman" w:hAnsi="Times New Roman" w:cs="Times New Roman"/>
            <w:sz w:val="24"/>
            <w:szCs w:val="24"/>
          </w:rPr>
          <w:t>пункта 6.7</w:t>
        </w:r>
      </w:hyperlink>
      <w:r w:rsidRPr="00633E55">
        <w:rPr>
          <w:rFonts w:ascii="Times New Roman" w:hAnsi="Times New Roman" w:cs="Times New Roman"/>
          <w:sz w:val="24"/>
          <w:szCs w:val="24"/>
        </w:rPr>
        <w:t xml:space="preserve"> настоящего раздела,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6.9. Жалоба может быть подана заявителем через многофункциональный центр. 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но не позднее следующего рабочего дня со дня поступления жалобы.</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Жалоба на нарушение порядка предоставления муниципальной услуги МФЦ, должностными лицами МФЦ рассматривается в соответствии с настоящим разделом администрацией.</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При этом срок рассмотрения жалобы исчисляется со дня регистрации жалобы в администрации.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6.10. В администрации определяются уполномоченные на рассмотрение жалоб должностные лица, которые обеспечивают:</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прием и рассмотрение жалоб в соответствии с требованиями настоящего раздела;</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направление жалоб в уполномоченный на их рассмотрение орган в соответствии с </w:t>
      </w:r>
      <w:hyperlink w:anchor="Par22" w:history="1">
        <w:r w:rsidRPr="00633E55">
          <w:rPr>
            <w:rFonts w:ascii="Times New Roman" w:hAnsi="Times New Roman" w:cs="Times New Roman"/>
            <w:sz w:val="24"/>
            <w:szCs w:val="24"/>
          </w:rPr>
          <w:t>пунктом 6.8</w:t>
        </w:r>
      </w:hyperlink>
      <w:r w:rsidRPr="00633E55">
        <w:rPr>
          <w:rFonts w:ascii="Times New Roman" w:hAnsi="Times New Roman" w:cs="Times New Roman"/>
          <w:sz w:val="24"/>
          <w:szCs w:val="24"/>
        </w:rPr>
        <w:t xml:space="preserve"> настоящего раздела.</w:t>
      </w:r>
    </w:p>
    <w:p w:rsidR="00B718BC" w:rsidRPr="00633E55" w:rsidRDefault="00B718BC" w:rsidP="0038246D">
      <w:pPr>
        <w:autoSpaceDE w:val="0"/>
        <w:autoSpaceDN w:val="0"/>
        <w:adjustRightInd w:val="0"/>
        <w:ind w:firstLine="540"/>
        <w:jc w:val="both"/>
        <w:rPr>
          <w:sz w:val="24"/>
          <w:szCs w:val="24"/>
        </w:rPr>
      </w:pPr>
      <w:r w:rsidRPr="00633E55">
        <w:rPr>
          <w:sz w:val="24"/>
          <w:szCs w:val="24"/>
        </w:rPr>
        <w:t xml:space="preserve">  6.11.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r:id="rId28" w:history="1">
        <w:r w:rsidRPr="00633E55">
          <w:rPr>
            <w:sz w:val="24"/>
            <w:szCs w:val="24"/>
          </w:rPr>
          <w:t>частью 1</w:t>
        </w:r>
      </w:hyperlink>
      <w:r w:rsidRPr="00633E55">
        <w:rPr>
          <w:sz w:val="24"/>
          <w:szCs w:val="24"/>
        </w:rPr>
        <w:t xml:space="preserve"> ст. 11.2 № 210-ФЗ, незамедлительно направляет имеющиеся материалы в органы прокуратуры.</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6.12. Администрацией, МФЦ обеспечивается: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оснащение мест приема жалоб;</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информирование заявителей о порядке обжалования решений и действий (бездействия) администрации, её должностных лиц либо муниципальных служащих посредством размещения информации на стендах в администрации, МФЦ, на их официальном сайте администрации, на порталах;</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консультирование заявителей о порядке обжалования решений и действий (бездействия) администрации, ее должностных лиц либо муниципальных служащих, МФЦ, должностных лиц МФЦ, в том числе по телефону, электронной почте, при личном приеме;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6.13. Жалоба, поступившая в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6.14. По результатам рассмотрения жалобы администрация принимает решение об удовлетворении жалобы либо об отказе в ее удовлетворении. Указанное решение принимается в форме распоряжения администрации.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При удовлетворении жалобы администрация,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6.5 настоящего регламента, ответ заявителю направляется посредством системы досудебного обжалования.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6.15. 1. В ответе по результатам рассмотрения жалобы указываются: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наименование администрации, должность, фамилия, имя, отчество (при наличии) её должностного лица, принявшего решение по жалобе;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номер, дата, место принятия решения, включая сведения о должностном лице администрации, должностном лице МФЦ, решение или действие (бездействие) которого обжалуется;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в) фамилия, имя, отчество (при наличии) или наименование заявителя;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г) основания для принятия решения по жалобе;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д) принятое по жалобе решение;</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ж) сведения о порядке обжалования принятого по жалобе решения.</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6.16. Ответ по результатам рассмотрения жалобы подписывается главой администрации.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администрации, вид которой установлен </w:t>
      </w:r>
      <w:hyperlink r:id="rId29" w:history="1">
        <w:r w:rsidRPr="00633E55">
          <w:rPr>
            <w:rFonts w:ascii="Times New Roman" w:hAnsi="Times New Roman" w:cs="Times New Roman"/>
            <w:sz w:val="24"/>
            <w:szCs w:val="24"/>
          </w:rPr>
          <w:t>законодательством</w:t>
        </w:r>
      </w:hyperlink>
      <w:r w:rsidRPr="00633E55">
        <w:rPr>
          <w:rFonts w:ascii="Times New Roman" w:hAnsi="Times New Roman" w:cs="Times New Roman"/>
          <w:sz w:val="24"/>
          <w:szCs w:val="24"/>
        </w:rPr>
        <w:t xml:space="preserve"> Российской Федерации.</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6.17. Администрация отказывает в удовлетворении жалобы в следующих случаях:</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наличие вступившего в законную силу решения суда, арбитражного суда по жалобе о том же предмете и по тем же основаниям;</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б) подача жалобы лицом, полномочия которого не подтверждены в порядке, установленном законодательством Российской Федерации.</w:t>
      </w:r>
    </w:p>
    <w:p w:rsidR="00B718BC" w:rsidRPr="00633E55" w:rsidRDefault="00B718BC" w:rsidP="0038246D">
      <w:pPr>
        <w:autoSpaceDE w:val="0"/>
        <w:autoSpaceDN w:val="0"/>
        <w:adjustRightInd w:val="0"/>
        <w:ind w:firstLine="540"/>
        <w:jc w:val="both"/>
        <w:rPr>
          <w:sz w:val="24"/>
          <w:szCs w:val="24"/>
        </w:rPr>
      </w:pPr>
      <w:r w:rsidRPr="00633E55">
        <w:rPr>
          <w:sz w:val="24"/>
          <w:szCs w:val="24"/>
        </w:rPr>
        <w:t xml:space="preserve">  6.17.1. В случае наличия решения по жалобе, принятого ранее в соответствии с требованиями настоящего раздела в отношении того же заявителя и по тому же предмету жалобы и при этом в жалобе не приводятся новые доводы или обстоятельства,  уполномоченное на рассмотрение жалобы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обращения направлялись в один и тот же орган местного самоуправления </w:t>
      </w:r>
      <w:r>
        <w:rPr>
          <w:sz w:val="24"/>
          <w:szCs w:val="24"/>
        </w:rPr>
        <w:t>Уваровского</w:t>
      </w:r>
      <w:r w:rsidRPr="00633E55">
        <w:rPr>
          <w:sz w:val="24"/>
          <w:szCs w:val="24"/>
        </w:rPr>
        <w:t xml:space="preserve"> сельсовета Иссинского района Пензенской области или одному и тому же должностному лицу. О данном решении уведомляется гражданин, направивший обращение, в течение 15 календарных дней со дня регистрации жалобы.</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6.18. Администрация оставляет жалобу без ответа в следующих случаях:</w:t>
      </w:r>
    </w:p>
    <w:p w:rsidR="00B718BC" w:rsidRPr="00633E55" w:rsidRDefault="00B718BC" w:rsidP="0038246D">
      <w:pPr>
        <w:pStyle w:val="ConsPlusNormal"/>
        <w:ind w:firstLine="540"/>
        <w:jc w:val="both"/>
        <w:rPr>
          <w:rFonts w:ascii="Times New Roman" w:hAnsi="Times New Roman" w:cs="Times New Roman"/>
          <w:sz w:val="24"/>
          <w:szCs w:val="24"/>
        </w:rPr>
      </w:pPr>
      <w:r w:rsidRPr="00633E55">
        <w:rPr>
          <w:rFonts w:ascii="Times New Roman" w:hAnsi="Times New Roman" w:cs="Times New Roman"/>
          <w:sz w:val="24"/>
          <w:szCs w:val="24"/>
        </w:rPr>
        <w:t xml:space="preserve">  а) если в жалобе содержатся нецензурные либо оскорбительные выражения, угрозы жизни, здоровью, имуществу должностного лица, а также членов его семьи – в этом случае администрация  сообщает заявителю, направившему жалобу, о недопустимости злоупотребления правом в течение 15 календарных дней со дня регистрации жалобы;</w:t>
      </w:r>
    </w:p>
    <w:p w:rsidR="00B718BC" w:rsidRPr="00633E55" w:rsidRDefault="00B718BC" w:rsidP="0038246D">
      <w:pPr>
        <w:autoSpaceDE w:val="0"/>
        <w:autoSpaceDN w:val="0"/>
        <w:adjustRightInd w:val="0"/>
        <w:ind w:firstLine="540"/>
        <w:jc w:val="both"/>
        <w:rPr>
          <w:sz w:val="24"/>
          <w:szCs w:val="24"/>
        </w:rPr>
      </w:pPr>
      <w:r w:rsidRPr="00633E55">
        <w:rPr>
          <w:sz w:val="24"/>
          <w:szCs w:val="24"/>
        </w:rPr>
        <w:t xml:space="preserve">  б) если текст письменного жалобы не поддается прочтению, и жалоба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B718BC" w:rsidRPr="00633E55" w:rsidRDefault="00B718BC" w:rsidP="0038246D">
      <w:pPr>
        <w:autoSpaceDE w:val="0"/>
        <w:autoSpaceDN w:val="0"/>
        <w:adjustRightInd w:val="0"/>
        <w:ind w:firstLine="540"/>
        <w:jc w:val="both"/>
        <w:rPr>
          <w:sz w:val="24"/>
          <w:szCs w:val="24"/>
        </w:rPr>
      </w:pPr>
      <w:r w:rsidRPr="00633E55">
        <w:rPr>
          <w:sz w:val="24"/>
          <w:szCs w:val="24"/>
        </w:rPr>
        <w:t xml:space="preserve">  в) если в жалобе не указаны фамилия гражданина, направившего жалобу, или почтовый адрес, по которому должен быть направлен ответ.</w:t>
      </w:r>
    </w:p>
    <w:p w:rsidR="00B718BC" w:rsidRPr="00633E55" w:rsidRDefault="00B718BC" w:rsidP="00FD3DA4">
      <w:pPr>
        <w:autoSpaceDE w:val="0"/>
        <w:autoSpaceDN w:val="0"/>
        <w:adjustRightInd w:val="0"/>
        <w:ind w:firstLine="540"/>
        <w:jc w:val="both"/>
        <w:rPr>
          <w:sz w:val="24"/>
          <w:szCs w:val="24"/>
        </w:rPr>
      </w:pPr>
    </w:p>
    <w:p w:rsidR="00B718BC" w:rsidRPr="00633E55" w:rsidRDefault="00B718BC" w:rsidP="0080402B">
      <w:pPr>
        <w:rPr>
          <w:sz w:val="24"/>
          <w:szCs w:val="24"/>
        </w:rPr>
      </w:pPr>
    </w:p>
    <w:p w:rsidR="00B718BC" w:rsidRPr="00633E55" w:rsidRDefault="00B718BC" w:rsidP="00817CD6">
      <w:pPr>
        <w:autoSpaceDE w:val="0"/>
        <w:autoSpaceDN w:val="0"/>
        <w:adjustRightInd w:val="0"/>
        <w:jc w:val="both"/>
        <w:rPr>
          <w:sz w:val="24"/>
          <w:szCs w:val="24"/>
        </w:rPr>
      </w:pPr>
    </w:p>
    <w:p w:rsidR="00B718BC" w:rsidRPr="00633E55" w:rsidRDefault="00B718BC" w:rsidP="008804C7">
      <w:pPr>
        <w:ind w:firstLine="4500"/>
        <w:rPr>
          <w:spacing w:val="2"/>
          <w:sz w:val="24"/>
          <w:szCs w:val="24"/>
        </w:rPr>
      </w:pPr>
      <w:r w:rsidRPr="00633E55">
        <w:rPr>
          <w:sz w:val="24"/>
          <w:szCs w:val="24"/>
        </w:rPr>
        <w:br w:type="page"/>
        <w:t>Приложение 1</w:t>
      </w:r>
    </w:p>
    <w:p w:rsidR="00B718BC" w:rsidRPr="00633E55" w:rsidRDefault="00B718BC" w:rsidP="00636F04">
      <w:pPr>
        <w:tabs>
          <w:tab w:val="left" w:pos="4500"/>
          <w:tab w:val="left" w:pos="4680"/>
        </w:tabs>
        <w:ind w:left="4500"/>
        <w:rPr>
          <w:spacing w:val="2"/>
          <w:sz w:val="24"/>
          <w:szCs w:val="24"/>
        </w:rPr>
      </w:pPr>
      <w:r w:rsidRPr="00633E55">
        <w:rPr>
          <w:spacing w:val="2"/>
          <w:sz w:val="24"/>
          <w:szCs w:val="24"/>
        </w:rPr>
        <w:t xml:space="preserve">к административному регламенту </w:t>
      </w:r>
    </w:p>
    <w:p w:rsidR="00B718BC" w:rsidRPr="00633E55" w:rsidRDefault="00B718BC" w:rsidP="00636F04">
      <w:pPr>
        <w:tabs>
          <w:tab w:val="left" w:pos="4500"/>
          <w:tab w:val="left" w:pos="4680"/>
        </w:tabs>
        <w:ind w:left="4500"/>
        <w:rPr>
          <w:spacing w:val="2"/>
          <w:sz w:val="24"/>
          <w:szCs w:val="24"/>
        </w:rPr>
      </w:pPr>
      <w:r w:rsidRPr="00633E55">
        <w:rPr>
          <w:spacing w:val="2"/>
          <w:sz w:val="24"/>
          <w:szCs w:val="24"/>
        </w:rPr>
        <w:t xml:space="preserve">предоставления администрацией </w:t>
      </w:r>
    </w:p>
    <w:p w:rsidR="00B718BC" w:rsidRPr="00633E55" w:rsidRDefault="00B718BC" w:rsidP="00636F04">
      <w:pPr>
        <w:tabs>
          <w:tab w:val="left" w:pos="4500"/>
          <w:tab w:val="left" w:pos="4680"/>
        </w:tabs>
        <w:ind w:left="4500"/>
        <w:rPr>
          <w:spacing w:val="2"/>
          <w:sz w:val="24"/>
          <w:szCs w:val="24"/>
        </w:rPr>
      </w:pPr>
      <w:r>
        <w:rPr>
          <w:sz w:val="24"/>
          <w:szCs w:val="24"/>
        </w:rPr>
        <w:t>Уваровского</w:t>
      </w:r>
      <w:r w:rsidRPr="00633E55">
        <w:rPr>
          <w:spacing w:val="2"/>
          <w:sz w:val="24"/>
          <w:szCs w:val="24"/>
        </w:rPr>
        <w:t xml:space="preserve"> сельсовета Иссинского </w:t>
      </w:r>
    </w:p>
    <w:p w:rsidR="00B718BC" w:rsidRPr="00633E55" w:rsidRDefault="00B718BC" w:rsidP="0038246D">
      <w:pPr>
        <w:tabs>
          <w:tab w:val="left" w:pos="4500"/>
          <w:tab w:val="left" w:pos="4680"/>
        </w:tabs>
        <w:ind w:left="4500"/>
        <w:rPr>
          <w:b/>
          <w:bCs/>
          <w:sz w:val="24"/>
          <w:szCs w:val="24"/>
        </w:rPr>
      </w:pPr>
      <w:r w:rsidRPr="00633E55">
        <w:rPr>
          <w:spacing w:val="2"/>
          <w:sz w:val="24"/>
          <w:szCs w:val="24"/>
        </w:rPr>
        <w:t xml:space="preserve">района  муниципальной услуги  </w:t>
      </w:r>
      <w:r w:rsidRPr="00633E55">
        <w:rPr>
          <w:sz w:val="24"/>
          <w:szCs w:val="24"/>
        </w:rPr>
        <w:t>«Принятие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FE385C">
      <w:pPr>
        <w:ind w:left="5760"/>
        <w:jc w:val="both"/>
        <w:rPr>
          <w:sz w:val="24"/>
          <w:szCs w:val="24"/>
        </w:rPr>
      </w:pPr>
    </w:p>
    <w:p w:rsidR="00B718BC" w:rsidRPr="00633E55" w:rsidRDefault="00B718BC" w:rsidP="00B205A4">
      <w:pPr>
        <w:ind w:left="3960"/>
        <w:jc w:val="both"/>
        <w:rPr>
          <w:sz w:val="24"/>
          <w:szCs w:val="24"/>
        </w:rPr>
      </w:pPr>
      <w:r w:rsidRPr="00633E55">
        <w:rPr>
          <w:sz w:val="24"/>
          <w:szCs w:val="24"/>
        </w:rPr>
        <w:t xml:space="preserve">Главе администрации </w:t>
      </w:r>
      <w:r>
        <w:rPr>
          <w:sz w:val="24"/>
          <w:szCs w:val="24"/>
        </w:rPr>
        <w:t>Уваровского</w:t>
      </w:r>
      <w:r w:rsidRPr="00633E55">
        <w:rPr>
          <w:sz w:val="24"/>
          <w:szCs w:val="24"/>
        </w:rPr>
        <w:t xml:space="preserve"> сельсовета Иссинского района Пензенской области</w:t>
      </w:r>
    </w:p>
    <w:p w:rsidR="00B718BC" w:rsidRPr="00633E55" w:rsidRDefault="00B718BC" w:rsidP="008804C7">
      <w:pPr>
        <w:spacing w:line="360" w:lineRule="auto"/>
        <w:ind w:left="3960"/>
        <w:jc w:val="both"/>
        <w:rPr>
          <w:b/>
          <w:bCs/>
          <w:sz w:val="24"/>
          <w:szCs w:val="24"/>
        </w:rPr>
      </w:pPr>
      <w:r w:rsidRPr="00633E55">
        <w:rPr>
          <w:sz w:val="24"/>
          <w:szCs w:val="24"/>
        </w:rPr>
        <w:t>от__________________________________________</w:t>
      </w:r>
      <w:r w:rsidRPr="00633E55">
        <w:rPr>
          <w:b/>
          <w:bCs/>
          <w:sz w:val="24"/>
          <w:szCs w:val="24"/>
        </w:rPr>
        <w:t>,</w:t>
      </w:r>
    </w:p>
    <w:p w:rsidR="00B718BC" w:rsidRPr="00633E55" w:rsidRDefault="00B718BC" w:rsidP="00B205A4">
      <w:pPr>
        <w:spacing w:line="360" w:lineRule="auto"/>
        <w:ind w:left="3960"/>
        <w:jc w:val="both"/>
        <w:rPr>
          <w:sz w:val="24"/>
          <w:szCs w:val="24"/>
        </w:rPr>
      </w:pPr>
      <w:r w:rsidRPr="00633E55">
        <w:rPr>
          <w:b/>
          <w:bCs/>
          <w:sz w:val="24"/>
          <w:szCs w:val="24"/>
        </w:rPr>
        <w:t xml:space="preserve">  </w:t>
      </w:r>
      <w:r w:rsidRPr="00633E55">
        <w:rPr>
          <w:sz w:val="24"/>
          <w:szCs w:val="24"/>
        </w:rPr>
        <w:t xml:space="preserve">                                                            Ф.И.О. </w:t>
      </w:r>
    </w:p>
    <w:p w:rsidR="00B718BC" w:rsidRPr="00633E55" w:rsidRDefault="00B718BC" w:rsidP="008804C7">
      <w:pPr>
        <w:spacing w:line="360" w:lineRule="auto"/>
        <w:ind w:left="3960"/>
        <w:jc w:val="both"/>
        <w:rPr>
          <w:sz w:val="24"/>
          <w:szCs w:val="24"/>
        </w:rPr>
      </w:pPr>
      <w:r w:rsidRPr="00633E55">
        <w:rPr>
          <w:sz w:val="24"/>
          <w:szCs w:val="24"/>
        </w:rPr>
        <w:t>проживающего по адресу:______________________</w:t>
      </w:r>
    </w:p>
    <w:p w:rsidR="00B718BC" w:rsidRPr="00633E55" w:rsidRDefault="00B718BC" w:rsidP="008804C7">
      <w:pPr>
        <w:spacing w:line="360" w:lineRule="auto"/>
        <w:ind w:left="3960"/>
        <w:jc w:val="both"/>
        <w:rPr>
          <w:sz w:val="24"/>
          <w:szCs w:val="24"/>
        </w:rPr>
      </w:pPr>
      <w:r w:rsidRPr="00633E55">
        <w:rPr>
          <w:sz w:val="24"/>
          <w:szCs w:val="24"/>
        </w:rPr>
        <w:t>____________________________________________,</w:t>
      </w:r>
    </w:p>
    <w:p w:rsidR="00B718BC" w:rsidRPr="00633E55" w:rsidRDefault="00B718BC" w:rsidP="008804C7">
      <w:pPr>
        <w:pStyle w:val="ConsPlusNonformat"/>
        <w:widowControl/>
        <w:tabs>
          <w:tab w:val="left" w:pos="4140"/>
        </w:tabs>
        <w:spacing w:line="200" w:lineRule="atLeast"/>
        <w:ind w:firstLine="3960"/>
        <w:rPr>
          <w:rFonts w:ascii="Times New Roman" w:hAnsi="Times New Roman" w:cs="Times New Roman"/>
          <w:sz w:val="24"/>
          <w:szCs w:val="24"/>
        </w:rPr>
      </w:pPr>
      <w:r w:rsidRPr="00633E55">
        <w:rPr>
          <w:rFonts w:ascii="Times New Roman" w:hAnsi="Times New Roman" w:cs="Times New Roman"/>
          <w:sz w:val="24"/>
          <w:szCs w:val="24"/>
        </w:rPr>
        <w:t>документ, подтверждающий личность:___________</w:t>
      </w:r>
    </w:p>
    <w:p w:rsidR="00B718BC" w:rsidRPr="00633E55" w:rsidRDefault="00B718BC" w:rsidP="008804C7">
      <w:pPr>
        <w:pStyle w:val="ConsPlusNonformat"/>
        <w:widowControl/>
        <w:tabs>
          <w:tab w:val="left" w:pos="4140"/>
        </w:tabs>
        <w:spacing w:line="200" w:lineRule="atLeast"/>
        <w:ind w:firstLine="3960"/>
        <w:rPr>
          <w:rFonts w:ascii="Times New Roman" w:hAnsi="Times New Roman" w:cs="Times New Roman"/>
          <w:sz w:val="24"/>
          <w:szCs w:val="24"/>
        </w:rPr>
      </w:pPr>
      <w:r w:rsidRPr="00633E55">
        <w:rPr>
          <w:rFonts w:ascii="Times New Roman" w:hAnsi="Times New Roman" w:cs="Times New Roman"/>
          <w:sz w:val="24"/>
          <w:szCs w:val="24"/>
        </w:rPr>
        <w:t>серия __________ №_________, кем и когда выдан:</w:t>
      </w:r>
    </w:p>
    <w:p w:rsidR="00B718BC" w:rsidRPr="00633E55" w:rsidRDefault="00B718BC" w:rsidP="008804C7">
      <w:pPr>
        <w:pStyle w:val="ConsPlusNonformat"/>
        <w:widowControl/>
        <w:tabs>
          <w:tab w:val="left" w:pos="4140"/>
        </w:tabs>
        <w:spacing w:line="200" w:lineRule="atLeast"/>
        <w:ind w:firstLine="3960"/>
        <w:rPr>
          <w:rFonts w:ascii="Times New Roman" w:hAnsi="Times New Roman" w:cs="Times New Roman"/>
          <w:sz w:val="24"/>
          <w:szCs w:val="24"/>
        </w:rPr>
      </w:pPr>
      <w:r w:rsidRPr="00633E55">
        <w:rPr>
          <w:rFonts w:ascii="Times New Roman" w:hAnsi="Times New Roman" w:cs="Times New Roman"/>
          <w:sz w:val="24"/>
          <w:szCs w:val="24"/>
        </w:rPr>
        <w:t>____________________________________________</w:t>
      </w:r>
    </w:p>
    <w:p w:rsidR="00B718BC" w:rsidRPr="00633E55" w:rsidRDefault="00B718BC" w:rsidP="008804C7">
      <w:pPr>
        <w:pStyle w:val="ConsPlusNonformat"/>
        <w:widowControl/>
        <w:tabs>
          <w:tab w:val="left" w:pos="4140"/>
        </w:tabs>
        <w:spacing w:line="200" w:lineRule="atLeast"/>
        <w:ind w:firstLine="3960"/>
        <w:rPr>
          <w:rFonts w:ascii="Times New Roman" w:hAnsi="Times New Roman" w:cs="Times New Roman"/>
          <w:sz w:val="24"/>
          <w:szCs w:val="24"/>
        </w:rPr>
      </w:pPr>
      <w:r w:rsidRPr="00633E55">
        <w:rPr>
          <w:rFonts w:ascii="Times New Roman" w:hAnsi="Times New Roman" w:cs="Times New Roman"/>
          <w:sz w:val="24"/>
          <w:szCs w:val="24"/>
        </w:rPr>
        <w:t>____________________________________________</w:t>
      </w:r>
    </w:p>
    <w:p w:rsidR="00B718BC" w:rsidRPr="00633E55" w:rsidRDefault="00B718BC" w:rsidP="0038246D">
      <w:pPr>
        <w:pStyle w:val="ConsPlusNonformat"/>
        <w:widowControl/>
        <w:spacing w:line="200" w:lineRule="atLeast"/>
        <w:jc w:val="right"/>
        <w:rPr>
          <w:rFonts w:ascii="Times New Roman" w:hAnsi="Times New Roman" w:cs="Times New Roman"/>
          <w:sz w:val="24"/>
          <w:szCs w:val="24"/>
        </w:rPr>
      </w:pPr>
    </w:p>
    <w:p w:rsidR="00B718BC" w:rsidRPr="00633E55" w:rsidRDefault="00B718BC" w:rsidP="0038246D">
      <w:pPr>
        <w:jc w:val="center"/>
        <w:rPr>
          <w:sz w:val="24"/>
          <w:szCs w:val="24"/>
        </w:rPr>
      </w:pPr>
      <w:r w:rsidRPr="00633E55">
        <w:rPr>
          <w:sz w:val="24"/>
          <w:szCs w:val="24"/>
        </w:rPr>
        <w:t>Заявление</w:t>
      </w:r>
    </w:p>
    <w:p w:rsidR="00B718BC" w:rsidRPr="00633E55" w:rsidRDefault="00B718BC" w:rsidP="0038246D">
      <w:pPr>
        <w:jc w:val="center"/>
        <w:rPr>
          <w:sz w:val="24"/>
          <w:szCs w:val="24"/>
        </w:rPr>
      </w:pPr>
    </w:p>
    <w:p w:rsidR="00B718BC" w:rsidRPr="00633E55" w:rsidRDefault="00B718BC" w:rsidP="0038246D">
      <w:pPr>
        <w:pStyle w:val="consplusnonformat0"/>
        <w:spacing w:before="0" w:beforeAutospacing="0" w:after="0" w:afterAutospacing="0" w:line="253" w:lineRule="atLeast"/>
        <w:ind w:firstLine="567"/>
        <w:jc w:val="both"/>
        <w:textAlignment w:val="baseline"/>
        <w:rPr>
          <w:rStyle w:val="Emphasis"/>
          <w:i w:val="0"/>
          <w:iCs w:val="0"/>
        </w:rPr>
      </w:pPr>
      <w:r w:rsidRPr="00633E55">
        <w:rPr>
          <w:rStyle w:val="Emphasis"/>
          <w:i w:val="0"/>
          <w:iCs w:val="0"/>
        </w:rPr>
        <w:t>Просим предоставить нам, многодетной семье, _______________________________ состоящей на учете под № ______ в качестве имеющей право на получение земельного участка в собственность бесплатно для индивидуального жилищного строительства, земельный участок, расположенный по адресу: _____________________________________________________________________________,</w:t>
      </w:r>
    </w:p>
    <w:p w:rsidR="00B718BC" w:rsidRPr="00633E55" w:rsidRDefault="00B718BC" w:rsidP="0038246D">
      <w:pPr>
        <w:pStyle w:val="consplusnonformat0"/>
        <w:spacing w:before="0" w:beforeAutospacing="0" w:after="0" w:afterAutospacing="0" w:line="253" w:lineRule="atLeast"/>
        <w:jc w:val="both"/>
        <w:textAlignment w:val="baseline"/>
        <w:rPr>
          <w:rStyle w:val="Emphasis"/>
          <w:i w:val="0"/>
          <w:iCs w:val="0"/>
        </w:rPr>
      </w:pPr>
      <w:r w:rsidRPr="00633E55">
        <w:rPr>
          <w:rStyle w:val="Emphasis"/>
          <w:i w:val="0"/>
          <w:iCs w:val="0"/>
        </w:rPr>
        <w:t xml:space="preserve">с кадастровым № ______________________________________________________________, </w:t>
      </w:r>
    </w:p>
    <w:p w:rsidR="00B718BC" w:rsidRPr="00633E55" w:rsidRDefault="00B718BC" w:rsidP="0038246D">
      <w:pPr>
        <w:pStyle w:val="consplusnonformat0"/>
        <w:spacing w:before="0" w:beforeAutospacing="0" w:after="0" w:afterAutospacing="0" w:line="253" w:lineRule="atLeast"/>
        <w:jc w:val="both"/>
        <w:textAlignment w:val="baseline"/>
        <w:rPr>
          <w:rStyle w:val="Emphasis"/>
          <w:i w:val="0"/>
          <w:iCs w:val="0"/>
        </w:rPr>
      </w:pPr>
      <w:r w:rsidRPr="00633E55">
        <w:rPr>
          <w:rStyle w:val="Emphasis"/>
          <w:i w:val="0"/>
          <w:iCs w:val="0"/>
        </w:rPr>
        <w:t>с видом разрешенного использования ____________________________________________.</w:t>
      </w:r>
    </w:p>
    <w:p w:rsidR="00B718BC" w:rsidRPr="00633E55" w:rsidRDefault="00B718BC" w:rsidP="0038246D">
      <w:pPr>
        <w:pStyle w:val="consplusnonformat0"/>
        <w:spacing w:before="0" w:beforeAutospacing="0" w:after="0" w:afterAutospacing="0" w:line="253" w:lineRule="atLeast"/>
        <w:ind w:firstLine="567"/>
        <w:jc w:val="both"/>
        <w:textAlignment w:val="baseline"/>
        <w:rPr>
          <w:rStyle w:val="Emphasis"/>
          <w:i w:val="0"/>
          <w:iCs w:val="0"/>
        </w:rPr>
      </w:pPr>
      <w:r w:rsidRPr="00633E55">
        <w:rPr>
          <w:rStyle w:val="Emphasis"/>
          <w:i w:val="0"/>
          <w:iCs w:val="0"/>
        </w:rPr>
        <w:t> </w:t>
      </w:r>
    </w:p>
    <w:p w:rsidR="00B718BC" w:rsidRPr="00633E55" w:rsidRDefault="00B718BC" w:rsidP="0038246D">
      <w:pPr>
        <w:pStyle w:val="consplusnonformat0"/>
        <w:spacing w:before="0" w:beforeAutospacing="0" w:after="0" w:afterAutospacing="0" w:line="253" w:lineRule="atLeast"/>
        <w:ind w:firstLine="567"/>
        <w:jc w:val="both"/>
        <w:textAlignment w:val="baseline"/>
        <w:rPr>
          <w:rStyle w:val="Emphasis"/>
          <w:i w:val="0"/>
          <w:iCs w:val="0"/>
        </w:rPr>
      </w:pPr>
      <w:r w:rsidRPr="00633E55">
        <w:rPr>
          <w:rStyle w:val="Emphasis"/>
          <w:i w:val="0"/>
          <w:iCs w:val="0"/>
        </w:rPr>
        <w:t>В  день  подачи  заявления подтверждаем, что оснований для снятия нас с учета не имеется.</w:t>
      </w:r>
    </w:p>
    <w:p w:rsidR="00B718BC" w:rsidRPr="00633E55" w:rsidRDefault="00B718BC" w:rsidP="008804C7">
      <w:pPr>
        <w:pStyle w:val="consplusnonformat0"/>
        <w:spacing w:before="0" w:beforeAutospacing="0" w:after="0" w:afterAutospacing="0" w:line="253" w:lineRule="atLeast"/>
        <w:jc w:val="both"/>
        <w:textAlignment w:val="baseline"/>
      </w:pPr>
      <w:r w:rsidRPr="00633E55">
        <w:rPr>
          <w:rStyle w:val="Emphasis"/>
          <w:i w:val="0"/>
          <w:iCs w:val="0"/>
        </w:rPr>
        <w:t> </w:t>
      </w: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gridCol w:w="4500"/>
        <w:gridCol w:w="360"/>
        <w:gridCol w:w="3960"/>
      </w:tblGrid>
      <w:tr w:rsidR="00B718BC" w:rsidRPr="00633E55">
        <w:trPr>
          <w:trHeight w:val="273"/>
        </w:trPr>
        <w:tc>
          <w:tcPr>
            <w:tcW w:w="360" w:type="dxa"/>
            <w:tcBorders>
              <w:top w:val="nil"/>
              <w:left w:val="nil"/>
              <w:right w:val="nil"/>
            </w:tcBorders>
          </w:tcPr>
          <w:p w:rsidR="00B718BC" w:rsidRPr="00633E55" w:rsidRDefault="00B718BC" w:rsidP="00A634B0">
            <w:pPr>
              <w:ind w:firstLine="708"/>
              <w:jc w:val="center"/>
              <w:rPr>
                <w:sz w:val="24"/>
                <w:szCs w:val="24"/>
              </w:rPr>
            </w:pPr>
          </w:p>
        </w:tc>
        <w:tc>
          <w:tcPr>
            <w:tcW w:w="8820" w:type="dxa"/>
            <w:gridSpan w:val="3"/>
            <w:tcBorders>
              <w:top w:val="nil"/>
              <w:left w:val="nil"/>
              <w:bottom w:val="nil"/>
              <w:right w:val="nil"/>
            </w:tcBorders>
          </w:tcPr>
          <w:p w:rsidR="00B718BC" w:rsidRPr="00633E55" w:rsidRDefault="00B718BC" w:rsidP="00A634B0">
            <w:pPr>
              <w:rPr>
                <w:b/>
                <w:bCs/>
                <w:sz w:val="24"/>
                <w:szCs w:val="24"/>
              </w:rPr>
            </w:pPr>
            <w:r w:rsidRPr="00633E55">
              <w:rPr>
                <w:b/>
                <w:bCs/>
                <w:sz w:val="24"/>
                <w:szCs w:val="24"/>
              </w:rPr>
              <w:t>Форма предоставления документа:</w:t>
            </w:r>
          </w:p>
        </w:tc>
      </w:tr>
      <w:tr w:rsidR="00B718BC" w:rsidRPr="00633E55">
        <w:trPr>
          <w:trHeight w:val="273"/>
        </w:trPr>
        <w:tc>
          <w:tcPr>
            <w:tcW w:w="360" w:type="dxa"/>
          </w:tcPr>
          <w:p w:rsidR="00B718BC" w:rsidRPr="00633E55" w:rsidRDefault="00B718BC" w:rsidP="00A634B0">
            <w:pPr>
              <w:ind w:firstLine="708"/>
              <w:jc w:val="center"/>
              <w:rPr>
                <w:sz w:val="24"/>
                <w:szCs w:val="24"/>
              </w:rPr>
            </w:pPr>
          </w:p>
        </w:tc>
        <w:tc>
          <w:tcPr>
            <w:tcW w:w="4500" w:type="dxa"/>
            <w:tcBorders>
              <w:top w:val="nil"/>
              <w:bottom w:val="nil"/>
              <w:right w:val="nil"/>
            </w:tcBorders>
          </w:tcPr>
          <w:p w:rsidR="00B718BC" w:rsidRPr="00633E55" w:rsidRDefault="00B718BC" w:rsidP="00A634B0">
            <w:pPr>
              <w:rPr>
                <w:sz w:val="24"/>
                <w:szCs w:val="24"/>
              </w:rPr>
            </w:pPr>
            <w:r w:rsidRPr="00633E55">
              <w:rPr>
                <w:sz w:val="24"/>
                <w:szCs w:val="24"/>
              </w:rPr>
              <w:t>бумажный носитель</w:t>
            </w:r>
          </w:p>
        </w:tc>
        <w:tc>
          <w:tcPr>
            <w:tcW w:w="360" w:type="dxa"/>
            <w:tcBorders>
              <w:top w:val="nil"/>
              <w:left w:val="nil"/>
              <w:bottom w:val="nil"/>
              <w:right w:val="nil"/>
            </w:tcBorders>
          </w:tcPr>
          <w:p w:rsidR="00B718BC" w:rsidRPr="00633E55" w:rsidRDefault="00B718BC" w:rsidP="00A634B0">
            <w:pPr>
              <w:ind w:firstLine="708"/>
              <w:jc w:val="center"/>
              <w:rPr>
                <w:sz w:val="24"/>
                <w:szCs w:val="24"/>
              </w:rPr>
            </w:pPr>
          </w:p>
        </w:tc>
        <w:tc>
          <w:tcPr>
            <w:tcW w:w="3960" w:type="dxa"/>
            <w:tcBorders>
              <w:top w:val="nil"/>
              <w:left w:val="nil"/>
              <w:bottom w:val="nil"/>
              <w:right w:val="nil"/>
            </w:tcBorders>
          </w:tcPr>
          <w:p w:rsidR="00B718BC" w:rsidRPr="00633E55" w:rsidRDefault="00B718BC" w:rsidP="00A634B0">
            <w:pPr>
              <w:rPr>
                <w:sz w:val="24"/>
                <w:szCs w:val="24"/>
              </w:rPr>
            </w:pPr>
          </w:p>
        </w:tc>
      </w:tr>
      <w:tr w:rsidR="00B718BC" w:rsidRPr="00633E55">
        <w:trPr>
          <w:trHeight w:val="273"/>
        </w:trPr>
        <w:tc>
          <w:tcPr>
            <w:tcW w:w="360" w:type="dxa"/>
          </w:tcPr>
          <w:p w:rsidR="00B718BC" w:rsidRPr="00633E55" w:rsidRDefault="00B718BC" w:rsidP="00A634B0">
            <w:pPr>
              <w:ind w:firstLine="708"/>
              <w:jc w:val="center"/>
              <w:rPr>
                <w:sz w:val="24"/>
                <w:szCs w:val="24"/>
              </w:rPr>
            </w:pPr>
          </w:p>
        </w:tc>
        <w:tc>
          <w:tcPr>
            <w:tcW w:w="4500" w:type="dxa"/>
            <w:tcBorders>
              <w:top w:val="nil"/>
              <w:bottom w:val="nil"/>
              <w:right w:val="nil"/>
            </w:tcBorders>
          </w:tcPr>
          <w:p w:rsidR="00B718BC" w:rsidRPr="00633E55" w:rsidRDefault="00B718BC" w:rsidP="00A634B0">
            <w:pPr>
              <w:rPr>
                <w:sz w:val="24"/>
                <w:szCs w:val="24"/>
              </w:rPr>
            </w:pPr>
            <w:r w:rsidRPr="00633E55">
              <w:rPr>
                <w:sz w:val="24"/>
                <w:szCs w:val="24"/>
              </w:rPr>
              <w:t>электронный носитель</w:t>
            </w:r>
          </w:p>
        </w:tc>
        <w:tc>
          <w:tcPr>
            <w:tcW w:w="360" w:type="dxa"/>
            <w:tcBorders>
              <w:top w:val="nil"/>
              <w:left w:val="nil"/>
              <w:bottom w:val="nil"/>
              <w:right w:val="nil"/>
            </w:tcBorders>
          </w:tcPr>
          <w:p w:rsidR="00B718BC" w:rsidRPr="00633E55" w:rsidRDefault="00B718BC" w:rsidP="00A634B0">
            <w:pPr>
              <w:ind w:firstLine="708"/>
              <w:jc w:val="center"/>
              <w:rPr>
                <w:sz w:val="24"/>
                <w:szCs w:val="24"/>
              </w:rPr>
            </w:pPr>
          </w:p>
        </w:tc>
        <w:tc>
          <w:tcPr>
            <w:tcW w:w="3960" w:type="dxa"/>
            <w:tcBorders>
              <w:top w:val="nil"/>
              <w:left w:val="nil"/>
              <w:bottom w:val="nil"/>
              <w:right w:val="nil"/>
            </w:tcBorders>
          </w:tcPr>
          <w:p w:rsidR="00B718BC" w:rsidRPr="00633E55" w:rsidRDefault="00B718BC" w:rsidP="00A634B0">
            <w:pPr>
              <w:rPr>
                <w:sz w:val="24"/>
                <w:szCs w:val="24"/>
              </w:rPr>
            </w:pPr>
          </w:p>
        </w:tc>
      </w:tr>
      <w:tr w:rsidR="00B718BC" w:rsidRPr="00633E55">
        <w:trPr>
          <w:trHeight w:val="273"/>
        </w:trPr>
        <w:tc>
          <w:tcPr>
            <w:tcW w:w="360" w:type="dxa"/>
            <w:tcBorders>
              <w:left w:val="nil"/>
              <w:right w:val="nil"/>
            </w:tcBorders>
          </w:tcPr>
          <w:p w:rsidR="00B718BC" w:rsidRPr="00633E55" w:rsidRDefault="00B718BC" w:rsidP="00A634B0">
            <w:pPr>
              <w:ind w:firstLine="708"/>
              <w:jc w:val="center"/>
              <w:rPr>
                <w:sz w:val="24"/>
                <w:szCs w:val="24"/>
              </w:rPr>
            </w:pPr>
          </w:p>
        </w:tc>
        <w:tc>
          <w:tcPr>
            <w:tcW w:w="4500" w:type="dxa"/>
            <w:tcBorders>
              <w:top w:val="nil"/>
              <w:left w:val="nil"/>
              <w:bottom w:val="nil"/>
              <w:right w:val="nil"/>
            </w:tcBorders>
            <w:vAlign w:val="bottom"/>
          </w:tcPr>
          <w:p w:rsidR="00B718BC" w:rsidRPr="00633E55" w:rsidRDefault="00B718BC" w:rsidP="00A634B0">
            <w:pPr>
              <w:rPr>
                <w:b/>
                <w:bCs/>
                <w:sz w:val="24"/>
                <w:szCs w:val="24"/>
              </w:rPr>
            </w:pPr>
            <w:r w:rsidRPr="00633E55">
              <w:rPr>
                <w:b/>
                <w:bCs/>
                <w:sz w:val="24"/>
                <w:szCs w:val="24"/>
              </w:rPr>
              <w:t>Способ доставки документа:</w:t>
            </w:r>
          </w:p>
        </w:tc>
        <w:tc>
          <w:tcPr>
            <w:tcW w:w="360" w:type="dxa"/>
            <w:tcBorders>
              <w:top w:val="nil"/>
              <w:left w:val="nil"/>
              <w:right w:val="nil"/>
            </w:tcBorders>
          </w:tcPr>
          <w:p w:rsidR="00B718BC" w:rsidRPr="00633E55" w:rsidRDefault="00B718BC" w:rsidP="00A634B0">
            <w:pPr>
              <w:ind w:firstLine="708"/>
              <w:jc w:val="center"/>
              <w:rPr>
                <w:sz w:val="24"/>
                <w:szCs w:val="24"/>
              </w:rPr>
            </w:pPr>
          </w:p>
        </w:tc>
        <w:tc>
          <w:tcPr>
            <w:tcW w:w="3960" w:type="dxa"/>
            <w:tcBorders>
              <w:top w:val="nil"/>
              <w:left w:val="nil"/>
              <w:bottom w:val="nil"/>
              <w:right w:val="nil"/>
            </w:tcBorders>
          </w:tcPr>
          <w:p w:rsidR="00B718BC" w:rsidRPr="00633E55" w:rsidRDefault="00B718BC" w:rsidP="00A634B0">
            <w:pPr>
              <w:ind w:firstLine="708"/>
              <w:jc w:val="center"/>
              <w:rPr>
                <w:sz w:val="24"/>
                <w:szCs w:val="24"/>
              </w:rPr>
            </w:pPr>
          </w:p>
        </w:tc>
      </w:tr>
      <w:tr w:rsidR="00B718BC" w:rsidRPr="00633E55">
        <w:trPr>
          <w:trHeight w:val="273"/>
        </w:trPr>
        <w:tc>
          <w:tcPr>
            <w:tcW w:w="360" w:type="dxa"/>
          </w:tcPr>
          <w:p w:rsidR="00B718BC" w:rsidRPr="00633E55" w:rsidRDefault="00B718BC" w:rsidP="00A634B0">
            <w:pPr>
              <w:ind w:firstLine="708"/>
              <w:jc w:val="center"/>
              <w:rPr>
                <w:sz w:val="24"/>
                <w:szCs w:val="24"/>
              </w:rPr>
            </w:pPr>
          </w:p>
        </w:tc>
        <w:tc>
          <w:tcPr>
            <w:tcW w:w="4500" w:type="dxa"/>
            <w:tcBorders>
              <w:top w:val="nil"/>
              <w:bottom w:val="nil"/>
            </w:tcBorders>
          </w:tcPr>
          <w:p w:rsidR="00B718BC" w:rsidRPr="00633E55" w:rsidRDefault="00B718BC" w:rsidP="00A634B0">
            <w:pPr>
              <w:rPr>
                <w:sz w:val="24"/>
                <w:szCs w:val="24"/>
              </w:rPr>
            </w:pPr>
            <w:r w:rsidRPr="00633E55">
              <w:rPr>
                <w:sz w:val="24"/>
                <w:szCs w:val="24"/>
              </w:rPr>
              <w:t>лично</w:t>
            </w:r>
          </w:p>
        </w:tc>
        <w:tc>
          <w:tcPr>
            <w:tcW w:w="360" w:type="dxa"/>
          </w:tcPr>
          <w:p w:rsidR="00B718BC" w:rsidRPr="00633E55" w:rsidRDefault="00B718BC" w:rsidP="00A634B0">
            <w:pPr>
              <w:ind w:firstLine="708"/>
              <w:jc w:val="center"/>
              <w:rPr>
                <w:sz w:val="24"/>
                <w:szCs w:val="24"/>
              </w:rPr>
            </w:pPr>
          </w:p>
        </w:tc>
        <w:tc>
          <w:tcPr>
            <w:tcW w:w="3960" w:type="dxa"/>
            <w:tcBorders>
              <w:top w:val="nil"/>
              <w:bottom w:val="nil"/>
              <w:right w:val="nil"/>
            </w:tcBorders>
          </w:tcPr>
          <w:p w:rsidR="00B718BC" w:rsidRPr="00633E55" w:rsidRDefault="00B718BC" w:rsidP="00A634B0">
            <w:pPr>
              <w:rPr>
                <w:sz w:val="24"/>
                <w:szCs w:val="24"/>
              </w:rPr>
            </w:pPr>
            <w:r w:rsidRPr="00633E55">
              <w:rPr>
                <w:sz w:val="24"/>
                <w:szCs w:val="24"/>
              </w:rPr>
              <w:t>Заказным письмом с уведомлением</w:t>
            </w:r>
          </w:p>
        </w:tc>
      </w:tr>
      <w:tr w:rsidR="00B718BC" w:rsidRPr="00633E55">
        <w:trPr>
          <w:trHeight w:val="273"/>
        </w:trPr>
        <w:tc>
          <w:tcPr>
            <w:tcW w:w="360" w:type="dxa"/>
          </w:tcPr>
          <w:p w:rsidR="00B718BC" w:rsidRPr="00633E55" w:rsidRDefault="00B718BC" w:rsidP="00A634B0">
            <w:pPr>
              <w:ind w:firstLine="708"/>
              <w:jc w:val="center"/>
              <w:rPr>
                <w:sz w:val="24"/>
                <w:szCs w:val="24"/>
              </w:rPr>
            </w:pPr>
          </w:p>
        </w:tc>
        <w:tc>
          <w:tcPr>
            <w:tcW w:w="4500" w:type="dxa"/>
            <w:tcBorders>
              <w:top w:val="nil"/>
              <w:bottom w:val="nil"/>
              <w:right w:val="nil"/>
            </w:tcBorders>
          </w:tcPr>
          <w:p w:rsidR="00B718BC" w:rsidRPr="00633E55" w:rsidRDefault="00B718BC" w:rsidP="00A634B0">
            <w:pPr>
              <w:rPr>
                <w:sz w:val="24"/>
                <w:szCs w:val="24"/>
              </w:rPr>
            </w:pPr>
            <w:r w:rsidRPr="00633E55">
              <w:rPr>
                <w:sz w:val="24"/>
                <w:szCs w:val="24"/>
              </w:rPr>
              <w:t>В форме электронного документа, подписанного квалифицированной электронной подписью</w:t>
            </w:r>
          </w:p>
        </w:tc>
        <w:tc>
          <w:tcPr>
            <w:tcW w:w="360" w:type="dxa"/>
            <w:tcBorders>
              <w:left w:val="nil"/>
              <w:bottom w:val="nil"/>
              <w:right w:val="nil"/>
            </w:tcBorders>
          </w:tcPr>
          <w:p w:rsidR="00B718BC" w:rsidRPr="00633E55" w:rsidRDefault="00B718BC" w:rsidP="00A634B0">
            <w:pPr>
              <w:ind w:firstLine="708"/>
              <w:jc w:val="center"/>
              <w:rPr>
                <w:sz w:val="24"/>
                <w:szCs w:val="24"/>
              </w:rPr>
            </w:pPr>
          </w:p>
        </w:tc>
        <w:tc>
          <w:tcPr>
            <w:tcW w:w="3960" w:type="dxa"/>
            <w:tcBorders>
              <w:top w:val="nil"/>
              <w:left w:val="nil"/>
              <w:bottom w:val="nil"/>
              <w:right w:val="nil"/>
            </w:tcBorders>
          </w:tcPr>
          <w:p w:rsidR="00B718BC" w:rsidRPr="00633E55" w:rsidRDefault="00B718BC" w:rsidP="00A634B0">
            <w:pPr>
              <w:ind w:firstLine="708"/>
              <w:jc w:val="center"/>
              <w:rPr>
                <w:sz w:val="24"/>
                <w:szCs w:val="24"/>
              </w:rPr>
            </w:pPr>
          </w:p>
        </w:tc>
      </w:tr>
    </w:tbl>
    <w:p w:rsidR="00B718BC" w:rsidRPr="00633E55" w:rsidRDefault="00B718BC" w:rsidP="0038246D">
      <w:pPr>
        <w:autoSpaceDE w:val="0"/>
        <w:autoSpaceDN w:val="0"/>
        <w:adjustRightInd w:val="0"/>
        <w:rPr>
          <w:color w:val="545454"/>
          <w:sz w:val="24"/>
          <w:szCs w:val="24"/>
          <w:shd w:val="clear" w:color="auto" w:fill="FFFFFF"/>
        </w:rPr>
      </w:pPr>
    </w:p>
    <w:p w:rsidR="00B718BC" w:rsidRPr="00633E55" w:rsidRDefault="00B718BC" w:rsidP="0038246D">
      <w:pPr>
        <w:autoSpaceDE w:val="0"/>
        <w:autoSpaceDN w:val="0"/>
        <w:adjustRightInd w:val="0"/>
        <w:rPr>
          <w:sz w:val="24"/>
          <w:szCs w:val="24"/>
        </w:rPr>
      </w:pPr>
      <w:r w:rsidRPr="00633E55">
        <w:rPr>
          <w:color w:val="545454"/>
          <w:sz w:val="24"/>
          <w:szCs w:val="24"/>
          <w:shd w:val="clear" w:color="auto" w:fill="FFFFFF"/>
        </w:rPr>
        <w:t xml:space="preserve">e-mail: </w:t>
      </w:r>
      <w:r w:rsidRPr="00633E55">
        <w:rPr>
          <w:sz w:val="24"/>
          <w:szCs w:val="24"/>
        </w:rPr>
        <w:t>_____________________________</w:t>
      </w:r>
    </w:p>
    <w:p w:rsidR="00B718BC" w:rsidRPr="00633E55" w:rsidRDefault="00B718BC" w:rsidP="0038246D">
      <w:pPr>
        <w:ind w:firstLine="900"/>
        <w:jc w:val="both"/>
        <w:rPr>
          <w:sz w:val="24"/>
          <w:szCs w:val="24"/>
        </w:rPr>
      </w:pPr>
    </w:p>
    <w:p w:rsidR="00B718BC" w:rsidRPr="00633E55" w:rsidRDefault="00B718BC" w:rsidP="0038246D">
      <w:pPr>
        <w:ind w:firstLine="900"/>
        <w:jc w:val="both"/>
        <w:rPr>
          <w:sz w:val="24"/>
          <w:szCs w:val="24"/>
        </w:rPr>
      </w:pPr>
      <w:r w:rsidRPr="00633E55">
        <w:rPr>
          <w:sz w:val="24"/>
          <w:szCs w:val="24"/>
        </w:rPr>
        <w:t xml:space="preserve">Приложения:                                                              ________________________ </w:t>
      </w:r>
    </w:p>
    <w:p w:rsidR="00B718BC" w:rsidRPr="00633E55" w:rsidRDefault="00B718BC" w:rsidP="0038246D">
      <w:pPr>
        <w:ind w:left="3060"/>
        <w:jc w:val="right"/>
        <w:rPr>
          <w:sz w:val="24"/>
          <w:szCs w:val="24"/>
        </w:rPr>
      </w:pPr>
      <w:r w:rsidRPr="00633E55">
        <w:rPr>
          <w:sz w:val="24"/>
          <w:szCs w:val="24"/>
        </w:rPr>
        <w:t>(дата, подпись)                                                 ________________________</w:t>
      </w:r>
    </w:p>
    <w:p w:rsidR="00B718BC" w:rsidRPr="00633E55" w:rsidRDefault="00B718BC" w:rsidP="0038246D">
      <w:pPr>
        <w:spacing w:line="200" w:lineRule="atLeast"/>
        <w:ind w:left="708" w:firstLine="708"/>
        <w:jc w:val="both"/>
        <w:rPr>
          <w:i/>
          <w:iCs/>
          <w:sz w:val="24"/>
          <w:szCs w:val="24"/>
        </w:rPr>
      </w:pPr>
      <w:r w:rsidRPr="00633E55">
        <w:rPr>
          <w:sz w:val="24"/>
          <w:szCs w:val="24"/>
        </w:rPr>
        <w:t xml:space="preserve">                                                                                                                     (расшифровка подписи)</w:t>
      </w:r>
    </w:p>
    <w:p w:rsidR="00B718BC" w:rsidRPr="00633E55" w:rsidRDefault="00B718BC" w:rsidP="001165BA">
      <w:pPr>
        <w:rPr>
          <w:sz w:val="24"/>
          <w:szCs w:val="24"/>
        </w:rPr>
        <w:sectPr w:rsidR="00B718BC" w:rsidRPr="00633E55" w:rsidSect="00952215">
          <w:footerReference w:type="default" r:id="rId30"/>
          <w:pgSz w:w="11906" w:h="16838"/>
          <w:pgMar w:top="1134" w:right="1134" w:bottom="1134" w:left="1134" w:header="720" w:footer="720" w:gutter="0"/>
          <w:cols w:space="720"/>
          <w:docGrid w:linePitch="360"/>
        </w:sectPr>
      </w:pPr>
    </w:p>
    <w:p w:rsidR="00B718BC" w:rsidRPr="00633E55" w:rsidRDefault="00B718BC" w:rsidP="00794466">
      <w:pPr>
        <w:pStyle w:val="ConsTitle"/>
        <w:tabs>
          <w:tab w:val="left" w:pos="4500"/>
          <w:tab w:val="left" w:pos="4680"/>
        </w:tabs>
        <w:ind w:left="4500" w:right="70"/>
        <w:jc w:val="both"/>
        <w:rPr>
          <w:rFonts w:ascii="Times New Roman" w:hAnsi="Times New Roman" w:cs="Times New Roman"/>
          <w:b w:val="0"/>
          <w:bCs w:val="0"/>
          <w:spacing w:val="2"/>
          <w:sz w:val="24"/>
          <w:szCs w:val="24"/>
        </w:rPr>
      </w:pPr>
      <w:r w:rsidRPr="00633E55">
        <w:rPr>
          <w:rFonts w:ascii="Times New Roman" w:hAnsi="Times New Roman" w:cs="Times New Roman"/>
          <w:b w:val="0"/>
          <w:bCs w:val="0"/>
          <w:spacing w:val="2"/>
          <w:sz w:val="24"/>
          <w:szCs w:val="24"/>
        </w:rPr>
        <w:t>Приложение 2</w:t>
      </w:r>
    </w:p>
    <w:p w:rsidR="00B718BC" w:rsidRPr="00633E55" w:rsidRDefault="00B718BC" w:rsidP="00794466">
      <w:pPr>
        <w:tabs>
          <w:tab w:val="left" w:pos="4500"/>
          <w:tab w:val="left" w:pos="4680"/>
        </w:tabs>
        <w:ind w:left="4500"/>
        <w:rPr>
          <w:spacing w:val="2"/>
          <w:sz w:val="24"/>
          <w:szCs w:val="24"/>
        </w:rPr>
      </w:pPr>
      <w:r w:rsidRPr="00633E55">
        <w:rPr>
          <w:spacing w:val="2"/>
          <w:sz w:val="24"/>
          <w:szCs w:val="24"/>
        </w:rPr>
        <w:t xml:space="preserve">к административному регламенту </w:t>
      </w:r>
    </w:p>
    <w:p w:rsidR="00B718BC" w:rsidRPr="00633E55" w:rsidRDefault="00B718BC" w:rsidP="00794466">
      <w:pPr>
        <w:tabs>
          <w:tab w:val="left" w:pos="4500"/>
          <w:tab w:val="left" w:pos="4680"/>
        </w:tabs>
        <w:ind w:left="4500"/>
        <w:rPr>
          <w:spacing w:val="2"/>
          <w:sz w:val="24"/>
          <w:szCs w:val="24"/>
        </w:rPr>
      </w:pPr>
      <w:r w:rsidRPr="00633E55">
        <w:rPr>
          <w:spacing w:val="2"/>
          <w:sz w:val="24"/>
          <w:szCs w:val="24"/>
        </w:rPr>
        <w:t xml:space="preserve">предоставления администрацией </w:t>
      </w:r>
    </w:p>
    <w:p w:rsidR="00B718BC" w:rsidRPr="00633E55" w:rsidRDefault="00B718BC" w:rsidP="00794466">
      <w:pPr>
        <w:tabs>
          <w:tab w:val="left" w:pos="4500"/>
          <w:tab w:val="left" w:pos="4680"/>
        </w:tabs>
        <w:ind w:left="4500"/>
        <w:rPr>
          <w:spacing w:val="2"/>
          <w:sz w:val="24"/>
          <w:szCs w:val="24"/>
        </w:rPr>
      </w:pPr>
      <w:r>
        <w:rPr>
          <w:sz w:val="24"/>
          <w:szCs w:val="24"/>
        </w:rPr>
        <w:t>Уваровского</w:t>
      </w:r>
      <w:r w:rsidRPr="00633E55">
        <w:rPr>
          <w:spacing w:val="2"/>
          <w:sz w:val="24"/>
          <w:szCs w:val="24"/>
        </w:rPr>
        <w:t xml:space="preserve"> сельсовета Иссинского </w:t>
      </w:r>
    </w:p>
    <w:p w:rsidR="00B718BC" w:rsidRPr="00633E55" w:rsidRDefault="00B718BC" w:rsidP="00136FF7">
      <w:pPr>
        <w:tabs>
          <w:tab w:val="left" w:pos="4500"/>
          <w:tab w:val="left" w:pos="4680"/>
        </w:tabs>
        <w:ind w:left="4500"/>
        <w:rPr>
          <w:b/>
          <w:bCs/>
          <w:sz w:val="24"/>
          <w:szCs w:val="24"/>
        </w:rPr>
      </w:pPr>
      <w:r w:rsidRPr="00633E55">
        <w:rPr>
          <w:spacing w:val="2"/>
          <w:sz w:val="24"/>
          <w:szCs w:val="24"/>
        </w:rPr>
        <w:t xml:space="preserve">района Пензенской области муниципальной услуги  </w:t>
      </w:r>
      <w:r w:rsidRPr="00633E55">
        <w:rPr>
          <w:sz w:val="24"/>
          <w:szCs w:val="24"/>
        </w:rPr>
        <w:t>«Принятие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794466">
      <w:pPr>
        <w:tabs>
          <w:tab w:val="left" w:pos="4500"/>
          <w:tab w:val="left" w:pos="4680"/>
        </w:tabs>
        <w:ind w:left="4500"/>
        <w:rPr>
          <w:spacing w:val="2"/>
          <w:sz w:val="24"/>
          <w:szCs w:val="24"/>
        </w:rPr>
      </w:pPr>
    </w:p>
    <w:p w:rsidR="00B718BC" w:rsidRPr="00633E55" w:rsidRDefault="00B718BC" w:rsidP="001D6810">
      <w:pPr>
        <w:ind w:right="-6"/>
        <w:jc w:val="center"/>
        <w:rPr>
          <w:b/>
          <w:bCs/>
          <w:sz w:val="24"/>
          <w:szCs w:val="24"/>
        </w:rPr>
      </w:pPr>
    </w:p>
    <w:p w:rsidR="00B718BC" w:rsidRPr="00633E55" w:rsidRDefault="00B718BC" w:rsidP="001D6810">
      <w:pPr>
        <w:ind w:right="-6"/>
        <w:jc w:val="center"/>
        <w:rPr>
          <w:b/>
          <w:bCs/>
          <w:sz w:val="24"/>
          <w:szCs w:val="24"/>
        </w:rPr>
      </w:pPr>
    </w:p>
    <w:p w:rsidR="00B718BC" w:rsidRPr="00633E55" w:rsidRDefault="00B718BC" w:rsidP="001D6810">
      <w:pPr>
        <w:ind w:right="-6"/>
        <w:jc w:val="center"/>
        <w:rPr>
          <w:sz w:val="24"/>
          <w:szCs w:val="24"/>
        </w:rPr>
      </w:pPr>
      <w:r w:rsidRPr="00633E55">
        <w:rPr>
          <w:b/>
          <w:bCs/>
          <w:sz w:val="24"/>
          <w:szCs w:val="24"/>
        </w:rPr>
        <w:t>Блок-схема</w:t>
      </w:r>
      <w:r w:rsidRPr="00633E55">
        <w:rPr>
          <w:sz w:val="24"/>
          <w:szCs w:val="24"/>
        </w:rPr>
        <w:t xml:space="preserve"> </w:t>
      </w:r>
    </w:p>
    <w:p w:rsidR="00B718BC" w:rsidRPr="00633E55" w:rsidRDefault="00B718BC" w:rsidP="001D6810">
      <w:pPr>
        <w:jc w:val="center"/>
        <w:rPr>
          <w:sz w:val="24"/>
          <w:szCs w:val="24"/>
        </w:rPr>
      </w:pPr>
      <w:r w:rsidRPr="00633E55">
        <w:rPr>
          <w:sz w:val="24"/>
          <w:szCs w:val="24"/>
        </w:rPr>
        <w:t xml:space="preserve">предоставления администрацией </w:t>
      </w:r>
      <w:r>
        <w:rPr>
          <w:sz w:val="24"/>
          <w:szCs w:val="24"/>
        </w:rPr>
        <w:t>Уваровского</w:t>
      </w:r>
      <w:r w:rsidRPr="00633E55">
        <w:rPr>
          <w:sz w:val="24"/>
          <w:szCs w:val="24"/>
        </w:rPr>
        <w:t xml:space="preserve"> сельсовета</w:t>
      </w:r>
    </w:p>
    <w:p w:rsidR="00B718BC" w:rsidRPr="00633E55" w:rsidRDefault="00B718BC" w:rsidP="00E316B9">
      <w:pPr>
        <w:jc w:val="center"/>
        <w:rPr>
          <w:sz w:val="24"/>
          <w:szCs w:val="24"/>
        </w:rPr>
      </w:pPr>
      <w:r w:rsidRPr="00633E55">
        <w:rPr>
          <w:sz w:val="24"/>
          <w:szCs w:val="24"/>
        </w:rPr>
        <w:t xml:space="preserve"> Иссинского района Пензенской области муниципальной услуги </w:t>
      </w:r>
    </w:p>
    <w:p w:rsidR="00B718BC" w:rsidRPr="00633E55" w:rsidRDefault="00B718BC" w:rsidP="001D6810">
      <w:pPr>
        <w:ind w:right="-6"/>
        <w:jc w:val="center"/>
        <w:rPr>
          <w:sz w:val="24"/>
          <w:szCs w:val="24"/>
        </w:rPr>
      </w:pPr>
      <w:r w:rsidRPr="00633E55">
        <w:rPr>
          <w:sz w:val="24"/>
          <w:szCs w:val="24"/>
        </w:rPr>
        <w:t>«Принятие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p>
    <w:p w:rsidR="00B718BC" w:rsidRPr="00633E55" w:rsidRDefault="00B718BC" w:rsidP="00136FF7">
      <w:pPr>
        <w:ind w:right="-6"/>
        <w:jc w:val="center"/>
        <w:rPr>
          <w:sz w:val="24"/>
          <w:szCs w:val="24"/>
        </w:rPr>
      </w:pPr>
    </w:p>
    <w:p w:rsidR="00B718BC" w:rsidRPr="00633E55" w:rsidRDefault="00B718BC" w:rsidP="00136FF7">
      <w:pPr>
        <w:jc w:val="center"/>
        <w:rPr>
          <w:b/>
          <w:bCs/>
          <w:sz w:val="24"/>
          <w:szCs w:val="24"/>
        </w:rPr>
      </w:pPr>
      <w:r>
        <w:rPr>
          <w:noProof/>
        </w:rPr>
        <w:pict>
          <v:rect id="_x0000_s1026" style="position:absolute;left:0;text-align:left;margin-left:0;margin-top:1.05pt;width:458.25pt;height:28.55pt;z-index:251654656">
            <v:textbox style="mso-next-textbox:#_x0000_s1026">
              <w:txbxContent>
                <w:p w:rsidR="00B718BC" w:rsidRPr="00B9315C" w:rsidRDefault="00B718BC" w:rsidP="00136FF7">
                  <w:pPr>
                    <w:jc w:val="center"/>
                    <w:rPr>
                      <w:sz w:val="24"/>
                      <w:szCs w:val="24"/>
                    </w:rPr>
                  </w:pPr>
                  <w:r w:rsidRPr="00B9315C">
                    <w:rPr>
                      <w:sz w:val="24"/>
                      <w:szCs w:val="24"/>
                    </w:rPr>
                    <w:t xml:space="preserve">Прием и регистрация заявления и документов </w:t>
                  </w:r>
                </w:p>
              </w:txbxContent>
            </v:textbox>
          </v:rect>
        </w:pict>
      </w:r>
    </w:p>
    <w:p w:rsidR="00B718BC" w:rsidRPr="00633E55" w:rsidRDefault="00B718BC" w:rsidP="00136FF7">
      <w:pPr>
        <w:ind w:firstLine="708"/>
        <w:jc w:val="right"/>
        <w:rPr>
          <w:sz w:val="24"/>
          <w:szCs w:val="24"/>
        </w:rPr>
      </w:pPr>
      <w:r>
        <w:rPr>
          <w:noProof/>
        </w:rPr>
        <w:pict>
          <v:line id="_x0000_s1027" style="position:absolute;left:0;text-align:left;z-index:251656704" from="234pt,13.55pt" to="234pt,31.55pt">
            <v:stroke endarrow="block"/>
          </v:line>
        </w:pict>
      </w:r>
    </w:p>
    <w:p w:rsidR="00B718BC" w:rsidRPr="00633E55" w:rsidRDefault="00B718BC" w:rsidP="00136FF7">
      <w:pPr>
        <w:ind w:firstLine="708"/>
        <w:jc w:val="right"/>
        <w:rPr>
          <w:sz w:val="24"/>
          <w:szCs w:val="24"/>
        </w:rPr>
      </w:pPr>
    </w:p>
    <w:p w:rsidR="00B718BC" w:rsidRPr="00633E55" w:rsidRDefault="00B718BC" w:rsidP="00136FF7">
      <w:pPr>
        <w:ind w:firstLine="708"/>
        <w:jc w:val="right"/>
        <w:rPr>
          <w:sz w:val="24"/>
          <w:szCs w:val="24"/>
        </w:rPr>
      </w:pPr>
    </w:p>
    <w:p w:rsidR="00B718BC" w:rsidRPr="00633E55" w:rsidRDefault="00B718BC" w:rsidP="00136FF7">
      <w:pPr>
        <w:ind w:firstLine="708"/>
        <w:jc w:val="center"/>
        <w:rPr>
          <w:sz w:val="24"/>
          <w:szCs w:val="24"/>
        </w:rPr>
      </w:pPr>
      <w:r>
        <w:rPr>
          <w:noProof/>
        </w:rPr>
        <w:pict>
          <v:rect id="_x0000_s1028" style="position:absolute;left:0;text-align:left;margin-left:0;margin-top:1.45pt;width:459pt;height:50.2pt;z-index:251655680">
            <v:textbox style="mso-next-textbox:#_x0000_s1028">
              <w:txbxContent>
                <w:p w:rsidR="00B718BC" w:rsidRPr="00B9315C" w:rsidRDefault="00B718BC" w:rsidP="00136FF7">
                  <w:pPr>
                    <w:jc w:val="center"/>
                    <w:rPr>
                      <w:sz w:val="24"/>
                      <w:szCs w:val="24"/>
                    </w:rPr>
                  </w:pPr>
                  <w:r w:rsidRPr="00B9315C">
                    <w:rPr>
                      <w:sz w:val="24"/>
                      <w:szCs w:val="24"/>
                    </w:rPr>
                    <w:t>Рассмотрение и проверка заявления и документов, запрос в рамках межведомственного взаимодействия у государственных органов, органов местного самоуправления, подведомственных им организациях документов</w:t>
                  </w:r>
                </w:p>
              </w:txbxContent>
            </v:textbox>
          </v:rect>
        </w:pict>
      </w:r>
    </w:p>
    <w:p w:rsidR="00B718BC" w:rsidRPr="00633E55" w:rsidRDefault="00B718BC" w:rsidP="00136FF7">
      <w:pPr>
        <w:ind w:firstLine="708"/>
        <w:jc w:val="both"/>
        <w:rPr>
          <w:sz w:val="24"/>
          <w:szCs w:val="24"/>
        </w:rPr>
      </w:pPr>
    </w:p>
    <w:p w:rsidR="00B718BC" w:rsidRPr="00633E55" w:rsidRDefault="00B718BC" w:rsidP="00136FF7">
      <w:pPr>
        <w:ind w:firstLine="708"/>
        <w:jc w:val="both"/>
        <w:rPr>
          <w:sz w:val="24"/>
          <w:szCs w:val="24"/>
        </w:rPr>
      </w:pPr>
    </w:p>
    <w:p w:rsidR="00B718BC" w:rsidRPr="00633E55" w:rsidRDefault="00B718BC" w:rsidP="00136FF7">
      <w:pPr>
        <w:ind w:firstLine="708"/>
        <w:jc w:val="both"/>
        <w:rPr>
          <w:sz w:val="24"/>
          <w:szCs w:val="24"/>
        </w:rPr>
      </w:pPr>
      <w:r>
        <w:rPr>
          <w:noProof/>
        </w:rPr>
        <w:pict>
          <v:line id="_x0000_s1029" style="position:absolute;left:0;text-align:left;z-index:251658752" from="234pt,7.95pt" to="234pt,25.95pt">
            <v:stroke endarrow="block"/>
          </v:line>
        </w:pict>
      </w:r>
    </w:p>
    <w:p w:rsidR="00B718BC" w:rsidRPr="00633E55" w:rsidRDefault="00B718BC" w:rsidP="00136FF7">
      <w:pPr>
        <w:ind w:firstLine="708"/>
        <w:jc w:val="both"/>
        <w:rPr>
          <w:sz w:val="24"/>
          <w:szCs w:val="24"/>
        </w:rPr>
      </w:pPr>
    </w:p>
    <w:p w:rsidR="00B718BC" w:rsidRPr="00633E55" w:rsidRDefault="00B718BC" w:rsidP="00136FF7">
      <w:pPr>
        <w:tabs>
          <w:tab w:val="left" w:pos="5910"/>
        </w:tabs>
        <w:ind w:firstLine="708"/>
        <w:jc w:val="both"/>
        <w:rPr>
          <w:sz w:val="24"/>
          <w:szCs w:val="24"/>
        </w:rPr>
      </w:pPr>
      <w:r>
        <w:rPr>
          <w:noProof/>
        </w:rPr>
        <w:pict>
          <v:rect id="_x0000_s1030" style="position:absolute;left:0;text-align:left;margin-left:0;margin-top:2.75pt;width:458.25pt;height:27pt;z-index:251657728">
            <v:textbox style="mso-next-textbox:#_x0000_s1030">
              <w:txbxContent>
                <w:p w:rsidR="00B718BC" w:rsidRPr="00B9315C" w:rsidRDefault="00B718BC" w:rsidP="00136FF7">
                  <w:pPr>
                    <w:pStyle w:val="ConsPlusNormal"/>
                    <w:jc w:val="center"/>
                    <w:rPr>
                      <w:rFonts w:ascii="Times New Roman" w:hAnsi="Times New Roman" w:cs="Times New Roman"/>
                      <w:sz w:val="24"/>
                      <w:szCs w:val="24"/>
                    </w:rPr>
                  </w:pPr>
                  <w:r w:rsidRPr="00B9315C">
                    <w:rPr>
                      <w:rFonts w:ascii="Times New Roman" w:hAnsi="Times New Roman" w:cs="Times New Roman"/>
                      <w:sz w:val="24"/>
                      <w:szCs w:val="24"/>
                    </w:rPr>
                    <w:t>Подготовка</w:t>
                  </w:r>
                  <w:r>
                    <w:rPr>
                      <w:rFonts w:ascii="Times New Roman" w:hAnsi="Times New Roman" w:cs="Times New Roman"/>
                      <w:sz w:val="24"/>
                      <w:szCs w:val="24"/>
                    </w:rPr>
                    <w:t xml:space="preserve"> результата предоставления муниципальной услуги</w:t>
                  </w:r>
                </w:p>
                <w:p w:rsidR="00B718BC" w:rsidRPr="00BE7DBA" w:rsidRDefault="00B718BC" w:rsidP="00136FF7"/>
              </w:txbxContent>
            </v:textbox>
          </v:rect>
        </w:pict>
      </w:r>
      <w:r w:rsidRPr="00633E55">
        <w:rPr>
          <w:sz w:val="24"/>
          <w:szCs w:val="24"/>
        </w:rPr>
        <w:tab/>
      </w:r>
    </w:p>
    <w:p w:rsidR="00B718BC" w:rsidRPr="00633E55" w:rsidRDefault="00B718BC" w:rsidP="00136FF7">
      <w:pPr>
        <w:ind w:firstLine="708"/>
        <w:jc w:val="both"/>
        <w:rPr>
          <w:sz w:val="24"/>
          <w:szCs w:val="24"/>
        </w:rPr>
      </w:pPr>
      <w:r>
        <w:rPr>
          <w:noProof/>
        </w:rPr>
        <w:pict>
          <v:line id="_x0000_s1031" style="position:absolute;left:0;text-align:left;z-index:251659776" from="234pt,13.65pt" to="234pt,31.65pt">
            <v:stroke endarrow="block"/>
          </v:line>
        </w:pict>
      </w:r>
    </w:p>
    <w:p w:rsidR="00B718BC" w:rsidRPr="00633E55" w:rsidRDefault="00B718BC" w:rsidP="00136FF7">
      <w:pPr>
        <w:ind w:firstLine="708"/>
        <w:jc w:val="both"/>
        <w:rPr>
          <w:sz w:val="24"/>
          <w:szCs w:val="24"/>
        </w:rPr>
      </w:pPr>
    </w:p>
    <w:p w:rsidR="00B718BC" w:rsidRPr="00633E55" w:rsidRDefault="00B718BC" w:rsidP="00136FF7">
      <w:pPr>
        <w:ind w:firstLine="708"/>
        <w:jc w:val="both"/>
        <w:rPr>
          <w:sz w:val="24"/>
          <w:szCs w:val="24"/>
        </w:rPr>
      </w:pPr>
      <w:r>
        <w:rPr>
          <w:noProof/>
        </w:rPr>
        <w:pict>
          <v:rect id="_x0000_s1032" style="position:absolute;left:0;text-align:left;margin-left:0;margin-top:8.45pt;width:458.25pt;height:54pt;z-index:251660800">
            <v:textbox style="mso-next-textbox:#_x0000_s1032">
              <w:txbxContent>
                <w:p w:rsidR="00B718BC" w:rsidRDefault="00B718BC" w:rsidP="00B9315C">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Выдача (направление)</w:t>
                  </w:r>
                  <w:r w:rsidRPr="00B9315C">
                    <w:rPr>
                      <w:rFonts w:ascii="Times New Roman" w:hAnsi="Times New Roman" w:cs="Times New Roman"/>
                      <w:sz w:val="24"/>
                      <w:szCs w:val="24"/>
                    </w:rPr>
                    <w:t xml:space="preserve"> </w:t>
                  </w:r>
                  <w:r>
                    <w:rPr>
                      <w:rFonts w:ascii="Times New Roman" w:hAnsi="Times New Roman" w:cs="Times New Roman"/>
                      <w:sz w:val="24"/>
                      <w:szCs w:val="24"/>
                    </w:rPr>
                    <w:t>результата</w:t>
                  </w:r>
                  <w:r w:rsidRPr="00A932A7">
                    <w:rPr>
                      <w:rFonts w:ascii="Times New Roman" w:hAnsi="Times New Roman" w:cs="Times New Roman"/>
                      <w:sz w:val="24"/>
                      <w:szCs w:val="24"/>
                    </w:rPr>
                    <w:t xml:space="preserve"> предоставлени</w:t>
                  </w:r>
                  <w:r>
                    <w:rPr>
                      <w:rFonts w:ascii="Times New Roman" w:hAnsi="Times New Roman" w:cs="Times New Roman"/>
                      <w:sz w:val="24"/>
                      <w:szCs w:val="24"/>
                    </w:rPr>
                    <w:t xml:space="preserve">я </w:t>
                  </w:r>
                  <w:r w:rsidRPr="00A932A7">
                    <w:rPr>
                      <w:rFonts w:ascii="Times New Roman" w:hAnsi="Times New Roman" w:cs="Times New Roman"/>
                      <w:sz w:val="24"/>
                      <w:szCs w:val="24"/>
                    </w:rPr>
                    <w:t>м</w:t>
                  </w:r>
                  <w:r>
                    <w:rPr>
                      <w:rFonts w:ascii="Times New Roman" w:hAnsi="Times New Roman" w:cs="Times New Roman"/>
                      <w:sz w:val="24"/>
                      <w:szCs w:val="24"/>
                    </w:rPr>
                    <w:t>униципальной услуги</w:t>
                  </w:r>
                </w:p>
                <w:p w:rsidR="00B718BC" w:rsidRPr="00B9315C" w:rsidRDefault="00B718BC" w:rsidP="00B9315C">
                  <w:pPr>
                    <w:pStyle w:val="ConsPlusNormal"/>
                    <w:jc w:val="center"/>
                    <w:rPr>
                      <w:rFonts w:ascii="Times New Roman" w:hAnsi="Times New Roman" w:cs="Times New Roman"/>
                      <w:sz w:val="24"/>
                      <w:szCs w:val="24"/>
                    </w:rPr>
                  </w:pPr>
                </w:p>
                <w:p w:rsidR="00B718BC" w:rsidRPr="00B9315C" w:rsidRDefault="00B718BC" w:rsidP="00B9315C">
                  <w:pPr>
                    <w:pStyle w:val="ConsPlusNormal"/>
                    <w:jc w:val="center"/>
                    <w:rPr>
                      <w:rFonts w:ascii="Times New Roman" w:hAnsi="Times New Roman" w:cs="Times New Roman"/>
                      <w:sz w:val="24"/>
                      <w:szCs w:val="24"/>
                    </w:rPr>
                  </w:pPr>
                </w:p>
                <w:p w:rsidR="00B718BC" w:rsidRPr="00BE7DBA" w:rsidRDefault="00B718BC" w:rsidP="00B9315C"/>
              </w:txbxContent>
            </v:textbox>
          </v:rect>
        </w:pict>
      </w:r>
    </w:p>
    <w:p w:rsidR="00B718BC" w:rsidRPr="00633E55" w:rsidRDefault="00B718BC" w:rsidP="00136FF7">
      <w:pPr>
        <w:tabs>
          <w:tab w:val="left" w:pos="2625"/>
        </w:tabs>
        <w:ind w:firstLine="708"/>
        <w:jc w:val="both"/>
        <w:rPr>
          <w:sz w:val="24"/>
          <w:szCs w:val="24"/>
        </w:rPr>
      </w:pPr>
      <w:r w:rsidRPr="00633E55">
        <w:rPr>
          <w:sz w:val="24"/>
          <w:szCs w:val="24"/>
        </w:rPr>
        <w:tab/>
      </w:r>
    </w:p>
    <w:p w:rsidR="00B718BC" w:rsidRPr="00633E55" w:rsidRDefault="00B718BC" w:rsidP="001165BA">
      <w:pPr>
        <w:spacing w:line="200" w:lineRule="atLeast"/>
        <w:rPr>
          <w:sz w:val="24"/>
          <w:szCs w:val="24"/>
        </w:rPr>
      </w:pPr>
    </w:p>
    <w:sectPr w:rsidR="00B718BC" w:rsidRPr="00633E55" w:rsidSect="008506D2">
      <w:footerReference w:type="default" r:id="rId3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8BC" w:rsidRDefault="00B718BC">
      <w:r>
        <w:separator/>
      </w:r>
    </w:p>
  </w:endnote>
  <w:endnote w:type="continuationSeparator" w:id="1">
    <w:p w:rsidR="00B718BC" w:rsidRDefault="00B718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BC" w:rsidRDefault="00B718BC" w:rsidP="006C3362">
    <w:pPr>
      <w:pStyle w:val="Footer"/>
      <w:framePr w:wrap="auto" w:vAnchor="text" w:hAnchor="margin" w:xAlign="right" w:y="1"/>
      <w:rPr>
        <w:rStyle w:val="PageNumber"/>
      </w:rPr>
    </w:pPr>
  </w:p>
  <w:p w:rsidR="00B718BC" w:rsidRDefault="00B718BC" w:rsidP="00C408D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BC" w:rsidRDefault="00B718BC" w:rsidP="003A537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B718BC" w:rsidRDefault="00B718BC" w:rsidP="00C43DF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8BC" w:rsidRDefault="00B718BC">
      <w:r>
        <w:separator/>
      </w:r>
    </w:p>
  </w:footnote>
  <w:footnote w:type="continuationSeparator" w:id="1">
    <w:p w:rsidR="00B718BC" w:rsidRDefault="00B718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728D4"/>
    <w:multiLevelType w:val="hybridMultilevel"/>
    <w:tmpl w:val="1B2CDAB4"/>
    <w:lvl w:ilvl="0" w:tplc="31B2D4CA">
      <w:start w:val="1"/>
      <w:numFmt w:val="bullet"/>
      <w:lvlText w:val=""/>
      <w:lvlJc w:val="left"/>
      <w:pPr>
        <w:tabs>
          <w:tab w:val="num" w:pos="1260"/>
        </w:tabs>
        <w:ind w:left="1260" w:hanging="360"/>
      </w:pPr>
      <w:rPr>
        <w:rFonts w:ascii="Symbol" w:hAnsi="Symbol" w:cs="Symbol" w:hint="default"/>
      </w:rPr>
    </w:lvl>
    <w:lvl w:ilvl="1" w:tplc="31B2D4CA">
      <w:start w:val="1"/>
      <w:numFmt w:val="bullet"/>
      <w:lvlText w:val=""/>
      <w:lvlJc w:val="left"/>
      <w:pPr>
        <w:tabs>
          <w:tab w:val="num" w:pos="1789"/>
        </w:tabs>
        <w:ind w:left="1789" w:hanging="360"/>
      </w:pPr>
      <w:rPr>
        <w:rFonts w:ascii="Symbol" w:hAnsi="Symbol" w:cs="Symbol" w:hint="default"/>
      </w:r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5BA9"/>
    <w:rsid w:val="00003E9E"/>
    <w:rsid w:val="00004789"/>
    <w:rsid w:val="000052C5"/>
    <w:rsid w:val="000060AC"/>
    <w:rsid w:val="00007A47"/>
    <w:rsid w:val="00007EE8"/>
    <w:rsid w:val="00011C88"/>
    <w:rsid w:val="00012209"/>
    <w:rsid w:val="00017839"/>
    <w:rsid w:val="000179D2"/>
    <w:rsid w:val="00017DDC"/>
    <w:rsid w:val="00021A98"/>
    <w:rsid w:val="00022C88"/>
    <w:rsid w:val="00022CA2"/>
    <w:rsid w:val="00026B0F"/>
    <w:rsid w:val="000313F0"/>
    <w:rsid w:val="00033317"/>
    <w:rsid w:val="00035834"/>
    <w:rsid w:val="00036B9E"/>
    <w:rsid w:val="00042CB0"/>
    <w:rsid w:val="000452B8"/>
    <w:rsid w:val="000458CB"/>
    <w:rsid w:val="000473ED"/>
    <w:rsid w:val="00047A3F"/>
    <w:rsid w:val="00050CC5"/>
    <w:rsid w:val="000529DB"/>
    <w:rsid w:val="00055BAA"/>
    <w:rsid w:val="000579A4"/>
    <w:rsid w:val="00064954"/>
    <w:rsid w:val="0006687B"/>
    <w:rsid w:val="00066AF0"/>
    <w:rsid w:val="000704E0"/>
    <w:rsid w:val="00073297"/>
    <w:rsid w:val="00074437"/>
    <w:rsid w:val="00074D20"/>
    <w:rsid w:val="00076CA3"/>
    <w:rsid w:val="00077B8C"/>
    <w:rsid w:val="00077E5E"/>
    <w:rsid w:val="00081B9D"/>
    <w:rsid w:val="0008226A"/>
    <w:rsid w:val="000837F0"/>
    <w:rsid w:val="00085785"/>
    <w:rsid w:val="00091121"/>
    <w:rsid w:val="00091955"/>
    <w:rsid w:val="000A1350"/>
    <w:rsid w:val="000A1775"/>
    <w:rsid w:val="000A2C01"/>
    <w:rsid w:val="000B011B"/>
    <w:rsid w:val="000B03BE"/>
    <w:rsid w:val="000B0C66"/>
    <w:rsid w:val="000B3CA4"/>
    <w:rsid w:val="000B487F"/>
    <w:rsid w:val="000B79C1"/>
    <w:rsid w:val="000C117C"/>
    <w:rsid w:val="000C2FC8"/>
    <w:rsid w:val="000C4478"/>
    <w:rsid w:val="000C54F0"/>
    <w:rsid w:val="000C5E61"/>
    <w:rsid w:val="000C698E"/>
    <w:rsid w:val="000C6ED6"/>
    <w:rsid w:val="000C7A18"/>
    <w:rsid w:val="000D1D24"/>
    <w:rsid w:val="000D56CA"/>
    <w:rsid w:val="000D6882"/>
    <w:rsid w:val="000E5B9A"/>
    <w:rsid w:val="000E733D"/>
    <w:rsid w:val="000F30B7"/>
    <w:rsid w:val="000F4E44"/>
    <w:rsid w:val="000F6896"/>
    <w:rsid w:val="000F7E81"/>
    <w:rsid w:val="00102A81"/>
    <w:rsid w:val="001040F2"/>
    <w:rsid w:val="00105385"/>
    <w:rsid w:val="0010643B"/>
    <w:rsid w:val="001078FD"/>
    <w:rsid w:val="00115824"/>
    <w:rsid w:val="001165BA"/>
    <w:rsid w:val="00117107"/>
    <w:rsid w:val="00117699"/>
    <w:rsid w:val="00120579"/>
    <w:rsid w:val="0012606C"/>
    <w:rsid w:val="00126908"/>
    <w:rsid w:val="00134ED7"/>
    <w:rsid w:val="00134FBA"/>
    <w:rsid w:val="00135051"/>
    <w:rsid w:val="00136283"/>
    <w:rsid w:val="00136FF7"/>
    <w:rsid w:val="00145C1E"/>
    <w:rsid w:val="00147161"/>
    <w:rsid w:val="00151EA4"/>
    <w:rsid w:val="00154BBC"/>
    <w:rsid w:val="00155F65"/>
    <w:rsid w:val="00160E58"/>
    <w:rsid w:val="00164940"/>
    <w:rsid w:val="00164AA4"/>
    <w:rsid w:val="0016742B"/>
    <w:rsid w:val="00171770"/>
    <w:rsid w:val="001744BB"/>
    <w:rsid w:val="00185222"/>
    <w:rsid w:val="00190515"/>
    <w:rsid w:val="001908FB"/>
    <w:rsid w:val="00190996"/>
    <w:rsid w:val="001922BA"/>
    <w:rsid w:val="00192C17"/>
    <w:rsid w:val="001955BE"/>
    <w:rsid w:val="00195D60"/>
    <w:rsid w:val="00197A01"/>
    <w:rsid w:val="001A22C1"/>
    <w:rsid w:val="001A41D6"/>
    <w:rsid w:val="001A733D"/>
    <w:rsid w:val="001B4D23"/>
    <w:rsid w:val="001B6EA1"/>
    <w:rsid w:val="001B72E5"/>
    <w:rsid w:val="001C0D53"/>
    <w:rsid w:val="001C3748"/>
    <w:rsid w:val="001C4250"/>
    <w:rsid w:val="001C62E2"/>
    <w:rsid w:val="001D08E5"/>
    <w:rsid w:val="001D0AB9"/>
    <w:rsid w:val="001D0C12"/>
    <w:rsid w:val="001D184A"/>
    <w:rsid w:val="001D4EFD"/>
    <w:rsid w:val="001D5399"/>
    <w:rsid w:val="001D6810"/>
    <w:rsid w:val="001D713D"/>
    <w:rsid w:val="001E3065"/>
    <w:rsid w:val="001E3B51"/>
    <w:rsid w:val="001E4AC7"/>
    <w:rsid w:val="001F1853"/>
    <w:rsid w:val="001F1E54"/>
    <w:rsid w:val="001F4277"/>
    <w:rsid w:val="001F4CC2"/>
    <w:rsid w:val="00201ECF"/>
    <w:rsid w:val="002026EC"/>
    <w:rsid w:val="00205FE8"/>
    <w:rsid w:val="0020630B"/>
    <w:rsid w:val="00206902"/>
    <w:rsid w:val="00206B25"/>
    <w:rsid w:val="00207942"/>
    <w:rsid w:val="00214954"/>
    <w:rsid w:val="002177F7"/>
    <w:rsid w:val="00226854"/>
    <w:rsid w:val="0023133E"/>
    <w:rsid w:val="00231693"/>
    <w:rsid w:val="002326E4"/>
    <w:rsid w:val="00233FAE"/>
    <w:rsid w:val="00236A5E"/>
    <w:rsid w:val="002414AD"/>
    <w:rsid w:val="00243CFD"/>
    <w:rsid w:val="00247BDD"/>
    <w:rsid w:val="00252B8C"/>
    <w:rsid w:val="00255BEB"/>
    <w:rsid w:val="00256081"/>
    <w:rsid w:val="002562B8"/>
    <w:rsid w:val="00256831"/>
    <w:rsid w:val="00256EC7"/>
    <w:rsid w:val="00267946"/>
    <w:rsid w:val="00281DF7"/>
    <w:rsid w:val="00284E3C"/>
    <w:rsid w:val="00290CB9"/>
    <w:rsid w:val="00291615"/>
    <w:rsid w:val="002A0019"/>
    <w:rsid w:val="002A0766"/>
    <w:rsid w:val="002A0DD2"/>
    <w:rsid w:val="002A1047"/>
    <w:rsid w:val="002A307D"/>
    <w:rsid w:val="002A4BEE"/>
    <w:rsid w:val="002B2CC2"/>
    <w:rsid w:val="002B38F2"/>
    <w:rsid w:val="002B7AFB"/>
    <w:rsid w:val="002C40EC"/>
    <w:rsid w:val="002C4A09"/>
    <w:rsid w:val="002C4F5E"/>
    <w:rsid w:val="002C74B3"/>
    <w:rsid w:val="002D1BA5"/>
    <w:rsid w:val="002D3728"/>
    <w:rsid w:val="002D3C56"/>
    <w:rsid w:val="002D4157"/>
    <w:rsid w:val="002D4865"/>
    <w:rsid w:val="002D755D"/>
    <w:rsid w:val="002E0018"/>
    <w:rsid w:val="002F03D5"/>
    <w:rsid w:val="002F0725"/>
    <w:rsid w:val="002F2C93"/>
    <w:rsid w:val="002F5569"/>
    <w:rsid w:val="003001C2"/>
    <w:rsid w:val="0030440B"/>
    <w:rsid w:val="00310250"/>
    <w:rsid w:val="003103D3"/>
    <w:rsid w:val="003119CD"/>
    <w:rsid w:val="00312A1B"/>
    <w:rsid w:val="00313024"/>
    <w:rsid w:val="003137A9"/>
    <w:rsid w:val="00314131"/>
    <w:rsid w:val="003147F5"/>
    <w:rsid w:val="00320536"/>
    <w:rsid w:val="00320965"/>
    <w:rsid w:val="0032487F"/>
    <w:rsid w:val="00325BCA"/>
    <w:rsid w:val="00333205"/>
    <w:rsid w:val="00340E99"/>
    <w:rsid w:val="003411DD"/>
    <w:rsid w:val="0034135A"/>
    <w:rsid w:val="00342DA5"/>
    <w:rsid w:val="00342FB4"/>
    <w:rsid w:val="0034318A"/>
    <w:rsid w:val="003447F5"/>
    <w:rsid w:val="00345A75"/>
    <w:rsid w:val="00354E94"/>
    <w:rsid w:val="00361D5F"/>
    <w:rsid w:val="00363B13"/>
    <w:rsid w:val="00363D90"/>
    <w:rsid w:val="0037066E"/>
    <w:rsid w:val="0037287A"/>
    <w:rsid w:val="00373A05"/>
    <w:rsid w:val="00373FCF"/>
    <w:rsid w:val="003758D3"/>
    <w:rsid w:val="00380F16"/>
    <w:rsid w:val="0038246D"/>
    <w:rsid w:val="0039507E"/>
    <w:rsid w:val="003953C4"/>
    <w:rsid w:val="00395AE1"/>
    <w:rsid w:val="00396F8A"/>
    <w:rsid w:val="003A537E"/>
    <w:rsid w:val="003A60BC"/>
    <w:rsid w:val="003B03AF"/>
    <w:rsid w:val="003B0CEA"/>
    <w:rsid w:val="003B3532"/>
    <w:rsid w:val="003B730B"/>
    <w:rsid w:val="003B7467"/>
    <w:rsid w:val="003C5036"/>
    <w:rsid w:val="003D18E9"/>
    <w:rsid w:val="003E1C5B"/>
    <w:rsid w:val="003E1F72"/>
    <w:rsid w:val="003E7578"/>
    <w:rsid w:val="003F14A0"/>
    <w:rsid w:val="003F1BCD"/>
    <w:rsid w:val="003F2E43"/>
    <w:rsid w:val="003F60D1"/>
    <w:rsid w:val="00412415"/>
    <w:rsid w:val="00412868"/>
    <w:rsid w:val="00422A74"/>
    <w:rsid w:val="00422DEC"/>
    <w:rsid w:val="00425921"/>
    <w:rsid w:val="0042640A"/>
    <w:rsid w:val="0043034D"/>
    <w:rsid w:val="00435042"/>
    <w:rsid w:val="00435523"/>
    <w:rsid w:val="00441EFE"/>
    <w:rsid w:val="00443270"/>
    <w:rsid w:val="004457D9"/>
    <w:rsid w:val="00446358"/>
    <w:rsid w:val="004518B3"/>
    <w:rsid w:val="004528D9"/>
    <w:rsid w:val="00453BB9"/>
    <w:rsid w:val="004620D2"/>
    <w:rsid w:val="004622C6"/>
    <w:rsid w:val="00463111"/>
    <w:rsid w:val="0047360F"/>
    <w:rsid w:val="0047369C"/>
    <w:rsid w:val="0048033C"/>
    <w:rsid w:val="004807A8"/>
    <w:rsid w:val="004827F1"/>
    <w:rsid w:val="0048643B"/>
    <w:rsid w:val="004866CD"/>
    <w:rsid w:val="00487A67"/>
    <w:rsid w:val="00493033"/>
    <w:rsid w:val="004958A1"/>
    <w:rsid w:val="00497E29"/>
    <w:rsid w:val="004A1CA4"/>
    <w:rsid w:val="004A5D2E"/>
    <w:rsid w:val="004A6E44"/>
    <w:rsid w:val="004B2391"/>
    <w:rsid w:val="004B3DCC"/>
    <w:rsid w:val="004B3DE6"/>
    <w:rsid w:val="004B45E5"/>
    <w:rsid w:val="004B4CBF"/>
    <w:rsid w:val="004C08A7"/>
    <w:rsid w:val="004C1438"/>
    <w:rsid w:val="004C62BE"/>
    <w:rsid w:val="004D4800"/>
    <w:rsid w:val="004D5887"/>
    <w:rsid w:val="004E1412"/>
    <w:rsid w:val="004E5CE5"/>
    <w:rsid w:val="004F272F"/>
    <w:rsid w:val="004F7F2A"/>
    <w:rsid w:val="00503E0F"/>
    <w:rsid w:val="00504744"/>
    <w:rsid w:val="005104E4"/>
    <w:rsid w:val="00510528"/>
    <w:rsid w:val="00510854"/>
    <w:rsid w:val="005116AA"/>
    <w:rsid w:val="00511765"/>
    <w:rsid w:val="00511964"/>
    <w:rsid w:val="00511E5D"/>
    <w:rsid w:val="00513699"/>
    <w:rsid w:val="00514287"/>
    <w:rsid w:val="00517FA4"/>
    <w:rsid w:val="00521446"/>
    <w:rsid w:val="0052415F"/>
    <w:rsid w:val="00527A40"/>
    <w:rsid w:val="00531069"/>
    <w:rsid w:val="005459F8"/>
    <w:rsid w:val="00551235"/>
    <w:rsid w:val="005533B1"/>
    <w:rsid w:val="00556700"/>
    <w:rsid w:val="00557DFE"/>
    <w:rsid w:val="00560FE6"/>
    <w:rsid w:val="00566A92"/>
    <w:rsid w:val="00567D1D"/>
    <w:rsid w:val="0057016C"/>
    <w:rsid w:val="005702CD"/>
    <w:rsid w:val="00570A70"/>
    <w:rsid w:val="00572671"/>
    <w:rsid w:val="00574D02"/>
    <w:rsid w:val="00583E5C"/>
    <w:rsid w:val="00586057"/>
    <w:rsid w:val="005860E9"/>
    <w:rsid w:val="00586111"/>
    <w:rsid w:val="00595AE1"/>
    <w:rsid w:val="00597EBB"/>
    <w:rsid w:val="005A2597"/>
    <w:rsid w:val="005A30BB"/>
    <w:rsid w:val="005A75C8"/>
    <w:rsid w:val="005B3DDF"/>
    <w:rsid w:val="005B4334"/>
    <w:rsid w:val="005B4654"/>
    <w:rsid w:val="005C444D"/>
    <w:rsid w:val="005C5BA0"/>
    <w:rsid w:val="005C68FB"/>
    <w:rsid w:val="005C69C8"/>
    <w:rsid w:val="005D1B71"/>
    <w:rsid w:val="005D6C8E"/>
    <w:rsid w:val="005D7695"/>
    <w:rsid w:val="005D7B23"/>
    <w:rsid w:val="005E6683"/>
    <w:rsid w:val="005F2B74"/>
    <w:rsid w:val="005F380B"/>
    <w:rsid w:val="005F46F6"/>
    <w:rsid w:val="006063A0"/>
    <w:rsid w:val="0060756F"/>
    <w:rsid w:val="00607DC4"/>
    <w:rsid w:val="006122E4"/>
    <w:rsid w:val="00613438"/>
    <w:rsid w:val="00621559"/>
    <w:rsid w:val="00622391"/>
    <w:rsid w:val="00623056"/>
    <w:rsid w:val="00623A30"/>
    <w:rsid w:val="00626CF9"/>
    <w:rsid w:val="00633E55"/>
    <w:rsid w:val="00636F04"/>
    <w:rsid w:val="00637CEF"/>
    <w:rsid w:val="00640536"/>
    <w:rsid w:val="006410B0"/>
    <w:rsid w:val="0064151F"/>
    <w:rsid w:val="00643464"/>
    <w:rsid w:val="0064397C"/>
    <w:rsid w:val="00644E4A"/>
    <w:rsid w:val="00645973"/>
    <w:rsid w:val="006474DC"/>
    <w:rsid w:val="00647541"/>
    <w:rsid w:val="0064756D"/>
    <w:rsid w:val="006478A9"/>
    <w:rsid w:val="00656148"/>
    <w:rsid w:val="006627F0"/>
    <w:rsid w:val="006636AB"/>
    <w:rsid w:val="00671F95"/>
    <w:rsid w:val="0067492E"/>
    <w:rsid w:val="00675FE4"/>
    <w:rsid w:val="00676587"/>
    <w:rsid w:val="00680C57"/>
    <w:rsid w:val="00681E15"/>
    <w:rsid w:val="00682092"/>
    <w:rsid w:val="0068289B"/>
    <w:rsid w:val="00682AB8"/>
    <w:rsid w:val="00682D41"/>
    <w:rsid w:val="00683B1B"/>
    <w:rsid w:val="00684227"/>
    <w:rsid w:val="00687E68"/>
    <w:rsid w:val="00690DE1"/>
    <w:rsid w:val="006910EA"/>
    <w:rsid w:val="006940A4"/>
    <w:rsid w:val="00694605"/>
    <w:rsid w:val="006950A3"/>
    <w:rsid w:val="006955BF"/>
    <w:rsid w:val="006A32D2"/>
    <w:rsid w:val="006A3AD3"/>
    <w:rsid w:val="006B25F8"/>
    <w:rsid w:val="006B758F"/>
    <w:rsid w:val="006C0AE7"/>
    <w:rsid w:val="006C19F9"/>
    <w:rsid w:val="006C3362"/>
    <w:rsid w:val="006C6348"/>
    <w:rsid w:val="006C66A7"/>
    <w:rsid w:val="006C6986"/>
    <w:rsid w:val="006D5D69"/>
    <w:rsid w:val="006D7113"/>
    <w:rsid w:val="006D78A7"/>
    <w:rsid w:val="006E2504"/>
    <w:rsid w:val="006F37A0"/>
    <w:rsid w:val="006F415E"/>
    <w:rsid w:val="006F4DB4"/>
    <w:rsid w:val="006F6509"/>
    <w:rsid w:val="00701C44"/>
    <w:rsid w:val="007025FC"/>
    <w:rsid w:val="00703798"/>
    <w:rsid w:val="00705A97"/>
    <w:rsid w:val="00707773"/>
    <w:rsid w:val="007128A4"/>
    <w:rsid w:val="00713B4F"/>
    <w:rsid w:val="00722613"/>
    <w:rsid w:val="007255BE"/>
    <w:rsid w:val="007258A3"/>
    <w:rsid w:val="00725E50"/>
    <w:rsid w:val="00730F67"/>
    <w:rsid w:val="007379A8"/>
    <w:rsid w:val="00740BB8"/>
    <w:rsid w:val="00746CD9"/>
    <w:rsid w:val="00747C81"/>
    <w:rsid w:val="007501BE"/>
    <w:rsid w:val="00751C4B"/>
    <w:rsid w:val="00754D68"/>
    <w:rsid w:val="00755661"/>
    <w:rsid w:val="00756FBA"/>
    <w:rsid w:val="007576C8"/>
    <w:rsid w:val="00760517"/>
    <w:rsid w:val="007657C6"/>
    <w:rsid w:val="00766E03"/>
    <w:rsid w:val="007738BD"/>
    <w:rsid w:val="00775A26"/>
    <w:rsid w:val="00780902"/>
    <w:rsid w:val="00780D6B"/>
    <w:rsid w:val="0078465B"/>
    <w:rsid w:val="00785083"/>
    <w:rsid w:val="00785268"/>
    <w:rsid w:val="00794466"/>
    <w:rsid w:val="007946B7"/>
    <w:rsid w:val="007A0C2D"/>
    <w:rsid w:val="007A3EB7"/>
    <w:rsid w:val="007A507B"/>
    <w:rsid w:val="007B035A"/>
    <w:rsid w:val="007B3DFD"/>
    <w:rsid w:val="007B41C3"/>
    <w:rsid w:val="007B60D0"/>
    <w:rsid w:val="007B667D"/>
    <w:rsid w:val="007B69B1"/>
    <w:rsid w:val="007C0B42"/>
    <w:rsid w:val="007C14C2"/>
    <w:rsid w:val="007C22A3"/>
    <w:rsid w:val="007C2633"/>
    <w:rsid w:val="007C2E31"/>
    <w:rsid w:val="007C5C0D"/>
    <w:rsid w:val="007C5C25"/>
    <w:rsid w:val="007C6ADA"/>
    <w:rsid w:val="007D3532"/>
    <w:rsid w:val="007D39C2"/>
    <w:rsid w:val="007E087F"/>
    <w:rsid w:val="007E3E5C"/>
    <w:rsid w:val="007E4C1F"/>
    <w:rsid w:val="007E7EE9"/>
    <w:rsid w:val="007F0631"/>
    <w:rsid w:val="007F34E9"/>
    <w:rsid w:val="007F3647"/>
    <w:rsid w:val="007F612C"/>
    <w:rsid w:val="008005E6"/>
    <w:rsid w:val="0080090C"/>
    <w:rsid w:val="00800B4C"/>
    <w:rsid w:val="008025C6"/>
    <w:rsid w:val="0080402B"/>
    <w:rsid w:val="00810CA7"/>
    <w:rsid w:val="00810D10"/>
    <w:rsid w:val="00810E90"/>
    <w:rsid w:val="00812602"/>
    <w:rsid w:val="00817CD6"/>
    <w:rsid w:val="0082599F"/>
    <w:rsid w:val="0083050B"/>
    <w:rsid w:val="008431AF"/>
    <w:rsid w:val="0084332F"/>
    <w:rsid w:val="00843C56"/>
    <w:rsid w:val="008446DB"/>
    <w:rsid w:val="008506D2"/>
    <w:rsid w:val="00850F7A"/>
    <w:rsid w:val="008572BB"/>
    <w:rsid w:val="008631D4"/>
    <w:rsid w:val="00863DAB"/>
    <w:rsid w:val="00863F36"/>
    <w:rsid w:val="00864B9A"/>
    <w:rsid w:val="00867E35"/>
    <w:rsid w:val="00876F7D"/>
    <w:rsid w:val="008804C7"/>
    <w:rsid w:val="00885A4F"/>
    <w:rsid w:val="008904CA"/>
    <w:rsid w:val="0089210C"/>
    <w:rsid w:val="008A000C"/>
    <w:rsid w:val="008A1B5E"/>
    <w:rsid w:val="008A2C91"/>
    <w:rsid w:val="008A31E5"/>
    <w:rsid w:val="008A5082"/>
    <w:rsid w:val="008A7817"/>
    <w:rsid w:val="008B00DC"/>
    <w:rsid w:val="008B4335"/>
    <w:rsid w:val="008B715B"/>
    <w:rsid w:val="008C0962"/>
    <w:rsid w:val="008C18FE"/>
    <w:rsid w:val="008C6952"/>
    <w:rsid w:val="008D0136"/>
    <w:rsid w:val="008E1096"/>
    <w:rsid w:val="008E3236"/>
    <w:rsid w:val="008E3EFA"/>
    <w:rsid w:val="008E6355"/>
    <w:rsid w:val="008E6E3B"/>
    <w:rsid w:val="008E7231"/>
    <w:rsid w:val="008F4A08"/>
    <w:rsid w:val="0090302B"/>
    <w:rsid w:val="00903D96"/>
    <w:rsid w:val="009044D2"/>
    <w:rsid w:val="00906FD8"/>
    <w:rsid w:val="009136CE"/>
    <w:rsid w:val="00914894"/>
    <w:rsid w:val="0092127C"/>
    <w:rsid w:val="009232B7"/>
    <w:rsid w:val="0094295A"/>
    <w:rsid w:val="00945008"/>
    <w:rsid w:val="00945888"/>
    <w:rsid w:val="009458D2"/>
    <w:rsid w:val="00947973"/>
    <w:rsid w:val="00950181"/>
    <w:rsid w:val="00952215"/>
    <w:rsid w:val="0096477E"/>
    <w:rsid w:val="009727FA"/>
    <w:rsid w:val="00975BC1"/>
    <w:rsid w:val="009814F3"/>
    <w:rsid w:val="00984E2D"/>
    <w:rsid w:val="00987A64"/>
    <w:rsid w:val="00990C5B"/>
    <w:rsid w:val="00997786"/>
    <w:rsid w:val="009A124C"/>
    <w:rsid w:val="009A1DF1"/>
    <w:rsid w:val="009A3736"/>
    <w:rsid w:val="009A5C88"/>
    <w:rsid w:val="009B13DF"/>
    <w:rsid w:val="009B3B10"/>
    <w:rsid w:val="009B6541"/>
    <w:rsid w:val="009B71D0"/>
    <w:rsid w:val="009C0C24"/>
    <w:rsid w:val="009C2CCE"/>
    <w:rsid w:val="009C3CA1"/>
    <w:rsid w:val="009C5830"/>
    <w:rsid w:val="009D20E6"/>
    <w:rsid w:val="009D623D"/>
    <w:rsid w:val="009D6BDD"/>
    <w:rsid w:val="009E3105"/>
    <w:rsid w:val="009E34D3"/>
    <w:rsid w:val="009E490C"/>
    <w:rsid w:val="009F0B97"/>
    <w:rsid w:val="00A022C9"/>
    <w:rsid w:val="00A03C79"/>
    <w:rsid w:val="00A04C25"/>
    <w:rsid w:val="00A0782E"/>
    <w:rsid w:val="00A0789E"/>
    <w:rsid w:val="00A11177"/>
    <w:rsid w:val="00A11265"/>
    <w:rsid w:val="00A11766"/>
    <w:rsid w:val="00A16FE1"/>
    <w:rsid w:val="00A171E3"/>
    <w:rsid w:val="00A1777D"/>
    <w:rsid w:val="00A213D1"/>
    <w:rsid w:val="00A22355"/>
    <w:rsid w:val="00A23701"/>
    <w:rsid w:val="00A275C3"/>
    <w:rsid w:val="00A30053"/>
    <w:rsid w:val="00A31525"/>
    <w:rsid w:val="00A320BC"/>
    <w:rsid w:val="00A35DB5"/>
    <w:rsid w:val="00A36641"/>
    <w:rsid w:val="00A375CD"/>
    <w:rsid w:val="00A412E2"/>
    <w:rsid w:val="00A4135A"/>
    <w:rsid w:val="00A43299"/>
    <w:rsid w:val="00A454C1"/>
    <w:rsid w:val="00A50158"/>
    <w:rsid w:val="00A520D4"/>
    <w:rsid w:val="00A634B0"/>
    <w:rsid w:val="00A7131A"/>
    <w:rsid w:val="00A73484"/>
    <w:rsid w:val="00A7381B"/>
    <w:rsid w:val="00A80FE2"/>
    <w:rsid w:val="00A84A5A"/>
    <w:rsid w:val="00A859EC"/>
    <w:rsid w:val="00A87AA3"/>
    <w:rsid w:val="00A911A3"/>
    <w:rsid w:val="00A91C16"/>
    <w:rsid w:val="00A932A7"/>
    <w:rsid w:val="00A978EB"/>
    <w:rsid w:val="00AA3DB3"/>
    <w:rsid w:val="00AA6D7E"/>
    <w:rsid w:val="00AB6C86"/>
    <w:rsid w:val="00AC1AEA"/>
    <w:rsid w:val="00AC43DC"/>
    <w:rsid w:val="00AD0374"/>
    <w:rsid w:val="00AD0ABD"/>
    <w:rsid w:val="00AD27EC"/>
    <w:rsid w:val="00AD5D98"/>
    <w:rsid w:val="00AE187F"/>
    <w:rsid w:val="00AE768B"/>
    <w:rsid w:val="00AF06AE"/>
    <w:rsid w:val="00AF5ED0"/>
    <w:rsid w:val="00B002D9"/>
    <w:rsid w:val="00B03A69"/>
    <w:rsid w:val="00B061E0"/>
    <w:rsid w:val="00B0786C"/>
    <w:rsid w:val="00B10A2F"/>
    <w:rsid w:val="00B16658"/>
    <w:rsid w:val="00B205A4"/>
    <w:rsid w:val="00B207E1"/>
    <w:rsid w:val="00B245EA"/>
    <w:rsid w:val="00B24DEA"/>
    <w:rsid w:val="00B251A7"/>
    <w:rsid w:val="00B26799"/>
    <w:rsid w:val="00B27673"/>
    <w:rsid w:val="00B353D1"/>
    <w:rsid w:val="00B3731C"/>
    <w:rsid w:val="00B37FCB"/>
    <w:rsid w:val="00B41B9F"/>
    <w:rsid w:val="00B41F8E"/>
    <w:rsid w:val="00B428F4"/>
    <w:rsid w:val="00B44115"/>
    <w:rsid w:val="00B4543B"/>
    <w:rsid w:val="00B51C27"/>
    <w:rsid w:val="00B54488"/>
    <w:rsid w:val="00B56FE3"/>
    <w:rsid w:val="00B6066D"/>
    <w:rsid w:val="00B6264C"/>
    <w:rsid w:val="00B67C74"/>
    <w:rsid w:val="00B718BC"/>
    <w:rsid w:val="00B8079D"/>
    <w:rsid w:val="00B8440F"/>
    <w:rsid w:val="00B924DA"/>
    <w:rsid w:val="00B92D9D"/>
    <w:rsid w:val="00B9315C"/>
    <w:rsid w:val="00B93BCD"/>
    <w:rsid w:val="00B95F76"/>
    <w:rsid w:val="00B962DB"/>
    <w:rsid w:val="00B963C0"/>
    <w:rsid w:val="00B97C53"/>
    <w:rsid w:val="00BA0449"/>
    <w:rsid w:val="00BA3DA7"/>
    <w:rsid w:val="00BA4719"/>
    <w:rsid w:val="00BA503E"/>
    <w:rsid w:val="00BA5C3D"/>
    <w:rsid w:val="00BA6208"/>
    <w:rsid w:val="00BA6A01"/>
    <w:rsid w:val="00BB36B6"/>
    <w:rsid w:val="00BB40C7"/>
    <w:rsid w:val="00BB591F"/>
    <w:rsid w:val="00BB5AFB"/>
    <w:rsid w:val="00BB5C87"/>
    <w:rsid w:val="00BC492B"/>
    <w:rsid w:val="00BC64CC"/>
    <w:rsid w:val="00BC6F3A"/>
    <w:rsid w:val="00BD17E8"/>
    <w:rsid w:val="00BD6675"/>
    <w:rsid w:val="00BE0CC8"/>
    <w:rsid w:val="00BE2DDD"/>
    <w:rsid w:val="00BE38B6"/>
    <w:rsid w:val="00BE7A88"/>
    <w:rsid w:val="00BE7DBA"/>
    <w:rsid w:val="00BF0408"/>
    <w:rsid w:val="00BF06A7"/>
    <w:rsid w:val="00BF1B79"/>
    <w:rsid w:val="00BF1E67"/>
    <w:rsid w:val="00BF1F80"/>
    <w:rsid w:val="00BF2379"/>
    <w:rsid w:val="00BF3790"/>
    <w:rsid w:val="00C0208F"/>
    <w:rsid w:val="00C02E31"/>
    <w:rsid w:val="00C037C1"/>
    <w:rsid w:val="00C10F97"/>
    <w:rsid w:val="00C1271C"/>
    <w:rsid w:val="00C175EC"/>
    <w:rsid w:val="00C21859"/>
    <w:rsid w:val="00C21F79"/>
    <w:rsid w:val="00C25C26"/>
    <w:rsid w:val="00C27C3F"/>
    <w:rsid w:val="00C31A60"/>
    <w:rsid w:val="00C32CB9"/>
    <w:rsid w:val="00C348AD"/>
    <w:rsid w:val="00C351F5"/>
    <w:rsid w:val="00C408DB"/>
    <w:rsid w:val="00C419DA"/>
    <w:rsid w:val="00C43DFE"/>
    <w:rsid w:val="00C4528E"/>
    <w:rsid w:val="00C4583F"/>
    <w:rsid w:val="00C45980"/>
    <w:rsid w:val="00C53591"/>
    <w:rsid w:val="00C5364B"/>
    <w:rsid w:val="00C57032"/>
    <w:rsid w:val="00C57C23"/>
    <w:rsid w:val="00C57D1C"/>
    <w:rsid w:val="00C60244"/>
    <w:rsid w:val="00C771FA"/>
    <w:rsid w:val="00C82A8D"/>
    <w:rsid w:val="00C84659"/>
    <w:rsid w:val="00C868BA"/>
    <w:rsid w:val="00C86905"/>
    <w:rsid w:val="00C86A4C"/>
    <w:rsid w:val="00C94232"/>
    <w:rsid w:val="00C94EB6"/>
    <w:rsid w:val="00C96720"/>
    <w:rsid w:val="00C97588"/>
    <w:rsid w:val="00CA0C90"/>
    <w:rsid w:val="00CA3E5C"/>
    <w:rsid w:val="00CA5B98"/>
    <w:rsid w:val="00CA5BA9"/>
    <w:rsid w:val="00CA7AAA"/>
    <w:rsid w:val="00CB3197"/>
    <w:rsid w:val="00CB55D8"/>
    <w:rsid w:val="00CB5EA9"/>
    <w:rsid w:val="00CB71D0"/>
    <w:rsid w:val="00CC4543"/>
    <w:rsid w:val="00CD0912"/>
    <w:rsid w:val="00CD5DB2"/>
    <w:rsid w:val="00CD640C"/>
    <w:rsid w:val="00CE539A"/>
    <w:rsid w:val="00CE5BA9"/>
    <w:rsid w:val="00CE614C"/>
    <w:rsid w:val="00CE6181"/>
    <w:rsid w:val="00CE726F"/>
    <w:rsid w:val="00CE7B41"/>
    <w:rsid w:val="00CF11D5"/>
    <w:rsid w:val="00CF784D"/>
    <w:rsid w:val="00D00401"/>
    <w:rsid w:val="00D05D31"/>
    <w:rsid w:val="00D11167"/>
    <w:rsid w:val="00D118B5"/>
    <w:rsid w:val="00D11D0A"/>
    <w:rsid w:val="00D14E8B"/>
    <w:rsid w:val="00D17727"/>
    <w:rsid w:val="00D26C20"/>
    <w:rsid w:val="00D26F9C"/>
    <w:rsid w:val="00D27275"/>
    <w:rsid w:val="00D32853"/>
    <w:rsid w:val="00D3554B"/>
    <w:rsid w:val="00D371FF"/>
    <w:rsid w:val="00D37A8A"/>
    <w:rsid w:val="00D416E0"/>
    <w:rsid w:val="00D43F6A"/>
    <w:rsid w:val="00D45F15"/>
    <w:rsid w:val="00D51247"/>
    <w:rsid w:val="00D5396B"/>
    <w:rsid w:val="00D543E3"/>
    <w:rsid w:val="00D54F0E"/>
    <w:rsid w:val="00D55047"/>
    <w:rsid w:val="00D601C3"/>
    <w:rsid w:val="00D60B87"/>
    <w:rsid w:val="00D60FD9"/>
    <w:rsid w:val="00D6468F"/>
    <w:rsid w:val="00D64C8D"/>
    <w:rsid w:val="00D65584"/>
    <w:rsid w:val="00D71352"/>
    <w:rsid w:val="00D71559"/>
    <w:rsid w:val="00D7184E"/>
    <w:rsid w:val="00D71A86"/>
    <w:rsid w:val="00D71AD1"/>
    <w:rsid w:val="00D7298F"/>
    <w:rsid w:val="00D7458F"/>
    <w:rsid w:val="00D774DA"/>
    <w:rsid w:val="00D809B0"/>
    <w:rsid w:val="00D81E48"/>
    <w:rsid w:val="00D83EB0"/>
    <w:rsid w:val="00D844BD"/>
    <w:rsid w:val="00D86797"/>
    <w:rsid w:val="00D937BD"/>
    <w:rsid w:val="00D93A9F"/>
    <w:rsid w:val="00DA0029"/>
    <w:rsid w:val="00DA0771"/>
    <w:rsid w:val="00DA29A1"/>
    <w:rsid w:val="00DA2BED"/>
    <w:rsid w:val="00DB151D"/>
    <w:rsid w:val="00DB7175"/>
    <w:rsid w:val="00DC47F9"/>
    <w:rsid w:val="00DC6239"/>
    <w:rsid w:val="00DD2BFB"/>
    <w:rsid w:val="00DE4CD1"/>
    <w:rsid w:val="00DE4E0F"/>
    <w:rsid w:val="00DE6E41"/>
    <w:rsid w:val="00DF0380"/>
    <w:rsid w:val="00DF492B"/>
    <w:rsid w:val="00DF5BBF"/>
    <w:rsid w:val="00E01833"/>
    <w:rsid w:val="00E11D20"/>
    <w:rsid w:val="00E20DC2"/>
    <w:rsid w:val="00E22FFB"/>
    <w:rsid w:val="00E249A2"/>
    <w:rsid w:val="00E30C6E"/>
    <w:rsid w:val="00E316B9"/>
    <w:rsid w:val="00E33EF0"/>
    <w:rsid w:val="00E34919"/>
    <w:rsid w:val="00E373AA"/>
    <w:rsid w:val="00E4031C"/>
    <w:rsid w:val="00E40E7A"/>
    <w:rsid w:val="00E41E9D"/>
    <w:rsid w:val="00E43E84"/>
    <w:rsid w:val="00E4505A"/>
    <w:rsid w:val="00E455AB"/>
    <w:rsid w:val="00E514A6"/>
    <w:rsid w:val="00E52269"/>
    <w:rsid w:val="00E531B0"/>
    <w:rsid w:val="00E57495"/>
    <w:rsid w:val="00E618A6"/>
    <w:rsid w:val="00E6219A"/>
    <w:rsid w:val="00E62A2F"/>
    <w:rsid w:val="00E64CBE"/>
    <w:rsid w:val="00E65EFE"/>
    <w:rsid w:val="00E661D1"/>
    <w:rsid w:val="00E716B2"/>
    <w:rsid w:val="00E7483C"/>
    <w:rsid w:val="00E763E1"/>
    <w:rsid w:val="00E77837"/>
    <w:rsid w:val="00E8256F"/>
    <w:rsid w:val="00E82991"/>
    <w:rsid w:val="00E84E9F"/>
    <w:rsid w:val="00E8515C"/>
    <w:rsid w:val="00E86E8A"/>
    <w:rsid w:val="00E8715C"/>
    <w:rsid w:val="00E9315A"/>
    <w:rsid w:val="00E93E09"/>
    <w:rsid w:val="00E95945"/>
    <w:rsid w:val="00EB1F5E"/>
    <w:rsid w:val="00EB5789"/>
    <w:rsid w:val="00EB62B0"/>
    <w:rsid w:val="00EB77E9"/>
    <w:rsid w:val="00EC279C"/>
    <w:rsid w:val="00EC769D"/>
    <w:rsid w:val="00ED1301"/>
    <w:rsid w:val="00ED2159"/>
    <w:rsid w:val="00ED38E7"/>
    <w:rsid w:val="00EE4BBC"/>
    <w:rsid w:val="00EF515B"/>
    <w:rsid w:val="00EF543C"/>
    <w:rsid w:val="00EF5887"/>
    <w:rsid w:val="00F018AC"/>
    <w:rsid w:val="00F03D1E"/>
    <w:rsid w:val="00F051F4"/>
    <w:rsid w:val="00F073F7"/>
    <w:rsid w:val="00F10E7E"/>
    <w:rsid w:val="00F1262C"/>
    <w:rsid w:val="00F14A5C"/>
    <w:rsid w:val="00F1719A"/>
    <w:rsid w:val="00F25819"/>
    <w:rsid w:val="00F30401"/>
    <w:rsid w:val="00F41669"/>
    <w:rsid w:val="00F419C1"/>
    <w:rsid w:val="00F436D8"/>
    <w:rsid w:val="00F5255D"/>
    <w:rsid w:val="00F53AFD"/>
    <w:rsid w:val="00F60F53"/>
    <w:rsid w:val="00F645F6"/>
    <w:rsid w:val="00F7008B"/>
    <w:rsid w:val="00F7176F"/>
    <w:rsid w:val="00F746CE"/>
    <w:rsid w:val="00F77316"/>
    <w:rsid w:val="00F804C3"/>
    <w:rsid w:val="00F8118E"/>
    <w:rsid w:val="00F81FBF"/>
    <w:rsid w:val="00F855DB"/>
    <w:rsid w:val="00F90D3B"/>
    <w:rsid w:val="00F91B3D"/>
    <w:rsid w:val="00F94DED"/>
    <w:rsid w:val="00FA2FC6"/>
    <w:rsid w:val="00FA64EB"/>
    <w:rsid w:val="00FB1B31"/>
    <w:rsid w:val="00FB2F7F"/>
    <w:rsid w:val="00FB73AB"/>
    <w:rsid w:val="00FC5C40"/>
    <w:rsid w:val="00FD1DD9"/>
    <w:rsid w:val="00FD3DA4"/>
    <w:rsid w:val="00FD4E1A"/>
    <w:rsid w:val="00FE3559"/>
    <w:rsid w:val="00FE385C"/>
    <w:rsid w:val="00FE40B3"/>
    <w:rsid w:val="00FF1AB2"/>
    <w:rsid w:val="00FF2071"/>
    <w:rsid w:val="00FF28F3"/>
    <w:rsid w:val="00FF3559"/>
    <w:rsid w:val="00FF3F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BA9"/>
    <w:rPr>
      <w:sz w:val="20"/>
      <w:szCs w:val="20"/>
    </w:rPr>
  </w:style>
  <w:style w:type="paragraph" w:styleId="Heading1">
    <w:name w:val="heading 1"/>
    <w:basedOn w:val="Normal"/>
    <w:next w:val="Normal"/>
    <w:link w:val="Heading1Char"/>
    <w:uiPriority w:val="99"/>
    <w:qFormat/>
    <w:rsid w:val="00CA5BA9"/>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CA5BA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locked/>
    <w:rsid w:val="00947973"/>
    <w:pPr>
      <w:keepNext/>
      <w:spacing w:before="240" w:after="60"/>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5D31"/>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D05D31"/>
    <w:rPr>
      <w:rFonts w:ascii="Cambria" w:hAnsi="Cambria" w:cs="Cambria"/>
      <w:b/>
      <w:bCs/>
      <w:i/>
      <w:iCs/>
      <w:sz w:val="28"/>
      <w:szCs w:val="28"/>
    </w:rPr>
  </w:style>
  <w:style w:type="character" w:customStyle="1" w:styleId="Heading3Char">
    <w:name w:val="Heading 3 Char"/>
    <w:basedOn w:val="DefaultParagraphFont"/>
    <w:link w:val="Heading3"/>
    <w:uiPriority w:val="99"/>
    <w:locked/>
    <w:rsid w:val="00947973"/>
    <w:rPr>
      <w:rFonts w:ascii="Cambria" w:hAnsi="Cambria" w:cs="Cambria"/>
      <w:b/>
      <w:bCs/>
      <w:sz w:val="26"/>
      <w:szCs w:val="26"/>
    </w:rPr>
  </w:style>
  <w:style w:type="paragraph" w:customStyle="1" w:styleId="a">
    <w:name w:val="Знак"/>
    <w:basedOn w:val="Normal"/>
    <w:uiPriority w:val="99"/>
    <w:rsid w:val="00CA5BA9"/>
    <w:pPr>
      <w:spacing w:after="160" w:line="240" w:lineRule="exact"/>
      <w:jc w:val="both"/>
    </w:pPr>
    <w:rPr>
      <w:sz w:val="24"/>
      <w:szCs w:val="24"/>
      <w:lang w:val="en-US" w:eastAsia="en-US"/>
    </w:rPr>
  </w:style>
  <w:style w:type="paragraph" w:customStyle="1" w:styleId="1">
    <w:name w:val="Знак1"/>
    <w:basedOn w:val="Normal"/>
    <w:uiPriority w:val="99"/>
    <w:rsid w:val="00CA5BA9"/>
    <w:pPr>
      <w:spacing w:after="160" w:line="240" w:lineRule="exact"/>
      <w:jc w:val="both"/>
    </w:pPr>
    <w:rPr>
      <w:sz w:val="24"/>
      <w:szCs w:val="24"/>
      <w:lang w:val="en-US" w:eastAsia="en-US"/>
    </w:rPr>
  </w:style>
  <w:style w:type="character" w:styleId="Hyperlink">
    <w:name w:val="Hyperlink"/>
    <w:basedOn w:val="DefaultParagraphFont"/>
    <w:uiPriority w:val="99"/>
    <w:rsid w:val="00CA5BA9"/>
    <w:rPr>
      <w:color w:val="0000FF"/>
      <w:u w:val="single"/>
    </w:rPr>
  </w:style>
  <w:style w:type="paragraph" w:customStyle="1" w:styleId="1-1">
    <w:name w:val="Заголовок 1- нумерованный Знак Знак Знак1 Знак Знак Знак Знак Знак Знак Знак Знак Знак Знак"/>
    <w:basedOn w:val="Normal"/>
    <w:uiPriority w:val="99"/>
    <w:rsid w:val="00CA5BA9"/>
    <w:pPr>
      <w:widowControl w:val="0"/>
      <w:tabs>
        <w:tab w:val="num" w:pos="1260"/>
      </w:tabs>
      <w:adjustRightInd w:val="0"/>
      <w:spacing w:after="160" w:line="240" w:lineRule="exact"/>
      <w:ind w:left="1260" w:hanging="360"/>
      <w:jc w:val="center"/>
    </w:pPr>
    <w:rPr>
      <w:b/>
      <w:bCs/>
      <w:i/>
      <w:iCs/>
      <w:sz w:val="28"/>
      <w:szCs w:val="28"/>
      <w:lang w:val="en-GB" w:eastAsia="en-US"/>
    </w:rPr>
  </w:style>
  <w:style w:type="character" w:customStyle="1" w:styleId="HeaderChar">
    <w:name w:val="Header Char"/>
    <w:link w:val="Header"/>
    <w:uiPriority w:val="99"/>
    <w:locked/>
    <w:rsid w:val="00CA5BA9"/>
    <w:rPr>
      <w:b/>
      <w:bCs/>
      <w:i/>
      <w:iCs/>
      <w:sz w:val="24"/>
      <w:szCs w:val="24"/>
      <w:lang w:val="en-GB" w:eastAsia="en-US"/>
    </w:rPr>
  </w:style>
  <w:style w:type="paragraph" w:styleId="Header">
    <w:name w:val="header"/>
    <w:basedOn w:val="Normal"/>
    <w:link w:val="HeaderChar"/>
    <w:uiPriority w:val="99"/>
    <w:rsid w:val="00CA5BA9"/>
    <w:pPr>
      <w:tabs>
        <w:tab w:val="center" w:pos="4677"/>
        <w:tab w:val="right" w:pos="9355"/>
      </w:tabs>
    </w:pPr>
    <w:rPr>
      <w:b/>
      <w:bCs/>
      <w:i/>
      <w:iCs/>
      <w:sz w:val="24"/>
      <w:szCs w:val="24"/>
      <w:lang w:val="en-GB" w:eastAsia="en-US"/>
    </w:rPr>
  </w:style>
  <w:style w:type="character" w:customStyle="1" w:styleId="HeaderChar1">
    <w:name w:val="Header Char1"/>
    <w:basedOn w:val="DefaultParagraphFont"/>
    <w:link w:val="Header"/>
    <w:uiPriority w:val="99"/>
    <w:semiHidden/>
    <w:locked/>
    <w:rsid w:val="00D05D31"/>
    <w:rPr>
      <w:sz w:val="20"/>
      <w:szCs w:val="20"/>
    </w:rPr>
  </w:style>
  <w:style w:type="table" w:styleId="TableGrid">
    <w:name w:val="Table Grid"/>
    <w:basedOn w:val="TableNormal"/>
    <w:uiPriority w:val="99"/>
    <w:rsid w:val="00CA5B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A5B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5D31"/>
    <w:rPr>
      <w:sz w:val="2"/>
      <w:szCs w:val="2"/>
    </w:rPr>
  </w:style>
  <w:style w:type="character" w:customStyle="1" w:styleId="apple-converted-space">
    <w:name w:val="apple-converted-space"/>
    <w:basedOn w:val="DefaultParagraphFont"/>
    <w:uiPriority w:val="99"/>
    <w:rsid w:val="00CA5BA9"/>
  </w:style>
  <w:style w:type="paragraph" w:customStyle="1" w:styleId="ConsNormal">
    <w:name w:val="ConsNormal"/>
    <w:uiPriority w:val="99"/>
    <w:rsid w:val="00CA5BA9"/>
    <w:pPr>
      <w:widowControl w:val="0"/>
      <w:autoSpaceDE w:val="0"/>
      <w:autoSpaceDN w:val="0"/>
      <w:adjustRightInd w:val="0"/>
      <w:ind w:firstLine="720"/>
    </w:pPr>
    <w:rPr>
      <w:rFonts w:ascii="Arial" w:hAnsi="Arial" w:cs="Arial"/>
      <w:sz w:val="20"/>
      <w:szCs w:val="20"/>
    </w:rPr>
  </w:style>
  <w:style w:type="paragraph" w:styleId="BodyText">
    <w:name w:val="Body Text"/>
    <w:basedOn w:val="Normal"/>
    <w:link w:val="BodyTextChar"/>
    <w:uiPriority w:val="99"/>
    <w:rsid w:val="00CA5BA9"/>
    <w:pPr>
      <w:spacing w:before="120"/>
      <w:ind w:firstLine="567"/>
      <w:jc w:val="both"/>
    </w:pPr>
    <w:rPr>
      <w:sz w:val="24"/>
      <w:szCs w:val="24"/>
    </w:rPr>
  </w:style>
  <w:style w:type="character" w:customStyle="1" w:styleId="BodyTextChar">
    <w:name w:val="Body Text Char"/>
    <w:basedOn w:val="DefaultParagraphFont"/>
    <w:link w:val="BodyText"/>
    <w:uiPriority w:val="99"/>
    <w:semiHidden/>
    <w:locked/>
    <w:rsid w:val="00D05D31"/>
    <w:rPr>
      <w:sz w:val="20"/>
      <w:szCs w:val="20"/>
    </w:rPr>
  </w:style>
  <w:style w:type="paragraph" w:customStyle="1" w:styleId="ConsPlusNonformat">
    <w:name w:val="ConsPlusNonformat"/>
    <w:uiPriority w:val="99"/>
    <w:rsid w:val="00CA5BA9"/>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CA5BA9"/>
    <w:pPr>
      <w:widowControl w:val="0"/>
      <w:autoSpaceDE w:val="0"/>
      <w:autoSpaceDN w:val="0"/>
      <w:adjustRightInd w:val="0"/>
    </w:pPr>
    <w:rPr>
      <w:sz w:val="24"/>
      <w:szCs w:val="24"/>
    </w:rPr>
  </w:style>
  <w:style w:type="paragraph" w:styleId="NormalWeb">
    <w:name w:val="Normal (Web)"/>
    <w:basedOn w:val="Normal"/>
    <w:uiPriority w:val="99"/>
    <w:rsid w:val="009C0C24"/>
    <w:pPr>
      <w:spacing w:before="100" w:beforeAutospacing="1" w:after="100" w:afterAutospacing="1"/>
    </w:pPr>
    <w:rPr>
      <w:sz w:val="24"/>
      <w:szCs w:val="24"/>
    </w:rPr>
  </w:style>
  <w:style w:type="paragraph" w:customStyle="1" w:styleId="a0">
    <w:name w:val="Нормальный (таблица)"/>
    <w:basedOn w:val="Normal"/>
    <w:next w:val="Normal"/>
    <w:uiPriority w:val="99"/>
    <w:rsid w:val="0030440B"/>
    <w:pPr>
      <w:autoSpaceDE w:val="0"/>
      <w:autoSpaceDN w:val="0"/>
      <w:adjustRightInd w:val="0"/>
      <w:jc w:val="both"/>
    </w:pPr>
    <w:rPr>
      <w:rFonts w:ascii="Arial" w:hAnsi="Arial" w:cs="Arial"/>
      <w:sz w:val="24"/>
      <w:szCs w:val="24"/>
    </w:rPr>
  </w:style>
  <w:style w:type="paragraph" w:styleId="FootnoteText">
    <w:name w:val="footnote text"/>
    <w:basedOn w:val="Normal"/>
    <w:link w:val="FootnoteTextChar"/>
    <w:uiPriority w:val="99"/>
    <w:semiHidden/>
    <w:rsid w:val="00B924DA"/>
    <w:pPr>
      <w:autoSpaceDE w:val="0"/>
      <w:autoSpaceDN w:val="0"/>
    </w:pPr>
  </w:style>
  <w:style w:type="character" w:customStyle="1" w:styleId="FootnoteTextChar">
    <w:name w:val="Footnote Text Char"/>
    <w:basedOn w:val="DefaultParagraphFont"/>
    <w:link w:val="FootnoteText"/>
    <w:uiPriority w:val="99"/>
    <w:semiHidden/>
    <w:locked/>
    <w:rsid w:val="00D05D31"/>
    <w:rPr>
      <w:sz w:val="20"/>
      <w:szCs w:val="20"/>
    </w:rPr>
  </w:style>
  <w:style w:type="character" w:styleId="FootnoteReference">
    <w:name w:val="footnote reference"/>
    <w:basedOn w:val="DefaultParagraphFont"/>
    <w:uiPriority w:val="99"/>
    <w:semiHidden/>
    <w:rsid w:val="00B924DA"/>
    <w:rPr>
      <w:vertAlign w:val="superscript"/>
    </w:rPr>
  </w:style>
  <w:style w:type="character" w:styleId="PageNumber">
    <w:name w:val="page number"/>
    <w:basedOn w:val="DefaultParagraphFont"/>
    <w:uiPriority w:val="99"/>
    <w:rsid w:val="006C6348"/>
  </w:style>
  <w:style w:type="paragraph" w:customStyle="1" w:styleId="ConsTitle">
    <w:name w:val="ConsTitle"/>
    <w:uiPriority w:val="99"/>
    <w:rsid w:val="00077E5E"/>
    <w:pPr>
      <w:autoSpaceDE w:val="0"/>
      <w:autoSpaceDN w:val="0"/>
      <w:adjustRightInd w:val="0"/>
      <w:ind w:right="19772"/>
    </w:pPr>
    <w:rPr>
      <w:rFonts w:ascii="Arial" w:hAnsi="Arial" w:cs="Arial"/>
      <w:b/>
      <w:bCs/>
      <w:sz w:val="20"/>
      <w:szCs w:val="20"/>
    </w:rPr>
  </w:style>
  <w:style w:type="paragraph" w:customStyle="1" w:styleId="ConsPlusTitle">
    <w:name w:val="ConsPlusTitle"/>
    <w:uiPriority w:val="99"/>
    <w:rsid w:val="007738BD"/>
    <w:pPr>
      <w:widowControl w:val="0"/>
      <w:autoSpaceDE w:val="0"/>
      <w:autoSpaceDN w:val="0"/>
      <w:adjustRightInd w:val="0"/>
    </w:pPr>
    <w:rPr>
      <w:rFonts w:ascii="Calibri" w:hAnsi="Calibri" w:cs="Calibri"/>
      <w:b/>
      <w:bCs/>
    </w:rPr>
  </w:style>
  <w:style w:type="paragraph" w:customStyle="1" w:styleId="ConsPlusNormal">
    <w:name w:val="ConsPlusNormal"/>
    <w:uiPriority w:val="99"/>
    <w:rsid w:val="003F1BCD"/>
    <w:pPr>
      <w:autoSpaceDE w:val="0"/>
      <w:autoSpaceDN w:val="0"/>
      <w:adjustRightInd w:val="0"/>
    </w:pPr>
    <w:rPr>
      <w:rFonts w:ascii="Arial" w:hAnsi="Arial" w:cs="Arial"/>
      <w:sz w:val="20"/>
      <w:szCs w:val="20"/>
    </w:rPr>
  </w:style>
  <w:style w:type="paragraph" w:customStyle="1" w:styleId="s1">
    <w:name w:val="s_1"/>
    <w:basedOn w:val="Normal"/>
    <w:uiPriority w:val="99"/>
    <w:rsid w:val="00766E03"/>
    <w:pPr>
      <w:spacing w:before="100" w:beforeAutospacing="1" w:after="100" w:afterAutospacing="1"/>
    </w:pPr>
    <w:rPr>
      <w:sz w:val="24"/>
      <w:szCs w:val="24"/>
    </w:rPr>
  </w:style>
  <w:style w:type="paragraph" w:customStyle="1" w:styleId="10">
    <w:name w:val="Стиль1"/>
    <w:basedOn w:val="Normal"/>
    <w:uiPriority w:val="99"/>
    <w:rsid w:val="00FE385C"/>
    <w:pPr>
      <w:tabs>
        <w:tab w:val="num" w:pos="927"/>
      </w:tabs>
      <w:autoSpaceDE w:val="0"/>
      <w:autoSpaceDN w:val="0"/>
      <w:adjustRightInd w:val="0"/>
      <w:spacing w:before="120"/>
      <w:ind w:firstLine="567"/>
      <w:jc w:val="both"/>
      <w:outlineLvl w:val="5"/>
    </w:pPr>
    <w:rPr>
      <w:sz w:val="24"/>
      <w:szCs w:val="24"/>
    </w:rPr>
  </w:style>
  <w:style w:type="paragraph" w:customStyle="1" w:styleId="2">
    <w:name w:val="Стиль2"/>
    <w:basedOn w:val="10"/>
    <w:uiPriority w:val="99"/>
    <w:rsid w:val="00FE385C"/>
    <w:pPr>
      <w:tabs>
        <w:tab w:val="clear" w:pos="927"/>
      </w:tabs>
      <w:spacing w:before="60"/>
      <w:ind w:left="344" w:firstLine="283"/>
      <w:outlineLvl w:val="6"/>
    </w:pPr>
  </w:style>
  <w:style w:type="paragraph" w:styleId="Footer">
    <w:name w:val="footer"/>
    <w:basedOn w:val="Normal"/>
    <w:link w:val="FooterChar"/>
    <w:uiPriority w:val="99"/>
    <w:rsid w:val="00C43DFE"/>
    <w:pPr>
      <w:tabs>
        <w:tab w:val="center" w:pos="4677"/>
        <w:tab w:val="right" w:pos="9355"/>
      </w:tabs>
    </w:pPr>
  </w:style>
  <w:style w:type="character" w:customStyle="1" w:styleId="FooterChar">
    <w:name w:val="Footer Char"/>
    <w:basedOn w:val="DefaultParagraphFont"/>
    <w:link w:val="Footer"/>
    <w:uiPriority w:val="99"/>
    <w:semiHidden/>
    <w:locked/>
    <w:rsid w:val="00D05D31"/>
    <w:rPr>
      <w:sz w:val="20"/>
      <w:szCs w:val="20"/>
    </w:rPr>
  </w:style>
  <w:style w:type="paragraph" w:customStyle="1" w:styleId="wikip">
    <w:name w:val="wikip"/>
    <w:basedOn w:val="Normal"/>
    <w:uiPriority w:val="99"/>
    <w:rsid w:val="002C40EC"/>
    <w:pPr>
      <w:suppressAutoHyphens/>
      <w:spacing w:before="280" w:after="280"/>
      <w:jc w:val="both"/>
    </w:pPr>
    <w:rPr>
      <w:sz w:val="24"/>
      <w:szCs w:val="24"/>
      <w:lang w:eastAsia="ar-SA"/>
    </w:rPr>
  </w:style>
  <w:style w:type="character" w:customStyle="1" w:styleId="11">
    <w:name w:val="Заголовок №1"/>
    <w:basedOn w:val="DefaultParagraphFont"/>
    <w:uiPriority w:val="99"/>
    <w:rsid w:val="002C40EC"/>
    <w:rPr>
      <w:rFonts w:ascii="Arial" w:hAnsi="Arial" w:cs="Arial"/>
      <w:sz w:val="31"/>
      <w:szCs w:val="31"/>
    </w:rPr>
  </w:style>
  <w:style w:type="paragraph" w:customStyle="1" w:styleId="p17">
    <w:name w:val="p17"/>
    <w:basedOn w:val="Normal"/>
    <w:uiPriority w:val="99"/>
    <w:rsid w:val="006636AB"/>
    <w:pPr>
      <w:spacing w:before="100" w:beforeAutospacing="1" w:after="100" w:afterAutospacing="1"/>
    </w:pPr>
    <w:rPr>
      <w:sz w:val="24"/>
      <w:szCs w:val="24"/>
    </w:rPr>
  </w:style>
  <w:style w:type="paragraph" w:customStyle="1" w:styleId="consplusnonformat0">
    <w:name w:val="consplusnonformat"/>
    <w:basedOn w:val="Normal"/>
    <w:uiPriority w:val="99"/>
    <w:rsid w:val="0038246D"/>
    <w:pPr>
      <w:spacing w:before="100" w:beforeAutospacing="1" w:after="100" w:afterAutospacing="1"/>
    </w:pPr>
    <w:rPr>
      <w:sz w:val="24"/>
      <w:szCs w:val="24"/>
    </w:rPr>
  </w:style>
  <w:style w:type="character" w:styleId="Emphasis">
    <w:name w:val="Emphasis"/>
    <w:basedOn w:val="DefaultParagraphFont"/>
    <w:uiPriority w:val="99"/>
    <w:qFormat/>
    <w:rsid w:val="0038246D"/>
    <w:rPr>
      <w:i/>
      <w:iCs/>
    </w:rPr>
  </w:style>
</w:styles>
</file>

<file path=word/webSettings.xml><?xml version="1.0" encoding="utf-8"?>
<w:webSettings xmlns:r="http://schemas.openxmlformats.org/officeDocument/2006/relationships" xmlns:w="http://schemas.openxmlformats.org/wordprocessingml/2006/main">
  <w:divs>
    <w:div w:id="707529457">
      <w:marLeft w:val="0"/>
      <w:marRight w:val="0"/>
      <w:marTop w:val="0"/>
      <w:marBottom w:val="0"/>
      <w:divBdr>
        <w:top w:val="none" w:sz="0" w:space="0" w:color="auto"/>
        <w:left w:val="none" w:sz="0" w:space="0" w:color="auto"/>
        <w:bottom w:val="none" w:sz="0" w:space="0" w:color="auto"/>
        <w:right w:val="none" w:sz="0" w:space="0" w:color="auto"/>
      </w:divBdr>
    </w:div>
    <w:div w:id="707529458">
      <w:marLeft w:val="0"/>
      <w:marRight w:val="0"/>
      <w:marTop w:val="0"/>
      <w:marBottom w:val="0"/>
      <w:divBdr>
        <w:top w:val="none" w:sz="0" w:space="0" w:color="auto"/>
        <w:left w:val="none" w:sz="0" w:space="0" w:color="auto"/>
        <w:bottom w:val="none" w:sz="0" w:space="0" w:color="auto"/>
        <w:right w:val="none" w:sz="0" w:space="0" w:color="auto"/>
      </w:divBdr>
      <w:divsChild>
        <w:div w:id="707529459">
          <w:marLeft w:val="0"/>
          <w:marRight w:val="0"/>
          <w:marTop w:val="0"/>
          <w:marBottom w:val="0"/>
          <w:divBdr>
            <w:top w:val="none" w:sz="0" w:space="0" w:color="auto"/>
            <w:left w:val="none" w:sz="0" w:space="0" w:color="auto"/>
            <w:bottom w:val="none" w:sz="0" w:space="0" w:color="auto"/>
            <w:right w:val="none" w:sz="0" w:space="0" w:color="auto"/>
          </w:divBdr>
        </w:div>
        <w:div w:id="707529461">
          <w:marLeft w:val="0"/>
          <w:marRight w:val="0"/>
          <w:marTop w:val="0"/>
          <w:marBottom w:val="0"/>
          <w:divBdr>
            <w:top w:val="none" w:sz="0" w:space="0" w:color="auto"/>
            <w:left w:val="none" w:sz="0" w:space="0" w:color="auto"/>
            <w:bottom w:val="none" w:sz="0" w:space="0" w:color="auto"/>
            <w:right w:val="none" w:sz="0" w:space="0" w:color="auto"/>
          </w:divBdr>
        </w:div>
      </w:divsChild>
    </w:div>
    <w:div w:id="707529460">
      <w:marLeft w:val="0"/>
      <w:marRight w:val="0"/>
      <w:marTop w:val="0"/>
      <w:marBottom w:val="0"/>
      <w:divBdr>
        <w:top w:val="none" w:sz="0" w:space="0" w:color="auto"/>
        <w:left w:val="none" w:sz="0" w:space="0" w:color="auto"/>
        <w:bottom w:val="none" w:sz="0" w:space="0" w:color="auto"/>
        <w:right w:val="none" w:sz="0" w:space="0" w:color="auto"/>
      </w:divBdr>
    </w:div>
    <w:div w:id="707529462">
      <w:marLeft w:val="0"/>
      <w:marRight w:val="0"/>
      <w:marTop w:val="0"/>
      <w:marBottom w:val="0"/>
      <w:divBdr>
        <w:top w:val="none" w:sz="0" w:space="0" w:color="auto"/>
        <w:left w:val="none" w:sz="0" w:space="0" w:color="auto"/>
        <w:bottom w:val="none" w:sz="0" w:space="0" w:color="auto"/>
        <w:right w:val="none" w:sz="0" w:space="0" w:color="auto"/>
      </w:divBdr>
    </w:div>
    <w:div w:id="707529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7256752.0" TargetMode="External"/><Relationship Id="rId13" Type="http://schemas.openxmlformats.org/officeDocument/2006/relationships/hyperlink" Target="consultantplus://offline/ref=2AF44325904061CEF257C0E468A5B362FA445C782FEBAE439B1F6DF57DZ3I8K" TargetMode="External"/><Relationship Id="rId18" Type="http://schemas.openxmlformats.org/officeDocument/2006/relationships/hyperlink" Target="consultantplus://offline/ref=B449CB6594C0E281109E3F881F0862493D9E4BA986B04BF408C64F1C4B970276DFD19BEC8C4366EAF8Q4K" TargetMode="External"/><Relationship Id="rId26" Type="http://schemas.openxmlformats.org/officeDocument/2006/relationships/hyperlink" Target="consultantplus://offline/ref=725968C12B115986CFE81590F9BFD5380194C92B6DA94CBDA275929B88cFk6E" TargetMode="External"/><Relationship Id="rId3" Type="http://schemas.openxmlformats.org/officeDocument/2006/relationships/settings" Target="settings.xml"/><Relationship Id="rId21" Type="http://schemas.openxmlformats.org/officeDocument/2006/relationships/hyperlink" Target="consultantplus://offline/ref=EBEB569CF6378F033FBD90A80047AC23CC9445E53A55F74165D3FE236C6E8CD2089D049CA524BD59s8E2G" TargetMode="External"/><Relationship Id="rId7" Type="http://schemas.openxmlformats.org/officeDocument/2006/relationships/image" Target="media/image1.jpeg"/><Relationship Id="rId12" Type="http://schemas.openxmlformats.org/officeDocument/2006/relationships/hyperlink" Target="consultantplus://offline/ref=5E732D69E8AF42C6321C47007553FEA8F7B59C7708A6F51D1779109F7DfBUBL" TargetMode="External"/><Relationship Id="rId17" Type="http://schemas.openxmlformats.org/officeDocument/2006/relationships/hyperlink" Target="consultantplus://offline/ref=4551FAFEB77F0E4136315A2C29862F5E53F56E78E6D9F0CD70120601E2987348F50377CCFBB1D7AEY7l4K" TargetMode="External"/><Relationship Id="rId25" Type="http://schemas.openxmlformats.org/officeDocument/2006/relationships/hyperlink" Target="consultantplus://offline/ref=725968C12B115986CFE81590F9BFD5380197C0286DAF4CBDA275929B88F6107EA2F0BA9F9D549828c4k3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551FAFEB77F0E4136315A2C29862F5E53F56E78E6D9F0CD70120601E2987348F50377CCFBB1D7AEY7l4K" TargetMode="External"/><Relationship Id="rId20" Type="http://schemas.openxmlformats.org/officeDocument/2006/relationships/hyperlink" Target="consultantplus://offline/ref=5E732D69E8AF42C6321C47007553FEA8F7B59C7708A6F51D1779109F7DfBUBL" TargetMode="External"/><Relationship Id="rId29" Type="http://schemas.openxmlformats.org/officeDocument/2006/relationships/hyperlink" Target="consultantplus://offline/ref=725968C12B115986CFE81590F9BFD5380196C52968AC4CBDA275929B88F6107EA2F0BA9F9D55982Ac4k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consultantplus://offline/ref=CAF5A32265948D73B0741334BDCA60AB7FF12D9B276064483AC5B6A7526B9CE60CEB80D26DEFB8F1UEtC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7424AF59BBAFAB65029253552D71320BC004D94325988E462F1239B897548B02DCEE0D57BNEWFK" TargetMode="External"/><Relationship Id="rId23" Type="http://schemas.openxmlformats.org/officeDocument/2006/relationships/hyperlink" Target="consultantplus://offline/ref=EBEB569CF6378F033FBD90A80047AC23CC9B40E6385CF74165D3FE236Cs6EEG" TargetMode="External"/><Relationship Id="rId28" Type="http://schemas.openxmlformats.org/officeDocument/2006/relationships/hyperlink" Target="consultantplus://offline/ref=9B7626683B0518976B7F4E10368663AC42D40660661D07C0BDC391D18A12ACFC1246B8B613z2o2L" TargetMode="External"/><Relationship Id="rId10" Type="http://schemas.openxmlformats.org/officeDocument/2006/relationships/hyperlink" Target="http://issa.mdocs.ru/" TargetMode="External"/><Relationship Id="rId19" Type="http://schemas.openxmlformats.org/officeDocument/2006/relationships/hyperlink" Target="consultantplus://offline/ref=B449CB6594C0E281109E3F881F0862493D9E4BA986B04BF408C64F1C4B970276DFD19BEC8C4366EAF8Q4K"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uvarovo.rissa.pnzreg.ru" TargetMode="External"/><Relationship Id="rId14" Type="http://schemas.openxmlformats.org/officeDocument/2006/relationships/hyperlink" Target="consultantplus://offline/ref=566E0FE586C2EE13F478F7BAEB6BEE20FF18BB39316C0A135865DF9F3BJ60EG" TargetMode="External"/><Relationship Id="rId22" Type="http://schemas.openxmlformats.org/officeDocument/2006/relationships/hyperlink" Target="consultantplus://offline/ref=EBEB569CF6378F033FBD90A80047AC23CC9547E13B50F74165D3FE236C6E8CD2089D049CA5s2E3G" TargetMode="External"/><Relationship Id="rId27" Type="http://schemas.openxmlformats.org/officeDocument/2006/relationships/hyperlink" Target="consultantplus://offline/ref=725968C12B115986CFE81590F9BFD5380196C52968AC4CBDA275929B88F6107EA2F0BA9F9D55982Ac4k7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101</TotalTime>
  <Pages>25</Pages>
  <Words>11699</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Admin</cp:lastModifiedBy>
  <cp:revision>31</cp:revision>
  <cp:lastPrinted>2017-11-29T08:45:00Z</cp:lastPrinted>
  <dcterms:created xsi:type="dcterms:W3CDTF">2017-04-07T10:57:00Z</dcterms:created>
  <dcterms:modified xsi:type="dcterms:W3CDTF">2017-11-29T13:49:00Z</dcterms:modified>
</cp:coreProperties>
</file>