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750" w:rsidRPr="005807B2" w:rsidRDefault="00157750" w:rsidP="00157750">
      <w:pPr>
        <w:pStyle w:val="consplusnonformat0"/>
      </w:pPr>
      <w:r>
        <w:t xml:space="preserve">                                                                            </w:t>
      </w:r>
      <w:r w:rsidR="00FC6DF0">
        <w:rPr>
          <w:noProof/>
        </w:rPr>
        <w:drawing>
          <wp:inline distT="0" distB="0" distL="0" distR="0">
            <wp:extent cx="714375" cy="7715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157750">
        <w:tc>
          <w:tcPr>
            <w:tcW w:w="9606" w:type="dxa"/>
          </w:tcPr>
          <w:p w:rsidR="00E40BE9" w:rsidRDefault="00E40BE9" w:rsidP="00E40BE9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E40BE9" w:rsidRPr="00C63E0A" w:rsidRDefault="00632872" w:rsidP="00E40BE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АДМИНИСТРАЦИЯ </w:t>
            </w:r>
            <w:r w:rsidR="00FC1ABB">
              <w:rPr>
                <w:b/>
                <w:bCs/>
                <w:sz w:val="32"/>
                <w:szCs w:val="32"/>
              </w:rPr>
              <w:t>ЗНАМЕНСКО-ПЕСТРОВСКОГО</w:t>
            </w:r>
            <w:r w:rsidR="00E40BE9">
              <w:rPr>
                <w:b/>
                <w:bCs/>
                <w:sz w:val="32"/>
                <w:szCs w:val="32"/>
              </w:rPr>
              <w:t xml:space="preserve"> </w:t>
            </w:r>
            <w:r w:rsidR="00E40BE9" w:rsidRPr="00C63E0A">
              <w:rPr>
                <w:b/>
                <w:bCs/>
                <w:sz w:val="32"/>
                <w:szCs w:val="32"/>
              </w:rPr>
              <w:t xml:space="preserve">СЕЛЬСОВЕТА </w:t>
            </w:r>
          </w:p>
          <w:p w:rsidR="00157750" w:rsidRDefault="00157750" w:rsidP="00FB3542">
            <w:pPr>
              <w:jc w:val="center"/>
              <w:rPr>
                <w:b/>
                <w:bCs/>
                <w:sz w:val="36"/>
                <w:szCs w:val="36"/>
              </w:rPr>
            </w:pPr>
            <w:r w:rsidRPr="00C63E0A">
              <w:rPr>
                <w:b/>
                <w:bCs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157750">
        <w:tc>
          <w:tcPr>
            <w:tcW w:w="9606" w:type="dxa"/>
          </w:tcPr>
          <w:p w:rsidR="00E40BE9" w:rsidRDefault="00E40BE9" w:rsidP="00157750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7750" w:rsidRPr="00157750" w:rsidRDefault="00632872" w:rsidP="00157750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  <w:p w:rsidR="00157750" w:rsidRPr="00002723" w:rsidRDefault="00157750" w:rsidP="00FB3542"/>
        </w:tc>
      </w:tr>
      <w:tr w:rsidR="00157750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79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360"/>
              <w:gridCol w:w="2835"/>
              <w:gridCol w:w="397"/>
              <w:gridCol w:w="1134"/>
            </w:tblGrid>
            <w:tr w:rsidR="00157750" w:rsidRPr="005460E4">
              <w:tc>
                <w:tcPr>
                  <w:tcW w:w="360" w:type="dxa"/>
                  <w:vAlign w:val="bottom"/>
                </w:tcPr>
                <w:p w:rsidR="00157750" w:rsidRPr="005460E4" w:rsidRDefault="00157750" w:rsidP="00FB3542">
                  <w:pPr>
                    <w:rPr>
                      <w:sz w:val="24"/>
                      <w:szCs w:val="24"/>
                    </w:rPr>
                  </w:pPr>
                  <w:r w:rsidRPr="005460E4">
                    <w:rPr>
                      <w:sz w:val="24"/>
                      <w:szCs w:val="24"/>
                    </w:rPr>
                    <w:t xml:space="preserve"> 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57750" w:rsidRPr="005460E4" w:rsidRDefault="0091314C" w:rsidP="00D43E0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03.03.2025</w:t>
                  </w:r>
                </w:p>
              </w:tc>
              <w:tc>
                <w:tcPr>
                  <w:tcW w:w="397" w:type="dxa"/>
                </w:tcPr>
                <w:p w:rsidR="00157750" w:rsidRPr="005460E4" w:rsidRDefault="00157750" w:rsidP="00FB3542">
                  <w:pPr>
                    <w:jc w:val="center"/>
                    <w:rPr>
                      <w:sz w:val="24"/>
                      <w:szCs w:val="24"/>
                    </w:rPr>
                  </w:pPr>
                  <w:r w:rsidRPr="005460E4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57750" w:rsidRPr="005460E4" w:rsidRDefault="0091314C" w:rsidP="00D43E0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12-п</w:t>
                  </w:r>
                </w:p>
              </w:tc>
            </w:tr>
            <w:tr w:rsidR="00157750" w:rsidRPr="005460E4">
              <w:tc>
                <w:tcPr>
                  <w:tcW w:w="4726" w:type="dxa"/>
                  <w:gridSpan w:val="4"/>
                </w:tcPr>
                <w:p w:rsidR="00157750" w:rsidRPr="005460E4" w:rsidRDefault="005460E4" w:rsidP="00FC1ABB">
                  <w:pPr>
                    <w:jc w:val="center"/>
                    <w:rPr>
                      <w:sz w:val="24"/>
                      <w:szCs w:val="24"/>
                    </w:rPr>
                  </w:pPr>
                  <w:r w:rsidRPr="005460E4">
                    <w:rPr>
                      <w:sz w:val="24"/>
                      <w:szCs w:val="24"/>
                    </w:rPr>
                    <w:t xml:space="preserve">с. </w:t>
                  </w:r>
                  <w:r w:rsidR="00FC1ABB">
                    <w:rPr>
                      <w:sz w:val="24"/>
                      <w:szCs w:val="24"/>
                    </w:rPr>
                    <w:t>Знаменская Пестровка</w:t>
                  </w:r>
                </w:p>
              </w:tc>
            </w:tr>
          </w:tbl>
          <w:p w:rsidR="00157750" w:rsidRDefault="00157750" w:rsidP="00FB3542">
            <w:pPr>
              <w:pStyle w:val="3"/>
            </w:pPr>
          </w:p>
        </w:tc>
      </w:tr>
    </w:tbl>
    <w:p w:rsidR="00B120D0" w:rsidRPr="00B736D0" w:rsidRDefault="00B120D0" w:rsidP="00B120D0">
      <w:pPr>
        <w:autoSpaceDE w:val="0"/>
        <w:autoSpaceDN w:val="0"/>
        <w:adjustRightInd w:val="0"/>
        <w:spacing w:before="120"/>
        <w:ind w:firstLine="539"/>
        <w:jc w:val="center"/>
        <w:outlineLvl w:val="1"/>
        <w:rPr>
          <w:b/>
          <w:sz w:val="26"/>
          <w:szCs w:val="26"/>
        </w:rPr>
      </w:pPr>
      <w:r w:rsidRPr="00B736D0">
        <w:rPr>
          <w:b/>
          <w:sz w:val="26"/>
          <w:szCs w:val="26"/>
        </w:rPr>
        <w:t xml:space="preserve">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</w:t>
      </w:r>
      <w:r w:rsidRPr="00B736D0">
        <w:rPr>
          <w:b/>
          <w:color w:val="000000"/>
          <w:kern w:val="36"/>
          <w:sz w:val="26"/>
          <w:szCs w:val="26"/>
        </w:rPr>
        <w:t xml:space="preserve">администрации </w:t>
      </w:r>
      <w:r w:rsidR="00FC1ABB">
        <w:rPr>
          <w:b/>
          <w:color w:val="000000"/>
          <w:kern w:val="36"/>
          <w:sz w:val="26"/>
          <w:szCs w:val="26"/>
        </w:rPr>
        <w:t>Знаменско-Пестровского</w:t>
      </w:r>
      <w:r w:rsidR="00E40BE9">
        <w:rPr>
          <w:b/>
          <w:color w:val="000000"/>
          <w:kern w:val="36"/>
          <w:sz w:val="26"/>
          <w:szCs w:val="26"/>
        </w:rPr>
        <w:t xml:space="preserve"> </w:t>
      </w:r>
      <w:r w:rsidRPr="00B736D0">
        <w:rPr>
          <w:b/>
          <w:color w:val="000000"/>
          <w:kern w:val="36"/>
          <w:sz w:val="26"/>
          <w:szCs w:val="26"/>
        </w:rPr>
        <w:t>сельсовета Иссинского района Пензенской области</w:t>
      </w:r>
    </w:p>
    <w:p w:rsidR="00B120D0" w:rsidRPr="00B736D0" w:rsidRDefault="00B120D0" w:rsidP="00B120D0">
      <w:pPr>
        <w:autoSpaceDE w:val="0"/>
        <w:autoSpaceDN w:val="0"/>
        <w:adjustRightInd w:val="0"/>
        <w:spacing w:before="120"/>
        <w:ind w:firstLine="539"/>
        <w:jc w:val="both"/>
        <w:rPr>
          <w:sz w:val="26"/>
          <w:szCs w:val="26"/>
        </w:rPr>
      </w:pPr>
      <w:r w:rsidRPr="00B736D0">
        <w:rPr>
          <w:sz w:val="26"/>
          <w:szCs w:val="26"/>
        </w:rPr>
        <w:t xml:space="preserve">В соответствии с федеральными </w:t>
      </w:r>
      <w:hyperlink r:id="rId7" w:history="1">
        <w:r w:rsidRPr="00B736D0">
          <w:rPr>
            <w:sz w:val="26"/>
            <w:szCs w:val="26"/>
          </w:rPr>
          <w:t>законам</w:t>
        </w:r>
      </w:hyperlink>
      <w:r w:rsidRPr="00B736D0">
        <w:rPr>
          <w:sz w:val="26"/>
          <w:szCs w:val="26"/>
        </w:rPr>
        <w:t xml:space="preserve">и от 06.10.2003 № 131-ФЗ «Об общих принципах организации местного самоуправления в Российской Федерации», от 25.12.2008 № 273-ФЗ «О противодействии коррупции», от 17.07.2009 № 172-ФЗ 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 от 26.02.2010 №96 «Об антикоррупционной экспертизе нормативных правовых актов и проектов нормативных правовых актов», </w:t>
      </w:r>
      <w:hyperlink r:id="rId8" w:history="1">
        <w:r w:rsidRPr="00B736D0">
          <w:rPr>
            <w:sz w:val="26"/>
            <w:szCs w:val="26"/>
          </w:rPr>
          <w:t>Уставом</w:t>
        </w:r>
      </w:hyperlink>
      <w:r w:rsidRPr="00B736D0">
        <w:rPr>
          <w:sz w:val="26"/>
          <w:szCs w:val="26"/>
        </w:rPr>
        <w:t xml:space="preserve"> </w:t>
      </w:r>
      <w:r w:rsidR="00A65846">
        <w:rPr>
          <w:sz w:val="26"/>
          <w:szCs w:val="26"/>
        </w:rPr>
        <w:t>сельского поселения Знаменско-Пестровский  сельсовет  муниципального района Иссинский район Пензенской области (с последующими изменениями),</w:t>
      </w:r>
    </w:p>
    <w:p w:rsidR="00632872" w:rsidRPr="00B736D0" w:rsidRDefault="00632872" w:rsidP="00632872">
      <w:pPr>
        <w:pStyle w:val="ConsPlusTitle"/>
        <w:widowControl/>
        <w:ind w:firstLine="708"/>
        <w:jc w:val="center"/>
        <w:rPr>
          <w:sz w:val="26"/>
          <w:szCs w:val="26"/>
        </w:rPr>
      </w:pPr>
      <w:r w:rsidRPr="00B736D0">
        <w:rPr>
          <w:sz w:val="26"/>
          <w:szCs w:val="26"/>
        </w:rPr>
        <w:t xml:space="preserve">администрация </w:t>
      </w:r>
      <w:r w:rsidR="00FC1ABB">
        <w:rPr>
          <w:sz w:val="26"/>
          <w:szCs w:val="26"/>
        </w:rPr>
        <w:t>Знаменско-Пестровского</w:t>
      </w:r>
      <w:r w:rsidR="00E40BE9">
        <w:rPr>
          <w:sz w:val="26"/>
          <w:szCs w:val="26"/>
        </w:rPr>
        <w:t xml:space="preserve"> </w:t>
      </w:r>
      <w:r w:rsidRPr="00B736D0">
        <w:rPr>
          <w:sz w:val="26"/>
          <w:szCs w:val="26"/>
        </w:rPr>
        <w:t>сельсовета Иссинского района Пензенской области постановляет:</w:t>
      </w:r>
    </w:p>
    <w:p w:rsidR="00B120D0" w:rsidRPr="00B736D0" w:rsidRDefault="00B120D0" w:rsidP="00B120D0">
      <w:pPr>
        <w:autoSpaceDE w:val="0"/>
        <w:autoSpaceDN w:val="0"/>
        <w:adjustRightInd w:val="0"/>
        <w:spacing w:before="120"/>
        <w:ind w:firstLine="539"/>
        <w:jc w:val="both"/>
        <w:outlineLvl w:val="1"/>
        <w:rPr>
          <w:sz w:val="26"/>
          <w:szCs w:val="26"/>
        </w:rPr>
      </w:pPr>
      <w:r w:rsidRPr="00B736D0">
        <w:rPr>
          <w:sz w:val="26"/>
          <w:szCs w:val="26"/>
        </w:rPr>
        <w:t xml:space="preserve">1. Утвердить Порядок проведения антикоррупционной экспертизы муниципальных нормативных правовых актов и проектов муниципальных нормативных правовых актов </w:t>
      </w:r>
      <w:r w:rsidRPr="00B736D0">
        <w:rPr>
          <w:color w:val="000000"/>
          <w:sz w:val="26"/>
          <w:szCs w:val="26"/>
        </w:rPr>
        <w:t xml:space="preserve">администрации </w:t>
      </w:r>
      <w:r w:rsidR="00FC1ABB">
        <w:rPr>
          <w:color w:val="000000"/>
          <w:sz w:val="26"/>
          <w:szCs w:val="26"/>
        </w:rPr>
        <w:t>Знаменско-Пестровского</w:t>
      </w:r>
      <w:r w:rsidR="00E40BE9">
        <w:rPr>
          <w:color w:val="000000"/>
          <w:sz w:val="26"/>
          <w:szCs w:val="26"/>
        </w:rPr>
        <w:t xml:space="preserve"> </w:t>
      </w:r>
      <w:r w:rsidRPr="00B736D0">
        <w:rPr>
          <w:color w:val="000000"/>
          <w:sz w:val="26"/>
          <w:szCs w:val="26"/>
        </w:rPr>
        <w:t>сельсовета Иссинского района Пензенской области.</w:t>
      </w:r>
    </w:p>
    <w:p w:rsidR="00B120D0" w:rsidRPr="00B736D0" w:rsidRDefault="00B120D0" w:rsidP="00B120D0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36D0">
        <w:rPr>
          <w:sz w:val="26"/>
          <w:szCs w:val="26"/>
        </w:rPr>
        <w:t>2. Признать утратившими силу</w:t>
      </w:r>
      <w:r w:rsidRPr="00B736D0">
        <w:rPr>
          <w:color w:val="000000"/>
          <w:sz w:val="26"/>
          <w:szCs w:val="26"/>
        </w:rPr>
        <w:t xml:space="preserve"> постановления администрации </w:t>
      </w:r>
      <w:r w:rsidR="00FC1ABB">
        <w:rPr>
          <w:color w:val="000000"/>
          <w:sz w:val="26"/>
          <w:szCs w:val="26"/>
        </w:rPr>
        <w:t xml:space="preserve">Знаменско-Пестровского </w:t>
      </w:r>
      <w:r w:rsidRPr="00B736D0">
        <w:rPr>
          <w:color w:val="000000"/>
          <w:sz w:val="26"/>
          <w:szCs w:val="26"/>
        </w:rPr>
        <w:t>сельсовета Иссинского района Пензенской области</w:t>
      </w:r>
      <w:r w:rsidRPr="00B736D0">
        <w:rPr>
          <w:sz w:val="26"/>
          <w:szCs w:val="26"/>
        </w:rPr>
        <w:t>:</w:t>
      </w:r>
    </w:p>
    <w:p w:rsidR="00B120D0" w:rsidRPr="00B736D0" w:rsidRDefault="00FC1ABB" w:rsidP="00B120D0">
      <w:pPr>
        <w:ind w:firstLine="54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1) от 23.12</w:t>
      </w:r>
      <w:r w:rsidR="00B120D0" w:rsidRPr="00B736D0">
        <w:rPr>
          <w:sz w:val="26"/>
          <w:szCs w:val="26"/>
        </w:rPr>
        <w:t>.201</w:t>
      </w:r>
      <w:r>
        <w:rPr>
          <w:sz w:val="26"/>
          <w:szCs w:val="26"/>
        </w:rPr>
        <w:t>9</w:t>
      </w:r>
      <w:r w:rsidR="002D2211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57</w:t>
      </w:r>
      <w:r w:rsidR="00B120D0" w:rsidRPr="00B736D0">
        <w:rPr>
          <w:sz w:val="26"/>
          <w:szCs w:val="26"/>
        </w:rPr>
        <w:t>-п «</w:t>
      </w:r>
      <w:r>
        <w:rPr>
          <w:color w:val="000000"/>
          <w:kern w:val="36"/>
          <w:sz w:val="26"/>
          <w:szCs w:val="26"/>
        </w:rPr>
        <w:t xml:space="preserve"> Порядок</w:t>
      </w:r>
      <w:r w:rsidR="00B120D0" w:rsidRPr="00B736D0">
        <w:rPr>
          <w:color w:val="000000"/>
          <w:kern w:val="36"/>
          <w:sz w:val="26"/>
          <w:szCs w:val="26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</w:t>
      </w:r>
      <w:r w:rsidR="00B120D0" w:rsidRPr="00B736D0">
        <w:rPr>
          <w:color w:val="000000"/>
          <w:sz w:val="26"/>
          <w:szCs w:val="26"/>
        </w:rPr>
        <w:t>администрации</w:t>
      </w:r>
      <w:r w:rsidR="00B120D0" w:rsidRPr="00B736D0">
        <w:rPr>
          <w:color w:val="000000"/>
          <w:kern w:val="36"/>
          <w:sz w:val="26"/>
          <w:szCs w:val="26"/>
        </w:rPr>
        <w:t xml:space="preserve"> </w:t>
      </w:r>
      <w:r>
        <w:rPr>
          <w:color w:val="000000"/>
          <w:kern w:val="36"/>
          <w:sz w:val="26"/>
          <w:szCs w:val="26"/>
        </w:rPr>
        <w:t>Знаменско-Пестровского</w:t>
      </w:r>
      <w:r w:rsidR="00E40BE9">
        <w:rPr>
          <w:color w:val="000000"/>
          <w:kern w:val="36"/>
          <w:sz w:val="26"/>
          <w:szCs w:val="26"/>
        </w:rPr>
        <w:t xml:space="preserve"> </w:t>
      </w:r>
      <w:r w:rsidR="00B120D0" w:rsidRPr="00B736D0">
        <w:rPr>
          <w:color w:val="000000"/>
          <w:kern w:val="36"/>
          <w:sz w:val="26"/>
          <w:szCs w:val="26"/>
        </w:rPr>
        <w:t>сельсовета Иссинского района Пензенской области</w:t>
      </w:r>
      <w:r w:rsidR="00B120D0" w:rsidRPr="00B736D0">
        <w:rPr>
          <w:sz w:val="26"/>
          <w:szCs w:val="26"/>
        </w:rPr>
        <w:t>»;</w:t>
      </w:r>
    </w:p>
    <w:p w:rsidR="00FC1ABB" w:rsidRPr="00FC1ABB" w:rsidRDefault="00B120D0" w:rsidP="00FC1ABB">
      <w:pPr>
        <w:ind w:firstLine="567"/>
        <w:jc w:val="both"/>
        <w:rPr>
          <w:b/>
          <w:sz w:val="26"/>
          <w:szCs w:val="26"/>
        </w:rPr>
      </w:pPr>
      <w:r w:rsidRPr="00B736D0">
        <w:rPr>
          <w:sz w:val="26"/>
          <w:szCs w:val="26"/>
        </w:rPr>
        <w:t>2)</w:t>
      </w:r>
      <w:r w:rsidRPr="00B736D0">
        <w:rPr>
          <w:sz w:val="26"/>
          <w:szCs w:val="26"/>
          <w:vertAlign w:val="superscript"/>
        </w:rPr>
        <w:t xml:space="preserve"> </w:t>
      </w:r>
      <w:r w:rsidRPr="00B736D0">
        <w:rPr>
          <w:sz w:val="26"/>
          <w:szCs w:val="26"/>
        </w:rPr>
        <w:t xml:space="preserve">от </w:t>
      </w:r>
      <w:r w:rsidR="00FC1ABB">
        <w:rPr>
          <w:sz w:val="26"/>
          <w:szCs w:val="26"/>
        </w:rPr>
        <w:t>19.10.2023</w:t>
      </w:r>
      <w:r w:rsidR="00F318B2">
        <w:rPr>
          <w:sz w:val="26"/>
          <w:szCs w:val="26"/>
        </w:rPr>
        <w:t xml:space="preserve"> №</w:t>
      </w:r>
      <w:r w:rsidR="00FC1ABB">
        <w:rPr>
          <w:sz w:val="26"/>
          <w:szCs w:val="26"/>
        </w:rPr>
        <w:t xml:space="preserve"> 55</w:t>
      </w:r>
      <w:r w:rsidRPr="00B736D0">
        <w:rPr>
          <w:sz w:val="26"/>
          <w:szCs w:val="26"/>
        </w:rPr>
        <w:t>-п «</w:t>
      </w:r>
      <w:r w:rsidR="00FC1ABB" w:rsidRPr="00FC1ABB">
        <w:rPr>
          <w:sz w:val="26"/>
          <w:szCs w:val="26"/>
        </w:rPr>
        <w:t>О внесении изменений в Порядок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Знаменско-Пестровского сельсовета Иссинского района Пензенской области, утвержденный постановлением администрации Знаменско-Пестровского сельсовета Иссинского района Пензенской области от 23.12.2019 № 57-п</w:t>
      </w:r>
      <w:r w:rsidR="00FC1ABB">
        <w:rPr>
          <w:sz w:val="26"/>
          <w:szCs w:val="26"/>
        </w:rPr>
        <w:t>».</w:t>
      </w:r>
    </w:p>
    <w:p w:rsidR="00B120D0" w:rsidRPr="00B736D0" w:rsidRDefault="00B120D0" w:rsidP="00B120D0">
      <w:pPr>
        <w:ind w:firstLine="567"/>
        <w:jc w:val="both"/>
        <w:rPr>
          <w:sz w:val="26"/>
          <w:szCs w:val="26"/>
        </w:rPr>
      </w:pPr>
    </w:p>
    <w:p w:rsidR="00B736D0" w:rsidRPr="00B736D0" w:rsidRDefault="00B736D0" w:rsidP="00B736D0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36D0">
        <w:rPr>
          <w:sz w:val="26"/>
          <w:szCs w:val="26"/>
        </w:rPr>
        <w:t>3. Настоящее постановление опубликовать в информационном бюллетене «</w:t>
      </w:r>
      <w:r w:rsidR="00FC1ABB">
        <w:rPr>
          <w:sz w:val="26"/>
          <w:szCs w:val="26"/>
        </w:rPr>
        <w:t>Сельские ведомости</w:t>
      </w:r>
      <w:r w:rsidRPr="00B736D0">
        <w:rPr>
          <w:sz w:val="26"/>
          <w:szCs w:val="26"/>
        </w:rPr>
        <w:t>».</w:t>
      </w:r>
    </w:p>
    <w:p w:rsidR="00B736D0" w:rsidRPr="00B736D0" w:rsidRDefault="00B736D0" w:rsidP="00B736D0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36D0">
        <w:rPr>
          <w:sz w:val="26"/>
          <w:szCs w:val="26"/>
        </w:rPr>
        <w:t xml:space="preserve">4. Настоящее </w:t>
      </w:r>
      <w:r w:rsidR="002D2211">
        <w:rPr>
          <w:sz w:val="26"/>
          <w:szCs w:val="26"/>
        </w:rPr>
        <w:t xml:space="preserve">постановление </w:t>
      </w:r>
      <w:r w:rsidRPr="00B736D0">
        <w:rPr>
          <w:sz w:val="26"/>
          <w:szCs w:val="26"/>
        </w:rPr>
        <w:t>вступает в силу после его официального опубликования.</w:t>
      </w:r>
    </w:p>
    <w:p w:rsidR="00B736D0" w:rsidRPr="00B736D0" w:rsidRDefault="00B736D0" w:rsidP="00B736D0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B736D0">
        <w:rPr>
          <w:sz w:val="26"/>
          <w:szCs w:val="26"/>
        </w:rPr>
        <w:t xml:space="preserve">5. Контроль за исполнением настоящего решения возложить на главу            </w:t>
      </w:r>
      <w:r w:rsidR="002D2211">
        <w:rPr>
          <w:sz w:val="26"/>
          <w:szCs w:val="26"/>
        </w:rPr>
        <w:t xml:space="preserve">администрации </w:t>
      </w:r>
      <w:r w:rsidR="00FC1ABB">
        <w:rPr>
          <w:sz w:val="26"/>
          <w:szCs w:val="26"/>
        </w:rPr>
        <w:t>Знаменско-Пестровского</w:t>
      </w:r>
      <w:r w:rsidR="00E40BE9">
        <w:rPr>
          <w:sz w:val="26"/>
          <w:szCs w:val="26"/>
        </w:rPr>
        <w:t xml:space="preserve"> </w:t>
      </w:r>
      <w:r w:rsidRPr="00B736D0">
        <w:rPr>
          <w:sz w:val="26"/>
          <w:szCs w:val="26"/>
        </w:rPr>
        <w:t>сельсовета Иссинского района Пензенской области.</w:t>
      </w:r>
    </w:p>
    <w:p w:rsidR="00B120D0" w:rsidRPr="00B736D0" w:rsidRDefault="00B120D0" w:rsidP="00B120D0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</w:p>
    <w:p w:rsidR="00B120D0" w:rsidRPr="00B736D0" w:rsidRDefault="00B120D0" w:rsidP="00B120D0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736D0" w:rsidRPr="00B736D0" w:rsidRDefault="00FC1ABB" w:rsidP="00B736D0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И.о. главы</w:t>
      </w:r>
      <w:r w:rsidR="00B736D0" w:rsidRPr="00B736D0">
        <w:rPr>
          <w:sz w:val="26"/>
          <w:szCs w:val="26"/>
        </w:rPr>
        <w:t xml:space="preserve"> администрации</w:t>
      </w:r>
    </w:p>
    <w:p w:rsidR="00B736D0" w:rsidRPr="00B736D0" w:rsidRDefault="00FC1ABB" w:rsidP="00B736D0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Знаменско-Пестровского</w:t>
      </w:r>
      <w:r w:rsidR="00E40BE9">
        <w:rPr>
          <w:sz w:val="26"/>
          <w:szCs w:val="26"/>
        </w:rPr>
        <w:t xml:space="preserve"> </w:t>
      </w:r>
      <w:r w:rsidR="00B736D0" w:rsidRPr="00B736D0">
        <w:rPr>
          <w:sz w:val="26"/>
          <w:szCs w:val="26"/>
        </w:rPr>
        <w:t xml:space="preserve">сельсовета </w:t>
      </w:r>
    </w:p>
    <w:p w:rsidR="00B736D0" w:rsidRPr="00B736D0" w:rsidRDefault="00B736D0" w:rsidP="00B736D0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736D0">
        <w:rPr>
          <w:sz w:val="26"/>
          <w:szCs w:val="26"/>
        </w:rPr>
        <w:t xml:space="preserve">Иссинского района Пензенской области                                      </w:t>
      </w:r>
      <w:r w:rsidR="00FC1ABB">
        <w:rPr>
          <w:sz w:val="26"/>
          <w:szCs w:val="26"/>
        </w:rPr>
        <w:t>О.Ф. Пашкова</w:t>
      </w: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B736D0" w:rsidRDefault="00B736D0" w:rsidP="00B120D0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B120D0" w:rsidRPr="00FC1ABB" w:rsidRDefault="00B120D0" w:rsidP="00FC1ABB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FC1ABB">
        <w:rPr>
          <w:sz w:val="24"/>
          <w:szCs w:val="24"/>
        </w:rPr>
        <w:lastRenderedPageBreak/>
        <w:t>Утвержден</w:t>
      </w:r>
    </w:p>
    <w:p w:rsidR="00B120D0" w:rsidRPr="00FC1ABB" w:rsidRDefault="00B736D0" w:rsidP="00B120D0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FC1ABB">
        <w:rPr>
          <w:sz w:val="24"/>
          <w:szCs w:val="24"/>
        </w:rPr>
        <w:t>постановлением администрации</w:t>
      </w:r>
    </w:p>
    <w:p w:rsidR="00B120D0" w:rsidRPr="00FC1ABB" w:rsidRDefault="00FC1ABB" w:rsidP="00B120D0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>Знаменско-Пестровского</w:t>
      </w:r>
      <w:r w:rsidR="00E40BE9" w:rsidRPr="00FC1ABB">
        <w:rPr>
          <w:sz w:val="24"/>
          <w:szCs w:val="24"/>
        </w:rPr>
        <w:t xml:space="preserve"> </w:t>
      </w:r>
      <w:r w:rsidR="00B120D0" w:rsidRPr="00FC1ABB">
        <w:rPr>
          <w:sz w:val="24"/>
          <w:szCs w:val="24"/>
        </w:rPr>
        <w:t>сельсовета</w:t>
      </w:r>
    </w:p>
    <w:p w:rsidR="00B120D0" w:rsidRPr="00FC1ABB" w:rsidRDefault="00B120D0" w:rsidP="00B120D0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FC1ABB">
        <w:rPr>
          <w:sz w:val="24"/>
          <w:szCs w:val="24"/>
        </w:rPr>
        <w:t>Иссинского района Пензенской области</w:t>
      </w:r>
    </w:p>
    <w:p w:rsidR="00B120D0" w:rsidRPr="00FC1ABB" w:rsidRDefault="00FC1ABB" w:rsidP="00B120D0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FC1ABB">
        <w:rPr>
          <w:sz w:val="24"/>
          <w:szCs w:val="24"/>
        </w:rPr>
        <w:t>О</w:t>
      </w:r>
      <w:r w:rsidR="00B120D0" w:rsidRPr="00FC1ABB">
        <w:rPr>
          <w:sz w:val="24"/>
          <w:szCs w:val="24"/>
        </w:rPr>
        <w:t>т</w:t>
      </w:r>
      <w:r>
        <w:rPr>
          <w:sz w:val="24"/>
          <w:szCs w:val="24"/>
        </w:rPr>
        <w:t xml:space="preserve">  </w:t>
      </w:r>
      <w:r w:rsidR="0091314C">
        <w:rPr>
          <w:sz w:val="24"/>
          <w:szCs w:val="24"/>
        </w:rPr>
        <w:t>03.03.2025</w:t>
      </w:r>
      <w:r>
        <w:rPr>
          <w:sz w:val="24"/>
          <w:szCs w:val="24"/>
        </w:rPr>
        <w:t xml:space="preserve">    </w:t>
      </w:r>
      <w:r w:rsidR="00B120D0" w:rsidRPr="00FC1ABB">
        <w:rPr>
          <w:sz w:val="24"/>
          <w:szCs w:val="24"/>
        </w:rPr>
        <w:t>№</w:t>
      </w:r>
      <w:r w:rsidR="00313C3A" w:rsidRPr="00FC1ABB">
        <w:rPr>
          <w:sz w:val="24"/>
          <w:szCs w:val="24"/>
        </w:rPr>
        <w:t xml:space="preserve"> </w:t>
      </w:r>
      <w:r w:rsidR="0091314C">
        <w:rPr>
          <w:sz w:val="24"/>
          <w:szCs w:val="24"/>
        </w:rPr>
        <w:t>12-п</w:t>
      </w:r>
    </w:p>
    <w:p w:rsidR="00B120D0" w:rsidRPr="00095087" w:rsidRDefault="00B120D0" w:rsidP="00B120D0">
      <w:pPr>
        <w:pStyle w:val="ConsPlusTitle"/>
        <w:widowControl/>
        <w:spacing w:before="120"/>
        <w:ind w:firstLine="540"/>
        <w:jc w:val="center"/>
        <w:rPr>
          <w:sz w:val="26"/>
          <w:szCs w:val="26"/>
        </w:rPr>
      </w:pPr>
      <w:r w:rsidRPr="00095087">
        <w:rPr>
          <w:sz w:val="26"/>
          <w:szCs w:val="26"/>
        </w:rPr>
        <w:t xml:space="preserve">ПОРЯДОК </w:t>
      </w:r>
    </w:p>
    <w:p w:rsidR="00B120D0" w:rsidRPr="00095087" w:rsidRDefault="00B120D0" w:rsidP="00B120D0">
      <w:pPr>
        <w:autoSpaceDE w:val="0"/>
        <w:autoSpaceDN w:val="0"/>
        <w:adjustRightInd w:val="0"/>
        <w:ind w:firstLine="540"/>
        <w:jc w:val="center"/>
        <w:outlineLvl w:val="1"/>
        <w:rPr>
          <w:b/>
          <w:sz w:val="26"/>
          <w:szCs w:val="26"/>
        </w:rPr>
      </w:pPr>
      <w:r w:rsidRPr="00095087">
        <w:rPr>
          <w:b/>
          <w:sz w:val="26"/>
          <w:szCs w:val="26"/>
        </w:rPr>
        <w:t xml:space="preserve">проведения антикоррупционной экспертизы муниципальных нормативных правовых актов и проектов муниципальных нормативных правовых актов </w:t>
      </w:r>
      <w:r w:rsidR="00B736D0">
        <w:rPr>
          <w:b/>
          <w:color w:val="000000"/>
          <w:sz w:val="26"/>
          <w:szCs w:val="26"/>
        </w:rPr>
        <w:t>администрации</w:t>
      </w:r>
      <w:r w:rsidRPr="00095087">
        <w:rPr>
          <w:b/>
          <w:sz w:val="26"/>
          <w:szCs w:val="26"/>
        </w:rPr>
        <w:t xml:space="preserve"> </w:t>
      </w:r>
      <w:r w:rsidR="00FC1ABB">
        <w:rPr>
          <w:b/>
          <w:sz w:val="26"/>
          <w:szCs w:val="26"/>
        </w:rPr>
        <w:t>Знаменско-Пестровского</w:t>
      </w:r>
      <w:r w:rsidR="00E40BE9">
        <w:rPr>
          <w:b/>
          <w:sz w:val="26"/>
          <w:szCs w:val="26"/>
        </w:rPr>
        <w:t xml:space="preserve"> </w:t>
      </w:r>
      <w:r w:rsidRPr="00095087">
        <w:rPr>
          <w:b/>
          <w:sz w:val="26"/>
          <w:szCs w:val="26"/>
        </w:rPr>
        <w:t>сельсовета Иссинского района Пензенской области</w:t>
      </w:r>
    </w:p>
    <w:p w:rsidR="00B120D0" w:rsidRPr="00095087" w:rsidRDefault="00B120D0" w:rsidP="00B120D0">
      <w:pPr>
        <w:autoSpaceDE w:val="0"/>
        <w:autoSpaceDN w:val="0"/>
        <w:adjustRightInd w:val="0"/>
        <w:spacing w:before="120"/>
        <w:ind w:firstLine="540"/>
        <w:jc w:val="both"/>
        <w:outlineLvl w:val="0"/>
        <w:rPr>
          <w:sz w:val="26"/>
          <w:szCs w:val="26"/>
        </w:rPr>
      </w:pPr>
      <w:r w:rsidRPr="00095087">
        <w:rPr>
          <w:sz w:val="26"/>
          <w:szCs w:val="26"/>
        </w:rPr>
        <w:t xml:space="preserve">1. Настоящий муниципальный правовой акт в соответствии с федеральными </w:t>
      </w:r>
      <w:hyperlink r:id="rId9" w:history="1">
        <w:r w:rsidRPr="00095087">
          <w:rPr>
            <w:sz w:val="26"/>
            <w:szCs w:val="26"/>
          </w:rPr>
          <w:t>законам</w:t>
        </w:r>
      </w:hyperlink>
      <w:r w:rsidRPr="00095087">
        <w:rPr>
          <w:sz w:val="26"/>
          <w:szCs w:val="26"/>
        </w:rPr>
        <w:t xml:space="preserve">и от 25.12.2008 № 273-ФЗ «О противодействии коррупции», от 17.07.2009 </w:t>
      </w:r>
      <w:r w:rsidRPr="00095087">
        <w:rPr>
          <w:sz w:val="26"/>
          <w:szCs w:val="26"/>
        </w:rPr>
        <w:br/>
        <w:t xml:space="preserve">№ 172-ФЗ «Об антикоррупционной экспертизе нормативных правовых актов и проектов нормативных правовых актов» (далее – Закон № 172-ФЗ) устанавливает порядок проведения антикоррупционной экспертизы муниципальных нормативных правовых актов </w:t>
      </w:r>
      <w:r w:rsidR="00B736D0">
        <w:rPr>
          <w:color w:val="000000"/>
          <w:sz w:val="26"/>
          <w:szCs w:val="26"/>
        </w:rPr>
        <w:t>администрации</w:t>
      </w:r>
      <w:r w:rsidRPr="00095087">
        <w:rPr>
          <w:sz w:val="26"/>
          <w:szCs w:val="26"/>
        </w:rPr>
        <w:t xml:space="preserve"> </w:t>
      </w:r>
      <w:r w:rsidR="00FC1ABB">
        <w:rPr>
          <w:sz w:val="26"/>
          <w:szCs w:val="26"/>
        </w:rPr>
        <w:t>Знаменско-Пестровского</w:t>
      </w:r>
      <w:r w:rsidR="00E40BE9">
        <w:rPr>
          <w:sz w:val="26"/>
          <w:szCs w:val="26"/>
        </w:rPr>
        <w:t xml:space="preserve"> </w:t>
      </w:r>
      <w:r w:rsidRPr="00095087">
        <w:rPr>
          <w:sz w:val="26"/>
          <w:szCs w:val="26"/>
        </w:rPr>
        <w:t>сельсовета Иссинского района Пензенской области (далее – правовые акты) и проектов муниципальных нормативных правовых актов</w:t>
      </w:r>
      <w:r w:rsidRPr="00095087">
        <w:rPr>
          <w:b/>
          <w:sz w:val="26"/>
          <w:szCs w:val="26"/>
        </w:rPr>
        <w:t xml:space="preserve"> </w:t>
      </w:r>
      <w:r w:rsidR="00B736D0">
        <w:rPr>
          <w:color w:val="000000"/>
          <w:sz w:val="26"/>
          <w:szCs w:val="26"/>
        </w:rPr>
        <w:t>администрации</w:t>
      </w:r>
      <w:r w:rsidRPr="00095087">
        <w:rPr>
          <w:sz w:val="26"/>
          <w:szCs w:val="26"/>
        </w:rPr>
        <w:t xml:space="preserve"> </w:t>
      </w:r>
      <w:r w:rsidR="00FC1ABB">
        <w:rPr>
          <w:sz w:val="26"/>
          <w:szCs w:val="26"/>
        </w:rPr>
        <w:t>Знаменско-Пестровского</w:t>
      </w:r>
      <w:r w:rsidR="00E40BE9">
        <w:rPr>
          <w:sz w:val="26"/>
          <w:szCs w:val="26"/>
        </w:rPr>
        <w:t xml:space="preserve"> </w:t>
      </w:r>
      <w:r w:rsidRPr="00095087">
        <w:rPr>
          <w:sz w:val="26"/>
          <w:szCs w:val="26"/>
        </w:rPr>
        <w:t>сельсовета Иссинского района Пензенской области (далее - проекты) в целях выявления в них коррупциогенных факторов и их последующего устранения.</w:t>
      </w:r>
    </w:p>
    <w:p w:rsidR="00B120D0" w:rsidRPr="00095087" w:rsidRDefault="00B120D0" w:rsidP="00B120D0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 w:rsidRPr="00095087">
        <w:rPr>
          <w:sz w:val="26"/>
          <w:szCs w:val="26"/>
        </w:rPr>
        <w:t xml:space="preserve">2. Антикоррупционная экспертиза (далее - экспертиза) правовых актов и проектов осуществляется в соответствии с </w:t>
      </w:r>
      <w:hyperlink r:id="rId10" w:history="1">
        <w:r w:rsidRPr="00095087">
          <w:rPr>
            <w:sz w:val="26"/>
            <w:szCs w:val="26"/>
          </w:rPr>
          <w:t>Методикой</w:t>
        </w:r>
      </w:hyperlink>
      <w:r w:rsidRPr="00095087">
        <w:rPr>
          <w:sz w:val="26"/>
          <w:szCs w:val="26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 № 96 «Об антикоррупционной экспертизе нормативных правовых актов и проектов нормативных правовых актов».</w:t>
      </w:r>
    </w:p>
    <w:p w:rsidR="00B120D0" w:rsidRPr="00095087" w:rsidRDefault="00B120D0" w:rsidP="00B120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95087">
        <w:rPr>
          <w:rFonts w:ascii="Times New Roman" w:hAnsi="Times New Roman" w:cs="Times New Roman"/>
          <w:sz w:val="26"/>
          <w:szCs w:val="26"/>
        </w:rPr>
        <w:t>3. Экспертиза правовых актов проводится при мониторинге их применения.</w:t>
      </w:r>
    </w:p>
    <w:p w:rsidR="00B120D0" w:rsidRPr="00095087" w:rsidRDefault="00B120D0" w:rsidP="00B120D0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 w:rsidRPr="00095087">
        <w:rPr>
          <w:sz w:val="26"/>
          <w:szCs w:val="26"/>
        </w:rPr>
        <w:t>4. Экспертиза проектов осуществляется в обязательном порядке при проведении их правовой экспертизы.</w:t>
      </w:r>
    </w:p>
    <w:p w:rsidR="00B120D0" w:rsidRPr="00095087" w:rsidRDefault="00B120D0" w:rsidP="00B120D0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  <w:highlight w:val="green"/>
        </w:rPr>
      </w:pPr>
      <w:r w:rsidRPr="00095087">
        <w:rPr>
          <w:sz w:val="26"/>
          <w:szCs w:val="26"/>
        </w:rPr>
        <w:t xml:space="preserve">5. Экспертиза правовых актов и проектов проводится </w:t>
      </w:r>
      <w:r w:rsidRPr="00095087">
        <w:rPr>
          <w:bCs/>
          <w:iCs/>
          <w:sz w:val="26"/>
          <w:szCs w:val="26"/>
        </w:rPr>
        <w:t xml:space="preserve">ведущим специалистом администрации </w:t>
      </w:r>
      <w:r w:rsidR="00FC1ABB">
        <w:rPr>
          <w:sz w:val="26"/>
          <w:szCs w:val="26"/>
        </w:rPr>
        <w:t>Знаменско-Пестровского</w:t>
      </w:r>
      <w:r w:rsidR="00E40BE9">
        <w:rPr>
          <w:sz w:val="26"/>
          <w:szCs w:val="26"/>
        </w:rPr>
        <w:t xml:space="preserve"> </w:t>
      </w:r>
      <w:r w:rsidRPr="00095087">
        <w:rPr>
          <w:sz w:val="26"/>
          <w:szCs w:val="26"/>
        </w:rPr>
        <w:t>сельсовета Иссинского района Пензенской области.</w:t>
      </w:r>
    </w:p>
    <w:p w:rsidR="00B120D0" w:rsidRPr="00095087" w:rsidRDefault="00B120D0" w:rsidP="00B120D0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 w:rsidRPr="00095087">
        <w:rPr>
          <w:sz w:val="26"/>
          <w:szCs w:val="26"/>
        </w:rPr>
        <w:t xml:space="preserve">6. Решение о проведении экспертизы правовых актов принимается </w:t>
      </w:r>
      <w:r w:rsidRPr="00095087">
        <w:rPr>
          <w:bCs/>
          <w:iCs/>
          <w:sz w:val="26"/>
          <w:szCs w:val="26"/>
        </w:rPr>
        <w:t>главой</w:t>
      </w:r>
      <w:r w:rsidR="00B736D0">
        <w:rPr>
          <w:bCs/>
          <w:iCs/>
          <w:sz w:val="26"/>
          <w:szCs w:val="26"/>
        </w:rPr>
        <w:t xml:space="preserve"> администрации</w:t>
      </w:r>
      <w:r w:rsidRPr="00095087">
        <w:rPr>
          <w:bCs/>
          <w:iCs/>
          <w:sz w:val="26"/>
          <w:szCs w:val="26"/>
        </w:rPr>
        <w:t xml:space="preserve"> </w:t>
      </w:r>
      <w:r w:rsidR="00FC1ABB">
        <w:rPr>
          <w:sz w:val="26"/>
          <w:szCs w:val="26"/>
        </w:rPr>
        <w:t>Знаменско-Пестровского</w:t>
      </w:r>
      <w:r w:rsidR="00E40BE9">
        <w:rPr>
          <w:sz w:val="26"/>
          <w:szCs w:val="26"/>
        </w:rPr>
        <w:t xml:space="preserve"> </w:t>
      </w:r>
      <w:r w:rsidRPr="00095087">
        <w:rPr>
          <w:sz w:val="26"/>
          <w:szCs w:val="26"/>
        </w:rPr>
        <w:t>сельсовета Иссинского района Пензенской области.</w:t>
      </w:r>
    </w:p>
    <w:p w:rsidR="00B120D0" w:rsidRPr="00095087" w:rsidRDefault="00B120D0" w:rsidP="00B120D0">
      <w:pPr>
        <w:ind w:firstLine="567"/>
        <w:jc w:val="both"/>
        <w:rPr>
          <w:sz w:val="26"/>
          <w:szCs w:val="26"/>
        </w:rPr>
      </w:pPr>
      <w:r w:rsidRPr="00095087">
        <w:rPr>
          <w:sz w:val="26"/>
          <w:szCs w:val="26"/>
        </w:rPr>
        <w:t xml:space="preserve"> 7. В соответствии с Законом № 172-ФЗ, в целях проведения независимой экспертизы разработчик проекта организует размещение проектов на официальном сайте администрации </w:t>
      </w:r>
      <w:r w:rsidR="00FC1ABB">
        <w:rPr>
          <w:sz w:val="26"/>
          <w:szCs w:val="26"/>
        </w:rPr>
        <w:t>Знаменско-Пестровского</w:t>
      </w:r>
      <w:r w:rsidR="00E40BE9">
        <w:rPr>
          <w:sz w:val="26"/>
          <w:szCs w:val="26"/>
        </w:rPr>
        <w:t xml:space="preserve"> </w:t>
      </w:r>
      <w:r w:rsidRPr="00095087">
        <w:rPr>
          <w:sz w:val="26"/>
          <w:szCs w:val="26"/>
        </w:rPr>
        <w:t>сельсовета Иссинского района Пензенской области  в информационно-телекоммуникационной сети «Интернет» с указанием дат начала и окончания приема заключений по результатам независимой экспертизы.</w:t>
      </w:r>
    </w:p>
    <w:p w:rsidR="00B120D0" w:rsidRPr="00095087" w:rsidRDefault="00B120D0" w:rsidP="00B120D0">
      <w:pPr>
        <w:ind w:firstLine="567"/>
        <w:jc w:val="both"/>
        <w:rPr>
          <w:sz w:val="26"/>
          <w:szCs w:val="26"/>
        </w:rPr>
      </w:pPr>
      <w:r w:rsidRPr="00095087">
        <w:rPr>
          <w:sz w:val="26"/>
          <w:szCs w:val="26"/>
        </w:rPr>
        <w:t xml:space="preserve">Проекты размещаются на официальном сайте администрации </w:t>
      </w:r>
      <w:r w:rsidR="00FC1ABB">
        <w:rPr>
          <w:sz w:val="26"/>
          <w:szCs w:val="26"/>
        </w:rPr>
        <w:t>Знаменско-Пестровского</w:t>
      </w:r>
      <w:r w:rsidR="00E40BE9">
        <w:rPr>
          <w:sz w:val="26"/>
          <w:szCs w:val="26"/>
        </w:rPr>
        <w:t xml:space="preserve"> </w:t>
      </w:r>
      <w:r w:rsidRPr="00095087">
        <w:rPr>
          <w:sz w:val="26"/>
          <w:szCs w:val="26"/>
        </w:rPr>
        <w:t>сельсовета Иссинского района Пензенской области в информационно-телекоммуникационной сети «Интернет» не менее чем на 7 рабочих дней.</w:t>
      </w:r>
    </w:p>
    <w:p w:rsidR="00B120D0" w:rsidRPr="00095087" w:rsidRDefault="00B120D0" w:rsidP="00B120D0">
      <w:pPr>
        <w:ind w:firstLine="539"/>
        <w:jc w:val="both"/>
        <w:rPr>
          <w:sz w:val="26"/>
          <w:szCs w:val="26"/>
        </w:rPr>
      </w:pPr>
      <w:r w:rsidRPr="00095087">
        <w:rPr>
          <w:sz w:val="26"/>
          <w:szCs w:val="26"/>
        </w:rPr>
        <w:t>Поступившие заключения по результатам независимой экспертизы учитываются при проведении экспертизы правовых актов и проектов и направляются для учета разработчику проекта.</w:t>
      </w:r>
    </w:p>
    <w:p w:rsidR="00B120D0" w:rsidRPr="00095087" w:rsidRDefault="00B120D0" w:rsidP="00B120D0">
      <w:pPr>
        <w:ind w:firstLine="539"/>
        <w:jc w:val="both"/>
        <w:rPr>
          <w:sz w:val="26"/>
          <w:szCs w:val="26"/>
        </w:rPr>
      </w:pPr>
      <w:r w:rsidRPr="00095087">
        <w:rPr>
          <w:bCs/>
          <w:iCs/>
          <w:sz w:val="26"/>
          <w:szCs w:val="26"/>
        </w:rPr>
        <w:t xml:space="preserve">Заключение по результатам независимой антикоррупционной экспертизы носит </w:t>
      </w:r>
      <w:r w:rsidRPr="00095087">
        <w:rPr>
          <w:bCs/>
          <w:iCs/>
          <w:sz w:val="26"/>
          <w:szCs w:val="26"/>
        </w:rPr>
        <w:lastRenderedPageBreak/>
        <w:t>рекомендательный характер и подлежит обязательному рассмотрению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</w:t>
      </w:r>
    </w:p>
    <w:p w:rsidR="00B120D0" w:rsidRPr="00095087" w:rsidRDefault="00B120D0" w:rsidP="00B120D0">
      <w:pPr>
        <w:pStyle w:val="ac"/>
        <w:ind w:firstLine="539"/>
        <w:jc w:val="both"/>
        <w:rPr>
          <w:sz w:val="26"/>
          <w:szCs w:val="26"/>
        </w:rPr>
      </w:pPr>
      <w:r w:rsidRPr="00095087">
        <w:rPr>
          <w:spacing w:val="2"/>
          <w:sz w:val="26"/>
          <w:szCs w:val="26"/>
          <w:shd w:val="clear" w:color="auto" w:fill="FFFFFF"/>
        </w:rPr>
        <w:t xml:space="preserve"> </w:t>
      </w:r>
      <w:r w:rsidRPr="00095087">
        <w:rPr>
          <w:sz w:val="26"/>
          <w:szCs w:val="26"/>
        </w:rPr>
        <w:t>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B120D0" w:rsidRPr="00095087" w:rsidRDefault="00B120D0" w:rsidP="00B120D0">
      <w:pPr>
        <w:pStyle w:val="ac"/>
        <w:ind w:firstLine="539"/>
        <w:jc w:val="both"/>
        <w:rPr>
          <w:sz w:val="26"/>
          <w:szCs w:val="26"/>
        </w:rPr>
      </w:pPr>
      <w:r w:rsidRPr="00095087">
        <w:rPr>
          <w:sz w:val="26"/>
          <w:szCs w:val="26"/>
        </w:rPr>
        <w:t>1) гражданами, имеющими неснятую или непогашенную судимость;</w:t>
      </w:r>
    </w:p>
    <w:p w:rsidR="009A0861" w:rsidRDefault="002844FB" w:rsidP="002844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B120D0" w:rsidRPr="00095087">
        <w:rPr>
          <w:sz w:val="26"/>
          <w:szCs w:val="26"/>
        </w:rPr>
        <w:t>2)</w:t>
      </w:r>
      <w:r w:rsidRPr="002844FB">
        <w:rPr>
          <w:sz w:val="26"/>
          <w:szCs w:val="26"/>
        </w:rPr>
        <w:t xml:space="preserve"> </w:t>
      </w:r>
      <w:r w:rsidRPr="00E4162E">
        <w:rPr>
          <w:sz w:val="26"/>
          <w:szCs w:val="26"/>
        </w:rPr>
        <w:t xml:space="preserve">гражданами, сведения о применении к которым взыскания в виде увольнения (прекращения полномочий) в связи с утратой доверия за совершение коррупционного правонарушения, за исключением сведений, составляющих государственную тайну, включены в реестр лиц, уволенных в связи с утратой доверия, </w:t>
      </w:r>
      <w:r w:rsidRPr="00C966B5">
        <w:rPr>
          <w:sz w:val="26"/>
          <w:szCs w:val="26"/>
        </w:rPr>
        <w:t>сроком на пять лет с момента принятия акта, явившегося основанием для включения в реестр</w:t>
      </w:r>
      <w:r w:rsidR="009A0861">
        <w:rPr>
          <w:sz w:val="26"/>
          <w:szCs w:val="26"/>
        </w:rPr>
        <w:t>;</w:t>
      </w:r>
    </w:p>
    <w:p w:rsidR="00B120D0" w:rsidRPr="00095087" w:rsidRDefault="00B120D0" w:rsidP="00B120D0">
      <w:pPr>
        <w:pStyle w:val="ac"/>
        <w:ind w:firstLine="539"/>
        <w:jc w:val="both"/>
        <w:rPr>
          <w:sz w:val="26"/>
          <w:szCs w:val="26"/>
        </w:rPr>
      </w:pPr>
      <w:r w:rsidRPr="00095087">
        <w:rPr>
          <w:sz w:val="26"/>
          <w:szCs w:val="26"/>
        </w:rPr>
        <w:t xml:space="preserve"> 3) гражданами, осуществляющими деятельность в органах и организациях, указанных в</w:t>
      </w:r>
      <w:r w:rsidRPr="00095087">
        <w:rPr>
          <w:rStyle w:val="apple-converted-space"/>
          <w:sz w:val="26"/>
          <w:szCs w:val="26"/>
        </w:rPr>
        <w:t> </w:t>
      </w:r>
      <w:hyperlink r:id="rId11" w:anchor="/document/195958/entry/313" w:history="1">
        <w:r w:rsidRPr="00095087">
          <w:rPr>
            <w:rStyle w:val="a7"/>
            <w:sz w:val="26"/>
            <w:szCs w:val="26"/>
          </w:rPr>
          <w:t>пункте 3 части 1 статьи 3</w:t>
        </w:r>
      </w:hyperlink>
      <w:r w:rsidRPr="00095087">
        <w:rPr>
          <w:rStyle w:val="apple-converted-space"/>
          <w:sz w:val="26"/>
          <w:szCs w:val="26"/>
        </w:rPr>
        <w:t> </w:t>
      </w:r>
      <w:r w:rsidRPr="00095087">
        <w:rPr>
          <w:sz w:val="26"/>
          <w:szCs w:val="26"/>
        </w:rPr>
        <w:t xml:space="preserve"> Федерального закона 17.07.2009 № 172-ФЗ «Об антикоррупционной экспертизе нормативных правовых актов и проектов нормативных правовых актов» (с последующими изменениями);</w:t>
      </w:r>
    </w:p>
    <w:p w:rsidR="00B120D0" w:rsidRPr="00095087" w:rsidRDefault="00B120D0" w:rsidP="00B120D0">
      <w:pPr>
        <w:pStyle w:val="ac"/>
        <w:ind w:firstLine="539"/>
        <w:jc w:val="both"/>
        <w:rPr>
          <w:sz w:val="26"/>
          <w:szCs w:val="26"/>
        </w:rPr>
      </w:pPr>
      <w:r w:rsidRPr="00095087">
        <w:rPr>
          <w:sz w:val="26"/>
          <w:szCs w:val="26"/>
        </w:rPr>
        <w:t>4) международными и иностранными организациями;</w:t>
      </w:r>
    </w:p>
    <w:p w:rsidR="00B120D0" w:rsidRPr="00095087" w:rsidRDefault="00B120D0" w:rsidP="00B120D0">
      <w:pPr>
        <w:autoSpaceDE w:val="0"/>
        <w:autoSpaceDN w:val="0"/>
        <w:adjustRightInd w:val="0"/>
        <w:ind w:firstLine="567"/>
        <w:jc w:val="both"/>
        <w:outlineLvl w:val="0"/>
        <w:rPr>
          <w:sz w:val="26"/>
          <w:szCs w:val="26"/>
        </w:rPr>
      </w:pPr>
      <w:r w:rsidRPr="00095087">
        <w:rPr>
          <w:sz w:val="26"/>
          <w:szCs w:val="26"/>
        </w:rPr>
        <w:t>5) некоммерческими организациями, выполняющими функции иностранного агента</w:t>
      </w:r>
      <w:r w:rsidRPr="00095087">
        <w:rPr>
          <w:spacing w:val="2"/>
          <w:sz w:val="26"/>
          <w:szCs w:val="26"/>
          <w:shd w:val="clear" w:color="auto" w:fill="FFFFFF"/>
        </w:rPr>
        <w:t>.</w:t>
      </w:r>
    </w:p>
    <w:p w:rsidR="00B120D0" w:rsidRPr="00095087" w:rsidRDefault="00B120D0" w:rsidP="00B120D0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 w:rsidRPr="00095087">
        <w:rPr>
          <w:sz w:val="26"/>
          <w:szCs w:val="26"/>
        </w:rPr>
        <w:t>8. Экспертиза правовых актов и проектов осуществляется в срок не более 5 рабочих дней со дня их поступления на экспертизу.</w:t>
      </w:r>
    </w:p>
    <w:p w:rsidR="00B120D0" w:rsidRPr="00095087" w:rsidRDefault="00B120D0" w:rsidP="00B120D0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 w:rsidRPr="00095087">
        <w:rPr>
          <w:sz w:val="26"/>
          <w:szCs w:val="26"/>
        </w:rPr>
        <w:t>9. Результаты экспертизы правовых актов и проектов оформляются:</w:t>
      </w:r>
    </w:p>
    <w:p w:rsidR="00B120D0" w:rsidRPr="00095087" w:rsidRDefault="00B120D0" w:rsidP="00B120D0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 w:rsidRPr="00095087">
        <w:rPr>
          <w:sz w:val="26"/>
          <w:szCs w:val="26"/>
        </w:rPr>
        <w:t xml:space="preserve">9.1. При отсутствии коррупциогенных факторов – визой </w:t>
      </w:r>
      <w:r w:rsidRPr="00095087">
        <w:rPr>
          <w:bCs/>
          <w:iCs/>
          <w:sz w:val="26"/>
          <w:szCs w:val="26"/>
        </w:rPr>
        <w:t xml:space="preserve">ведущего специалиста администрации </w:t>
      </w:r>
      <w:r w:rsidR="00FC1ABB">
        <w:rPr>
          <w:sz w:val="26"/>
          <w:szCs w:val="26"/>
        </w:rPr>
        <w:t>Знаменско-Пестровского</w:t>
      </w:r>
      <w:r w:rsidR="00E40BE9">
        <w:rPr>
          <w:sz w:val="26"/>
          <w:szCs w:val="26"/>
        </w:rPr>
        <w:t xml:space="preserve"> </w:t>
      </w:r>
      <w:r w:rsidRPr="00095087">
        <w:rPr>
          <w:sz w:val="26"/>
          <w:szCs w:val="26"/>
        </w:rPr>
        <w:t>сельсовета Иссинского района Пензенской области.</w:t>
      </w:r>
    </w:p>
    <w:p w:rsidR="00B120D0" w:rsidRPr="00095087" w:rsidRDefault="00B120D0" w:rsidP="00B120D0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 w:rsidRPr="00095087">
        <w:rPr>
          <w:sz w:val="26"/>
          <w:szCs w:val="26"/>
        </w:rPr>
        <w:t>Виза вносится в лист согласования проекта, содержит инициалы, фамилию, должность, личную подпись, дату визирования и слова «Коррупциогенные факторы не выявлены».</w:t>
      </w:r>
    </w:p>
    <w:p w:rsidR="00B120D0" w:rsidRPr="00095087" w:rsidRDefault="00B120D0" w:rsidP="00B120D0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 w:rsidRPr="00095087">
        <w:rPr>
          <w:sz w:val="26"/>
          <w:szCs w:val="26"/>
        </w:rPr>
        <w:t xml:space="preserve">9.2. При выявлении коррупциогенных факторов – заключением, подписываемым </w:t>
      </w:r>
      <w:r w:rsidRPr="00095087">
        <w:rPr>
          <w:bCs/>
          <w:iCs/>
          <w:sz w:val="26"/>
          <w:szCs w:val="26"/>
        </w:rPr>
        <w:t xml:space="preserve">ведущим  специалистом </w:t>
      </w:r>
      <w:r w:rsidRPr="00095087">
        <w:rPr>
          <w:sz w:val="26"/>
          <w:szCs w:val="26"/>
        </w:rPr>
        <w:t xml:space="preserve"> администрации </w:t>
      </w:r>
      <w:r w:rsidR="00FC1ABB">
        <w:rPr>
          <w:sz w:val="26"/>
          <w:szCs w:val="26"/>
        </w:rPr>
        <w:t>Знаменско-Пестровского</w:t>
      </w:r>
      <w:r w:rsidR="00E40BE9">
        <w:rPr>
          <w:sz w:val="26"/>
          <w:szCs w:val="26"/>
        </w:rPr>
        <w:t xml:space="preserve"> </w:t>
      </w:r>
      <w:r w:rsidRPr="00095087">
        <w:rPr>
          <w:sz w:val="26"/>
          <w:szCs w:val="26"/>
        </w:rPr>
        <w:t>сельсовета Иссинского района Пензенской области. Заключение оформляется по форме согласно приложению к настоящему Порядку.</w:t>
      </w:r>
    </w:p>
    <w:p w:rsidR="00B120D0" w:rsidRPr="00095087" w:rsidRDefault="00B120D0" w:rsidP="00B120D0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 w:rsidRPr="00095087">
        <w:rPr>
          <w:sz w:val="26"/>
          <w:szCs w:val="26"/>
        </w:rPr>
        <w:t>10. Заключение по результатам экспертизы направляется лицу, принявшему решение о направлении акта или проекта на экспертизу.</w:t>
      </w:r>
    </w:p>
    <w:p w:rsidR="00B120D0" w:rsidRPr="00095087" w:rsidRDefault="00B120D0" w:rsidP="00B120D0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 w:rsidRPr="00095087">
        <w:rPr>
          <w:sz w:val="26"/>
          <w:szCs w:val="26"/>
        </w:rPr>
        <w:t>11. После устранения разработчиком проекта выявленных коррупциогенных факторов проект направляется на повторную экспертизу.</w:t>
      </w:r>
    </w:p>
    <w:p w:rsidR="00B120D0" w:rsidRPr="00095087" w:rsidRDefault="00B120D0" w:rsidP="00B120D0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 w:rsidRPr="00095087">
        <w:rPr>
          <w:sz w:val="26"/>
          <w:szCs w:val="26"/>
        </w:rPr>
        <w:t>12. В случае несогласия с результатами экспертизы, разработчик проекта вносит проект повторно с приложением пояснительной записки и обоснованием своего несогласия, прилагая при этом заключение, составленное по итогам экспертизы.</w:t>
      </w:r>
    </w:p>
    <w:p w:rsidR="00B120D0" w:rsidRPr="00095087" w:rsidRDefault="00B120D0" w:rsidP="00B120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95087">
        <w:rPr>
          <w:rFonts w:ascii="Times New Roman" w:hAnsi="Times New Roman" w:cs="Times New Roman"/>
          <w:sz w:val="26"/>
          <w:szCs w:val="26"/>
        </w:rPr>
        <w:t xml:space="preserve">13. Для устранения выявленных в правовом акте по результатам экспертизы коррупциогенных факторов лицо, предусмотренное в пункте 6 настоящего Порядка направляет правовой акт с результатами экспертизы ведущему специалисту администрации </w:t>
      </w:r>
      <w:r w:rsidR="00FC1ABB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E40BE9">
        <w:rPr>
          <w:rFonts w:ascii="Times New Roman" w:hAnsi="Times New Roman" w:cs="Times New Roman"/>
          <w:sz w:val="26"/>
          <w:szCs w:val="26"/>
        </w:rPr>
        <w:t xml:space="preserve"> </w:t>
      </w:r>
      <w:r w:rsidRPr="00095087">
        <w:rPr>
          <w:rFonts w:ascii="Times New Roman" w:hAnsi="Times New Roman" w:cs="Times New Roman"/>
          <w:sz w:val="26"/>
          <w:szCs w:val="26"/>
        </w:rPr>
        <w:t>сельсовета Иссинского района Пензенской области, к полномочиям которого относится вопрос, регламентируемый правовым актом, для подготовки проекта, вносящего в него изменения.</w:t>
      </w:r>
    </w:p>
    <w:p w:rsidR="00B120D0" w:rsidRDefault="00B120D0" w:rsidP="00B120D0">
      <w:pPr>
        <w:pStyle w:val="ConsPlusNonformat"/>
        <w:widowControl/>
        <w:jc w:val="right"/>
        <w:rPr>
          <w:rFonts w:ascii="Times New Roman" w:hAnsi="Times New Roman" w:cs="Times New Roman"/>
        </w:rPr>
      </w:pPr>
    </w:p>
    <w:p w:rsidR="00BF5864" w:rsidRDefault="00BF5864" w:rsidP="00B120D0">
      <w:pPr>
        <w:pStyle w:val="ConsPlusNonformat"/>
        <w:widowControl/>
        <w:jc w:val="right"/>
        <w:rPr>
          <w:rFonts w:ascii="Times New Roman" w:hAnsi="Times New Roman" w:cs="Times New Roman"/>
        </w:rPr>
      </w:pPr>
    </w:p>
    <w:p w:rsidR="00BF5864" w:rsidRDefault="00BF5864" w:rsidP="00B120D0">
      <w:pPr>
        <w:pStyle w:val="ConsPlusNonformat"/>
        <w:widowControl/>
        <w:jc w:val="right"/>
        <w:rPr>
          <w:rFonts w:ascii="Times New Roman" w:hAnsi="Times New Roman" w:cs="Times New Roman"/>
        </w:rPr>
      </w:pPr>
    </w:p>
    <w:p w:rsidR="002844FB" w:rsidRDefault="002844FB" w:rsidP="002844FB">
      <w:pPr>
        <w:pStyle w:val="ConsPlusNonformat"/>
        <w:widowControl/>
        <w:rPr>
          <w:rFonts w:ascii="Times New Roman" w:hAnsi="Times New Roman" w:cs="Times New Roman"/>
        </w:rPr>
      </w:pPr>
    </w:p>
    <w:p w:rsidR="00B120D0" w:rsidRPr="00095087" w:rsidRDefault="00B120D0" w:rsidP="002844FB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095087">
        <w:rPr>
          <w:rFonts w:ascii="Times New Roman" w:hAnsi="Times New Roman" w:cs="Times New Roman"/>
        </w:rPr>
        <w:lastRenderedPageBreak/>
        <w:t>Приложение</w:t>
      </w:r>
    </w:p>
    <w:p w:rsidR="00B120D0" w:rsidRPr="00095087" w:rsidRDefault="00B120D0" w:rsidP="00B120D0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095087">
        <w:rPr>
          <w:rFonts w:ascii="Times New Roman" w:hAnsi="Times New Roman" w:cs="Times New Roman"/>
        </w:rPr>
        <w:t xml:space="preserve">к Порядку проведения антикоррупционной экспертизы </w:t>
      </w:r>
    </w:p>
    <w:p w:rsidR="00B120D0" w:rsidRPr="00095087" w:rsidRDefault="00B120D0" w:rsidP="00B120D0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095087">
        <w:rPr>
          <w:rFonts w:ascii="Times New Roman" w:hAnsi="Times New Roman" w:cs="Times New Roman"/>
        </w:rPr>
        <w:t xml:space="preserve">муниципальных нормативных правовых актов </w:t>
      </w:r>
    </w:p>
    <w:p w:rsidR="00B120D0" w:rsidRPr="00095087" w:rsidRDefault="00B120D0" w:rsidP="00B120D0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095087">
        <w:rPr>
          <w:rFonts w:ascii="Times New Roman" w:hAnsi="Times New Roman" w:cs="Times New Roman"/>
        </w:rPr>
        <w:t xml:space="preserve">и проектов муниципальных нормативных правовых актов </w:t>
      </w:r>
    </w:p>
    <w:p w:rsidR="00B120D0" w:rsidRPr="00095087" w:rsidRDefault="00B736D0" w:rsidP="00B120D0">
      <w:pPr>
        <w:pStyle w:val="ConsPlusNonformat"/>
        <w:widowControl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администрации </w:t>
      </w:r>
      <w:r w:rsidR="00FC1ABB">
        <w:rPr>
          <w:rFonts w:ascii="Times New Roman" w:hAnsi="Times New Roman" w:cs="Times New Roman"/>
        </w:rPr>
        <w:t>Знаменско-Пестровского</w:t>
      </w:r>
      <w:r w:rsidR="00E40BE9">
        <w:rPr>
          <w:rFonts w:ascii="Times New Roman" w:hAnsi="Times New Roman" w:cs="Times New Roman"/>
        </w:rPr>
        <w:t xml:space="preserve"> </w:t>
      </w:r>
      <w:r w:rsidR="00B120D0" w:rsidRPr="00095087">
        <w:rPr>
          <w:rFonts w:ascii="Times New Roman" w:hAnsi="Times New Roman" w:cs="Times New Roman"/>
        </w:rPr>
        <w:t xml:space="preserve">сельсовета </w:t>
      </w:r>
    </w:p>
    <w:p w:rsidR="00B120D0" w:rsidRPr="00095087" w:rsidRDefault="00B120D0" w:rsidP="00B120D0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095087">
        <w:rPr>
          <w:rFonts w:ascii="Times New Roman" w:hAnsi="Times New Roman" w:cs="Times New Roman"/>
        </w:rPr>
        <w:t>Иссинского района Пензенской области</w:t>
      </w:r>
    </w:p>
    <w:p w:rsidR="00B120D0" w:rsidRDefault="00B120D0" w:rsidP="00B120D0">
      <w:pPr>
        <w:pStyle w:val="ConsPlusNonformat"/>
        <w:widowControl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120D0" w:rsidRPr="00095087" w:rsidRDefault="00B120D0" w:rsidP="00B120D0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095087">
        <w:rPr>
          <w:rFonts w:ascii="Times New Roman" w:hAnsi="Times New Roman" w:cs="Times New Roman"/>
          <w:i/>
          <w:sz w:val="24"/>
          <w:szCs w:val="24"/>
        </w:rPr>
        <w:t>(кому)</w:t>
      </w:r>
      <w:r w:rsidRPr="00095087">
        <w:rPr>
          <w:rFonts w:ascii="Times New Roman" w:hAnsi="Times New Roman" w:cs="Times New Roman"/>
          <w:sz w:val="24"/>
          <w:szCs w:val="24"/>
        </w:rPr>
        <w:t>……………..</w:t>
      </w:r>
    </w:p>
    <w:p w:rsidR="00B120D0" w:rsidRPr="00C06049" w:rsidRDefault="00B120D0" w:rsidP="00B120D0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</w:rPr>
        <w:t>(</w:t>
      </w:r>
      <w:r w:rsidRPr="00CE2466">
        <w:rPr>
          <w:rFonts w:ascii="Times New Roman" w:hAnsi="Times New Roman" w:cs="Times New Roman"/>
          <w:i/>
        </w:rPr>
        <w:t>указать</w:t>
      </w:r>
      <w:r>
        <w:rPr>
          <w:rFonts w:ascii="Times New Roman" w:hAnsi="Times New Roman" w:cs="Times New Roman"/>
          <w:i/>
        </w:rPr>
        <w:t xml:space="preserve">  лицо, которому направляется заключение)</w:t>
      </w:r>
    </w:p>
    <w:p w:rsidR="00B120D0" w:rsidRPr="00095087" w:rsidRDefault="00B120D0" w:rsidP="00B120D0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087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B120D0" w:rsidRPr="00095087" w:rsidRDefault="00B120D0" w:rsidP="00B120D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95087">
        <w:rPr>
          <w:rFonts w:ascii="Times New Roman" w:hAnsi="Times New Roman" w:cs="Times New Roman"/>
          <w:sz w:val="24"/>
          <w:szCs w:val="24"/>
        </w:rPr>
        <w:t>по результатам проведения антикоррупционной экспертизы</w:t>
      </w:r>
    </w:p>
    <w:p w:rsidR="00B120D0" w:rsidRPr="00095087" w:rsidRDefault="00B120D0" w:rsidP="00B120D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95087">
        <w:rPr>
          <w:rFonts w:ascii="Times New Roman" w:hAnsi="Times New Roman" w:cs="Times New Roman"/>
          <w:sz w:val="24"/>
          <w:szCs w:val="24"/>
        </w:rPr>
        <w:t>…………….</w:t>
      </w:r>
    </w:p>
    <w:p w:rsidR="00B120D0" w:rsidRPr="00095087" w:rsidRDefault="00B120D0" w:rsidP="00B120D0">
      <w:pPr>
        <w:pStyle w:val="ConsPlusNonformat"/>
        <w:widowControl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95087">
        <w:rPr>
          <w:rFonts w:ascii="Times New Roman" w:hAnsi="Times New Roman" w:cs="Times New Roman"/>
          <w:i/>
          <w:sz w:val="24"/>
          <w:szCs w:val="24"/>
        </w:rPr>
        <w:t xml:space="preserve">(реквизиты муниципального нормативного правового акта, </w:t>
      </w:r>
    </w:p>
    <w:p w:rsidR="00B120D0" w:rsidRPr="00095087" w:rsidRDefault="00B120D0" w:rsidP="00B120D0">
      <w:pPr>
        <w:pStyle w:val="ConsPlusNonformat"/>
        <w:widowControl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95087">
        <w:rPr>
          <w:rFonts w:ascii="Times New Roman" w:hAnsi="Times New Roman" w:cs="Times New Roman"/>
          <w:i/>
          <w:sz w:val="24"/>
          <w:szCs w:val="24"/>
        </w:rPr>
        <w:t>(проекта муниципального нормативного правового акта)</w:t>
      </w:r>
    </w:p>
    <w:p w:rsidR="00B120D0" w:rsidRPr="001677E8" w:rsidRDefault="00B120D0" w:rsidP="00B120D0">
      <w:pPr>
        <w:pStyle w:val="ConsPlusNonformat"/>
        <w:widowControl/>
        <w:spacing w:before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95087">
        <w:rPr>
          <w:rFonts w:ascii="Times New Roman" w:hAnsi="Times New Roman" w:cs="Times New Roman"/>
          <w:sz w:val="24"/>
          <w:szCs w:val="24"/>
        </w:rPr>
        <w:t xml:space="preserve">Ведущим специалистом администрации </w:t>
      </w:r>
      <w:r w:rsidR="00FC1ABB">
        <w:rPr>
          <w:rFonts w:ascii="Times New Roman" w:hAnsi="Times New Roman" w:cs="Times New Roman"/>
          <w:sz w:val="24"/>
          <w:szCs w:val="24"/>
        </w:rPr>
        <w:t>Знаменско-Пестровского</w:t>
      </w:r>
      <w:r w:rsidR="00E40BE9">
        <w:rPr>
          <w:rFonts w:ascii="Times New Roman" w:hAnsi="Times New Roman" w:cs="Times New Roman"/>
          <w:sz w:val="24"/>
          <w:szCs w:val="24"/>
        </w:rPr>
        <w:t xml:space="preserve"> </w:t>
      </w:r>
      <w:r w:rsidRPr="00095087">
        <w:rPr>
          <w:rFonts w:ascii="Times New Roman" w:hAnsi="Times New Roman" w:cs="Times New Roman"/>
          <w:sz w:val="24"/>
          <w:szCs w:val="24"/>
        </w:rPr>
        <w:t>сельсовета Иссинского района Пензенской области</w:t>
      </w:r>
      <w:r w:rsidRPr="000950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95087">
        <w:rPr>
          <w:rFonts w:ascii="Times New Roman" w:hAnsi="Times New Roman" w:cs="Times New Roman"/>
          <w:sz w:val="24"/>
          <w:szCs w:val="24"/>
        </w:rPr>
        <w:t>в соответствии с федеральными законами от 17.07.2009 № 172-ФЗ «Об антикоррупционной экспертизе нормативных правовых актов и проектов нормативных правовых актов», от 25.12.2008 № 273-ФЗ «О противодействии коррупции» и Правилами проведения антикоррупционной экспертизы нормативных правовых актов и проектов нормативных правовых актов, утвержденными Постановлением Правительства Российской Федерации от 26.02.2010 № 96, проведена антикоррупционная экспертиза</w:t>
      </w:r>
      <w:r w:rsidRPr="001677E8">
        <w:rPr>
          <w:rFonts w:ascii="Times New Roman" w:hAnsi="Times New Roman" w:cs="Times New Roman"/>
          <w:sz w:val="24"/>
          <w:szCs w:val="24"/>
        </w:rPr>
        <w:t xml:space="preserve"> 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Pr="001677E8">
        <w:rPr>
          <w:rFonts w:ascii="Times New Roman" w:hAnsi="Times New Roman" w:cs="Times New Roman"/>
          <w:sz w:val="24"/>
          <w:szCs w:val="24"/>
        </w:rPr>
        <w:t>_______</w:t>
      </w:r>
    </w:p>
    <w:p w:rsidR="00B120D0" w:rsidRDefault="00B120D0" w:rsidP="00B120D0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i/>
        </w:rPr>
      </w:pPr>
      <w:r w:rsidRPr="006C77C1">
        <w:rPr>
          <w:rFonts w:ascii="Times New Roman" w:hAnsi="Times New Roman" w:cs="Times New Roman"/>
          <w:i/>
        </w:rPr>
        <w:t>(реквизиты муниципального нормативного правового акта,</w:t>
      </w:r>
    </w:p>
    <w:p w:rsidR="00B120D0" w:rsidRPr="006C77C1" w:rsidRDefault="00B120D0" w:rsidP="00B120D0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i/>
        </w:rPr>
      </w:pPr>
      <w:r w:rsidRPr="006C77C1">
        <w:rPr>
          <w:rFonts w:ascii="Times New Roman" w:hAnsi="Times New Roman" w:cs="Times New Roman"/>
          <w:i/>
        </w:rPr>
        <w:t>проекта муниципального нормативного правового акта)</w:t>
      </w:r>
    </w:p>
    <w:p w:rsidR="00B120D0" w:rsidRPr="001677E8" w:rsidRDefault="00B120D0" w:rsidP="00B120D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677E8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1677E8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B120D0" w:rsidRPr="00095087" w:rsidRDefault="00B120D0" w:rsidP="00B120D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095087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B120D0" w:rsidRPr="00095087" w:rsidRDefault="00B120D0" w:rsidP="00B120D0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20D0" w:rsidRPr="00095087" w:rsidRDefault="00B120D0" w:rsidP="00B120D0">
      <w:pPr>
        <w:pStyle w:val="ConsPlusNonformat"/>
        <w:widowControl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95087">
        <w:rPr>
          <w:rFonts w:ascii="Times New Roman" w:hAnsi="Times New Roman" w:cs="Times New Roman"/>
          <w:i/>
          <w:sz w:val="24"/>
          <w:szCs w:val="24"/>
        </w:rPr>
        <w:t>Вариант 1:</w:t>
      </w:r>
    </w:p>
    <w:p w:rsidR="00B120D0" w:rsidRPr="00095087" w:rsidRDefault="00B120D0" w:rsidP="00B120D0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87">
        <w:rPr>
          <w:rFonts w:ascii="Times New Roman" w:hAnsi="Times New Roman" w:cs="Times New Roman"/>
          <w:sz w:val="24"/>
          <w:szCs w:val="24"/>
        </w:rPr>
        <w:t>В представленном</w:t>
      </w:r>
    </w:p>
    <w:p w:rsidR="00B120D0" w:rsidRPr="001677E8" w:rsidRDefault="00B120D0" w:rsidP="00B120D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677E8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1677E8">
        <w:rPr>
          <w:rFonts w:ascii="Times New Roman" w:hAnsi="Times New Roman" w:cs="Times New Roman"/>
          <w:sz w:val="24"/>
          <w:szCs w:val="24"/>
        </w:rPr>
        <w:t>________________</w:t>
      </w:r>
    </w:p>
    <w:p w:rsidR="00B120D0" w:rsidRPr="006C77C1" w:rsidRDefault="00B120D0" w:rsidP="00B120D0">
      <w:pPr>
        <w:pStyle w:val="ConsPlusNonformat"/>
        <w:widowControl/>
        <w:jc w:val="center"/>
        <w:rPr>
          <w:rFonts w:ascii="Times New Roman" w:hAnsi="Times New Roman" w:cs="Times New Roman"/>
          <w:i/>
        </w:rPr>
      </w:pPr>
      <w:r w:rsidRPr="006C77C1">
        <w:rPr>
          <w:rFonts w:ascii="Times New Roman" w:hAnsi="Times New Roman" w:cs="Times New Roman"/>
          <w:i/>
        </w:rPr>
        <w:t>(реквизиты муниципального нормативного правового акта, проекта муниципального нормативного правового акта)</w:t>
      </w:r>
    </w:p>
    <w:p w:rsidR="00B120D0" w:rsidRPr="001677E8" w:rsidRDefault="00B120D0" w:rsidP="00B120D0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77E8">
        <w:rPr>
          <w:rFonts w:ascii="Times New Roman" w:hAnsi="Times New Roman" w:cs="Times New Roman"/>
          <w:sz w:val="24"/>
          <w:szCs w:val="24"/>
        </w:rPr>
        <w:t>коррупциогенные факторы не выявлены.</w:t>
      </w:r>
    </w:p>
    <w:p w:rsidR="00B120D0" w:rsidRPr="001677E8" w:rsidRDefault="00B120D0" w:rsidP="00B120D0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20D0" w:rsidRPr="00095087" w:rsidRDefault="00B120D0" w:rsidP="00B120D0">
      <w:pPr>
        <w:pStyle w:val="ConsPlusNonformat"/>
        <w:widowControl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95087">
        <w:rPr>
          <w:rFonts w:ascii="Times New Roman" w:hAnsi="Times New Roman" w:cs="Times New Roman"/>
          <w:i/>
          <w:sz w:val="24"/>
          <w:szCs w:val="24"/>
        </w:rPr>
        <w:t>Вариант 2:</w:t>
      </w:r>
    </w:p>
    <w:p w:rsidR="00B120D0" w:rsidRPr="00095087" w:rsidRDefault="00B120D0" w:rsidP="00B120D0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5087">
        <w:rPr>
          <w:rFonts w:ascii="Times New Roman" w:hAnsi="Times New Roman" w:cs="Times New Roman"/>
          <w:sz w:val="24"/>
          <w:szCs w:val="24"/>
        </w:rPr>
        <w:t>В представленном</w:t>
      </w:r>
    </w:p>
    <w:p w:rsidR="00B120D0" w:rsidRPr="001677E8" w:rsidRDefault="00B120D0" w:rsidP="00B120D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677E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1677E8">
        <w:rPr>
          <w:rFonts w:ascii="Times New Roman" w:hAnsi="Times New Roman" w:cs="Times New Roman"/>
          <w:sz w:val="24"/>
          <w:szCs w:val="24"/>
        </w:rPr>
        <w:t>_________</w:t>
      </w:r>
    </w:p>
    <w:p w:rsidR="00B120D0" w:rsidRPr="006C77C1" w:rsidRDefault="00B120D0" w:rsidP="00B120D0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i/>
        </w:rPr>
      </w:pPr>
      <w:r w:rsidRPr="006C77C1">
        <w:rPr>
          <w:rFonts w:ascii="Times New Roman" w:hAnsi="Times New Roman" w:cs="Times New Roman"/>
          <w:i/>
        </w:rPr>
        <w:t>(реквизиты муниципального нормативного правового акта, проекта муниципального нормативного правового акта)</w:t>
      </w:r>
    </w:p>
    <w:p w:rsidR="00B120D0" w:rsidRDefault="00B120D0" w:rsidP="00B120D0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77E8">
        <w:rPr>
          <w:rFonts w:ascii="Times New Roman" w:hAnsi="Times New Roman" w:cs="Times New Roman"/>
          <w:sz w:val="24"/>
          <w:szCs w:val="24"/>
        </w:rPr>
        <w:t>выявлены коррупциогенные факторы</w:t>
      </w:r>
      <w:r w:rsidRPr="006C77C1">
        <w:rPr>
          <w:rFonts w:ascii="Times New Roman" w:hAnsi="Times New Roman" w:cs="Times New Roman"/>
          <w:sz w:val="24"/>
          <w:szCs w:val="24"/>
        </w:rPr>
        <w:t>.</w:t>
      </w:r>
    </w:p>
    <w:p w:rsidR="00B120D0" w:rsidRPr="001677E8" w:rsidRDefault="00E5126E" w:rsidP="00B120D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B120D0" w:rsidRPr="006C77C1">
          <w:rPr>
            <w:rFonts w:ascii="Times New Roman" w:hAnsi="Times New Roman" w:cs="Times New Roman"/>
            <w:sz w:val="24"/>
            <w:szCs w:val="24"/>
          </w:rPr>
          <w:t>&lt;*&gt;</w:t>
        </w:r>
      </w:hyperlink>
      <w:r w:rsidR="00B120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120D0" w:rsidRDefault="00B120D0" w:rsidP="00B120D0">
      <w:pPr>
        <w:pStyle w:val="ConsPlusNonformat"/>
        <w:widowControl/>
        <w:spacing w:before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677E8">
        <w:rPr>
          <w:rFonts w:ascii="Times New Roman" w:hAnsi="Times New Roman" w:cs="Times New Roman"/>
          <w:sz w:val="24"/>
          <w:szCs w:val="24"/>
        </w:rPr>
        <w:t xml:space="preserve">В целях устранения выявленных </w:t>
      </w:r>
      <w:r>
        <w:rPr>
          <w:rFonts w:ascii="Times New Roman" w:hAnsi="Times New Roman" w:cs="Times New Roman"/>
          <w:sz w:val="24"/>
          <w:szCs w:val="24"/>
        </w:rPr>
        <w:t xml:space="preserve">коррупциогенных факторов </w:t>
      </w:r>
      <w:r w:rsidRPr="001677E8">
        <w:rPr>
          <w:rFonts w:ascii="Times New Roman" w:hAnsi="Times New Roman" w:cs="Times New Roman"/>
          <w:sz w:val="24"/>
          <w:szCs w:val="24"/>
        </w:rPr>
        <w:t>предлагается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77E8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Pr="001677E8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B120D0" w:rsidRPr="001677E8" w:rsidRDefault="00B120D0" w:rsidP="00B120D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C77C1">
        <w:rPr>
          <w:rFonts w:ascii="Times New Roman" w:hAnsi="Times New Roman" w:cs="Times New Roman"/>
          <w:i/>
        </w:rPr>
        <w:t>(указывается способ устранения коррупциогенных факторов: исключение из текста документа, изложение его в другой редакции, внесение иных изменений в текст рассматриваемого документа или иной способ)</w:t>
      </w:r>
      <w:r w:rsidRPr="001677E8">
        <w:rPr>
          <w:rFonts w:ascii="Times New Roman" w:hAnsi="Times New Roman" w:cs="Times New Roman"/>
          <w:sz w:val="24"/>
          <w:szCs w:val="24"/>
        </w:rPr>
        <w:t>.</w:t>
      </w:r>
    </w:p>
    <w:p w:rsidR="00B120D0" w:rsidRPr="001677E8" w:rsidRDefault="00B120D0" w:rsidP="00B120D0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77E8">
        <w:rPr>
          <w:rFonts w:ascii="Times New Roman" w:hAnsi="Times New Roman" w:cs="Times New Roman"/>
          <w:sz w:val="24"/>
          <w:szCs w:val="24"/>
        </w:rPr>
        <w:t>_________________________________  ________________  ______________________</w:t>
      </w:r>
    </w:p>
    <w:p w:rsidR="00B120D0" w:rsidRPr="006C77C1" w:rsidRDefault="00B120D0" w:rsidP="00B120D0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i/>
        </w:rPr>
      </w:pPr>
      <w:r w:rsidRPr="006C77C1">
        <w:rPr>
          <w:rFonts w:ascii="Times New Roman" w:hAnsi="Times New Roman" w:cs="Times New Roman"/>
          <w:i/>
        </w:rPr>
        <w:t xml:space="preserve">(наименование должности)      </w:t>
      </w:r>
      <w:r>
        <w:rPr>
          <w:rFonts w:ascii="Times New Roman" w:hAnsi="Times New Roman" w:cs="Times New Roman"/>
          <w:i/>
        </w:rPr>
        <w:t xml:space="preserve">                       </w:t>
      </w:r>
      <w:r w:rsidRPr="006C77C1">
        <w:rPr>
          <w:rFonts w:ascii="Times New Roman" w:hAnsi="Times New Roman" w:cs="Times New Roman"/>
          <w:i/>
        </w:rPr>
        <w:t xml:space="preserve">    (подпись)       </w:t>
      </w:r>
      <w:r>
        <w:rPr>
          <w:rFonts w:ascii="Times New Roman" w:hAnsi="Times New Roman" w:cs="Times New Roman"/>
          <w:i/>
        </w:rPr>
        <w:t xml:space="preserve">                  </w:t>
      </w:r>
      <w:r w:rsidRPr="006C77C1">
        <w:rPr>
          <w:rFonts w:ascii="Times New Roman" w:hAnsi="Times New Roman" w:cs="Times New Roman"/>
          <w:i/>
        </w:rPr>
        <w:t xml:space="preserve"> (инициалы, фамилия)</w:t>
      </w:r>
    </w:p>
    <w:p w:rsidR="00B120D0" w:rsidRPr="001677E8" w:rsidRDefault="00B120D0" w:rsidP="00B120D0">
      <w:pPr>
        <w:pStyle w:val="ConsPlusNonformat"/>
        <w:widowControl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677E8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B120D0" w:rsidRPr="006C77C1" w:rsidRDefault="00B120D0" w:rsidP="00F318B2">
      <w:pPr>
        <w:autoSpaceDE w:val="0"/>
        <w:autoSpaceDN w:val="0"/>
        <w:adjustRightInd w:val="0"/>
        <w:jc w:val="both"/>
        <w:outlineLvl w:val="0"/>
      </w:pPr>
      <w:r w:rsidRPr="006C77C1">
        <w:t>&lt;*&gt; Отражаются все положен</w:t>
      </w:r>
      <w:r>
        <w:t>ия нормативного правового акта или</w:t>
      </w:r>
      <w:r w:rsidRPr="006C77C1">
        <w:t xml:space="preserve"> проекта </w:t>
      </w:r>
      <w:r>
        <w:t xml:space="preserve">нормативного правового акта, </w:t>
      </w:r>
      <w:r w:rsidRPr="006C77C1">
        <w:t>в котор</w:t>
      </w:r>
      <w:r>
        <w:t>ом</w:t>
      </w:r>
      <w:r w:rsidRPr="006C77C1">
        <w:t xml:space="preserve"> выявлены коррупциогенные факторы, с указанием его структурных единиц (разделов, глав, статей, частей, пунктов, подпунктов, абзацев) и соответствующих коррупциогенных факторов со ссылкой на положения </w:t>
      </w:r>
      <w:hyperlink r:id="rId13" w:history="1">
        <w:r w:rsidRPr="006C77C1">
          <w:t>методики</w:t>
        </w:r>
      </w:hyperlink>
      <w:r w:rsidRPr="006C77C1">
        <w:t>, утвержденной Постановлением Правитель</w:t>
      </w:r>
      <w:r>
        <w:t>ства Российской Федерации от 26.02.</w:t>
      </w:r>
      <w:r w:rsidRPr="006C77C1">
        <w:t>2010</w:t>
      </w:r>
      <w:r>
        <w:t xml:space="preserve"> №</w:t>
      </w:r>
      <w:r w:rsidRPr="006C77C1">
        <w:t>96</w:t>
      </w:r>
      <w:r>
        <w:t>.</w:t>
      </w:r>
    </w:p>
    <w:p w:rsidR="00DA22F7" w:rsidRPr="00F158FD" w:rsidRDefault="00DA22F7" w:rsidP="00B120D0">
      <w:pPr>
        <w:ind w:firstLine="567"/>
        <w:jc w:val="both"/>
        <w:rPr>
          <w:sz w:val="18"/>
        </w:rPr>
      </w:pPr>
    </w:p>
    <w:sectPr w:rsidR="00DA22F7" w:rsidRPr="00F158FD" w:rsidSect="00B736D0">
      <w:endnotePr>
        <w:numFmt w:val="decimal"/>
      </w:endnotePr>
      <w:pgSz w:w="11907" w:h="16840"/>
      <w:pgMar w:top="993" w:right="851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49BF" w:rsidRDefault="009F49BF" w:rsidP="00B15728">
      <w:pPr>
        <w:pStyle w:val="3"/>
      </w:pPr>
      <w:r>
        <w:separator/>
      </w:r>
    </w:p>
  </w:endnote>
  <w:endnote w:type="continuationSeparator" w:id="1">
    <w:p w:rsidR="009F49BF" w:rsidRDefault="009F49BF" w:rsidP="00B15728">
      <w:pPr>
        <w:pStyle w:val="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49BF" w:rsidRDefault="009F49BF" w:rsidP="00B15728">
      <w:pPr>
        <w:pStyle w:val="3"/>
      </w:pPr>
      <w:r>
        <w:separator/>
      </w:r>
    </w:p>
  </w:footnote>
  <w:footnote w:type="continuationSeparator" w:id="1">
    <w:p w:rsidR="009F49BF" w:rsidRDefault="009F49BF" w:rsidP="00B15728">
      <w:pPr>
        <w:pStyle w:val="3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oNotHyphenateCaps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3D5D7F"/>
    <w:rsid w:val="0001264D"/>
    <w:rsid w:val="00015FE9"/>
    <w:rsid w:val="00020451"/>
    <w:rsid w:val="00037C49"/>
    <w:rsid w:val="000452B1"/>
    <w:rsid w:val="00055E1A"/>
    <w:rsid w:val="00074B24"/>
    <w:rsid w:val="000827DE"/>
    <w:rsid w:val="000845AC"/>
    <w:rsid w:val="00087E78"/>
    <w:rsid w:val="000A4475"/>
    <w:rsid w:val="000C4A4A"/>
    <w:rsid w:val="000E3510"/>
    <w:rsid w:val="000E3737"/>
    <w:rsid w:val="000E456A"/>
    <w:rsid w:val="000F5DA4"/>
    <w:rsid w:val="0010439D"/>
    <w:rsid w:val="00104771"/>
    <w:rsid w:val="00105329"/>
    <w:rsid w:val="001121DC"/>
    <w:rsid w:val="001153B0"/>
    <w:rsid w:val="0012050F"/>
    <w:rsid w:val="00131FB6"/>
    <w:rsid w:val="00133FB7"/>
    <w:rsid w:val="001459D9"/>
    <w:rsid w:val="001521E8"/>
    <w:rsid w:val="00154D21"/>
    <w:rsid w:val="00157750"/>
    <w:rsid w:val="00164FBD"/>
    <w:rsid w:val="001671CD"/>
    <w:rsid w:val="001802BC"/>
    <w:rsid w:val="001831E3"/>
    <w:rsid w:val="0018349A"/>
    <w:rsid w:val="00194705"/>
    <w:rsid w:val="001A4827"/>
    <w:rsid w:val="001B0DD3"/>
    <w:rsid w:val="001C05CB"/>
    <w:rsid w:val="001F0B2A"/>
    <w:rsid w:val="00215D1D"/>
    <w:rsid w:val="002166B1"/>
    <w:rsid w:val="0022029E"/>
    <w:rsid w:val="002341E6"/>
    <w:rsid w:val="00237A4B"/>
    <w:rsid w:val="002416B7"/>
    <w:rsid w:val="00245129"/>
    <w:rsid w:val="00281C6C"/>
    <w:rsid w:val="002844FB"/>
    <w:rsid w:val="00296E91"/>
    <w:rsid w:val="002A110C"/>
    <w:rsid w:val="002A1757"/>
    <w:rsid w:val="002A1954"/>
    <w:rsid w:val="002A6E82"/>
    <w:rsid w:val="002B174C"/>
    <w:rsid w:val="002D2211"/>
    <w:rsid w:val="002E54A2"/>
    <w:rsid w:val="002E58B2"/>
    <w:rsid w:val="00311607"/>
    <w:rsid w:val="00313C3A"/>
    <w:rsid w:val="003201A8"/>
    <w:rsid w:val="00321186"/>
    <w:rsid w:val="003225DF"/>
    <w:rsid w:val="00326F3C"/>
    <w:rsid w:val="003367AD"/>
    <w:rsid w:val="00337E48"/>
    <w:rsid w:val="0034546F"/>
    <w:rsid w:val="00357D81"/>
    <w:rsid w:val="00357E1C"/>
    <w:rsid w:val="00363499"/>
    <w:rsid w:val="003909D4"/>
    <w:rsid w:val="003912E8"/>
    <w:rsid w:val="003B0061"/>
    <w:rsid w:val="003C2EEE"/>
    <w:rsid w:val="003D5D7F"/>
    <w:rsid w:val="003E7AF2"/>
    <w:rsid w:val="003F0941"/>
    <w:rsid w:val="003F19A8"/>
    <w:rsid w:val="0040319B"/>
    <w:rsid w:val="004110F2"/>
    <w:rsid w:val="004127E0"/>
    <w:rsid w:val="00414D83"/>
    <w:rsid w:val="00423FFE"/>
    <w:rsid w:val="004300BA"/>
    <w:rsid w:val="0043028A"/>
    <w:rsid w:val="00451E19"/>
    <w:rsid w:val="00456D2E"/>
    <w:rsid w:val="00456F76"/>
    <w:rsid w:val="0046304D"/>
    <w:rsid w:val="0047103E"/>
    <w:rsid w:val="00473580"/>
    <w:rsid w:val="00497B69"/>
    <w:rsid w:val="004A41B7"/>
    <w:rsid w:val="004A5115"/>
    <w:rsid w:val="004C4881"/>
    <w:rsid w:val="004D0658"/>
    <w:rsid w:val="004D4E6E"/>
    <w:rsid w:val="004F1D57"/>
    <w:rsid w:val="004F5AE9"/>
    <w:rsid w:val="005044EB"/>
    <w:rsid w:val="00507A33"/>
    <w:rsid w:val="00511D97"/>
    <w:rsid w:val="00512049"/>
    <w:rsid w:val="00515EFF"/>
    <w:rsid w:val="00534281"/>
    <w:rsid w:val="005363BD"/>
    <w:rsid w:val="005460E4"/>
    <w:rsid w:val="00553C47"/>
    <w:rsid w:val="00555394"/>
    <w:rsid w:val="005555F3"/>
    <w:rsid w:val="00567CC9"/>
    <w:rsid w:val="005844DE"/>
    <w:rsid w:val="00594C02"/>
    <w:rsid w:val="005A0743"/>
    <w:rsid w:val="005C34FF"/>
    <w:rsid w:val="005C4613"/>
    <w:rsid w:val="005C645F"/>
    <w:rsid w:val="005F6D5A"/>
    <w:rsid w:val="006017E3"/>
    <w:rsid w:val="00621842"/>
    <w:rsid w:val="00632872"/>
    <w:rsid w:val="006506F8"/>
    <w:rsid w:val="0065472F"/>
    <w:rsid w:val="006774B4"/>
    <w:rsid w:val="006802A4"/>
    <w:rsid w:val="00690439"/>
    <w:rsid w:val="006A2018"/>
    <w:rsid w:val="006A2B1B"/>
    <w:rsid w:val="006B1C20"/>
    <w:rsid w:val="006C148A"/>
    <w:rsid w:val="006E1510"/>
    <w:rsid w:val="006E4E1D"/>
    <w:rsid w:val="006F297D"/>
    <w:rsid w:val="006F360F"/>
    <w:rsid w:val="00706720"/>
    <w:rsid w:val="00723BE8"/>
    <w:rsid w:val="00734A6A"/>
    <w:rsid w:val="007372B8"/>
    <w:rsid w:val="00762AC0"/>
    <w:rsid w:val="007725AF"/>
    <w:rsid w:val="007A163B"/>
    <w:rsid w:val="007A5C8D"/>
    <w:rsid w:val="007B7AA2"/>
    <w:rsid w:val="007C260E"/>
    <w:rsid w:val="007C58CF"/>
    <w:rsid w:val="007D7406"/>
    <w:rsid w:val="007E765B"/>
    <w:rsid w:val="00824ECC"/>
    <w:rsid w:val="008478AC"/>
    <w:rsid w:val="008525B5"/>
    <w:rsid w:val="00862701"/>
    <w:rsid w:val="008643A6"/>
    <w:rsid w:val="00873285"/>
    <w:rsid w:val="00880391"/>
    <w:rsid w:val="00893540"/>
    <w:rsid w:val="008A1C90"/>
    <w:rsid w:val="008A73A2"/>
    <w:rsid w:val="008A7B68"/>
    <w:rsid w:val="008E7F5A"/>
    <w:rsid w:val="008F0888"/>
    <w:rsid w:val="00902E29"/>
    <w:rsid w:val="00904E55"/>
    <w:rsid w:val="00911DD8"/>
    <w:rsid w:val="0091314C"/>
    <w:rsid w:val="009376F4"/>
    <w:rsid w:val="00940FC8"/>
    <w:rsid w:val="009435AA"/>
    <w:rsid w:val="009478CD"/>
    <w:rsid w:val="00951833"/>
    <w:rsid w:val="0095559E"/>
    <w:rsid w:val="0096083B"/>
    <w:rsid w:val="00967295"/>
    <w:rsid w:val="0097087E"/>
    <w:rsid w:val="00971DDD"/>
    <w:rsid w:val="0098129C"/>
    <w:rsid w:val="0099299D"/>
    <w:rsid w:val="009935C0"/>
    <w:rsid w:val="00994059"/>
    <w:rsid w:val="009A0861"/>
    <w:rsid w:val="009A4624"/>
    <w:rsid w:val="009A4827"/>
    <w:rsid w:val="009B01F6"/>
    <w:rsid w:val="009B46D5"/>
    <w:rsid w:val="009C7D1F"/>
    <w:rsid w:val="009F068C"/>
    <w:rsid w:val="009F14A0"/>
    <w:rsid w:val="009F1534"/>
    <w:rsid w:val="009F49BF"/>
    <w:rsid w:val="00A11E37"/>
    <w:rsid w:val="00A122A4"/>
    <w:rsid w:val="00A23DDC"/>
    <w:rsid w:val="00A245CB"/>
    <w:rsid w:val="00A25432"/>
    <w:rsid w:val="00A37AEA"/>
    <w:rsid w:val="00A44291"/>
    <w:rsid w:val="00A54115"/>
    <w:rsid w:val="00A62C89"/>
    <w:rsid w:val="00A65846"/>
    <w:rsid w:val="00A70F16"/>
    <w:rsid w:val="00A83ABC"/>
    <w:rsid w:val="00A9406E"/>
    <w:rsid w:val="00AA5382"/>
    <w:rsid w:val="00AD1431"/>
    <w:rsid w:val="00AD73CE"/>
    <w:rsid w:val="00B120D0"/>
    <w:rsid w:val="00B15728"/>
    <w:rsid w:val="00B15F88"/>
    <w:rsid w:val="00B20A1C"/>
    <w:rsid w:val="00B317C3"/>
    <w:rsid w:val="00B45EAC"/>
    <w:rsid w:val="00B53DD6"/>
    <w:rsid w:val="00B736D0"/>
    <w:rsid w:val="00B87306"/>
    <w:rsid w:val="00B92DBD"/>
    <w:rsid w:val="00BD038E"/>
    <w:rsid w:val="00BD0F9D"/>
    <w:rsid w:val="00BE587C"/>
    <w:rsid w:val="00BE74BF"/>
    <w:rsid w:val="00BF5864"/>
    <w:rsid w:val="00C01157"/>
    <w:rsid w:val="00C06859"/>
    <w:rsid w:val="00C10528"/>
    <w:rsid w:val="00C27014"/>
    <w:rsid w:val="00C335EF"/>
    <w:rsid w:val="00C348DC"/>
    <w:rsid w:val="00C36368"/>
    <w:rsid w:val="00C57B0F"/>
    <w:rsid w:val="00C616E1"/>
    <w:rsid w:val="00C81C3C"/>
    <w:rsid w:val="00C86F9E"/>
    <w:rsid w:val="00C96280"/>
    <w:rsid w:val="00CA299A"/>
    <w:rsid w:val="00CA2F7F"/>
    <w:rsid w:val="00CA4AD4"/>
    <w:rsid w:val="00CC1EB3"/>
    <w:rsid w:val="00CF2F09"/>
    <w:rsid w:val="00D05D45"/>
    <w:rsid w:val="00D34432"/>
    <w:rsid w:val="00D4332C"/>
    <w:rsid w:val="00D43E0A"/>
    <w:rsid w:val="00D44318"/>
    <w:rsid w:val="00D73B9E"/>
    <w:rsid w:val="00D745F6"/>
    <w:rsid w:val="00D750C7"/>
    <w:rsid w:val="00D87C75"/>
    <w:rsid w:val="00D87EFF"/>
    <w:rsid w:val="00D91493"/>
    <w:rsid w:val="00D958EF"/>
    <w:rsid w:val="00D95E55"/>
    <w:rsid w:val="00DA22F7"/>
    <w:rsid w:val="00DA5E32"/>
    <w:rsid w:val="00DB4683"/>
    <w:rsid w:val="00DC3F84"/>
    <w:rsid w:val="00DC68C8"/>
    <w:rsid w:val="00E10A16"/>
    <w:rsid w:val="00E137A5"/>
    <w:rsid w:val="00E15C74"/>
    <w:rsid w:val="00E229D9"/>
    <w:rsid w:val="00E24033"/>
    <w:rsid w:val="00E24BF6"/>
    <w:rsid w:val="00E40BE9"/>
    <w:rsid w:val="00E5126E"/>
    <w:rsid w:val="00E55591"/>
    <w:rsid w:val="00E56917"/>
    <w:rsid w:val="00E577BC"/>
    <w:rsid w:val="00E62223"/>
    <w:rsid w:val="00E64852"/>
    <w:rsid w:val="00E7117B"/>
    <w:rsid w:val="00E7702B"/>
    <w:rsid w:val="00E9027A"/>
    <w:rsid w:val="00E94F89"/>
    <w:rsid w:val="00EB1104"/>
    <w:rsid w:val="00EC2855"/>
    <w:rsid w:val="00EC2AA2"/>
    <w:rsid w:val="00EC7552"/>
    <w:rsid w:val="00EC7701"/>
    <w:rsid w:val="00EC7F3E"/>
    <w:rsid w:val="00ED094C"/>
    <w:rsid w:val="00ED11F3"/>
    <w:rsid w:val="00ED7DA4"/>
    <w:rsid w:val="00EF36C9"/>
    <w:rsid w:val="00EF5F28"/>
    <w:rsid w:val="00F128B8"/>
    <w:rsid w:val="00F158FD"/>
    <w:rsid w:val="00F318B2"/>
    <w:rsid w:val="00F34FBB"/>
    <w:rsid w:val="00F42523"/>
    <w:rsid w:val="00F502A1"/>
    <w:rsid w:val="00F520EB"/>
    <w:rsid w:val="00F54128"/>
    <w:rsid w:val="00F55C35"/>
    <w:rsid w:val="00F75533"/>
    <w:rsid w:val="00F77686"/>
    <w:rsid w:val="00F90B0C"/>
    <w:rsid w:val="00F94185"/>
    <w:rsid w:val="00FA7A12"/>
    <w:rsid w:val="00FB3542"/>
    <w:rsid w:val="00FC0567"/>
    <w:rsid w:val="00FC1ABB"/>
    <w:rsid w:val="00FC45A6"/>
    <w:rsid w:val="00FC6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56F76"/>
    <w:pPr>
      <w:widowControl w:val="0"/>
    </w:pPr>
  </w:style>
  <w:style w:type="paragraph" w:styleId="1">
    <w:name w:val="heading 1"/>
    <w:basedOn w:val="a"/>
    <w:next w:val="a"/>
    <w:qFormat/>
    <w:rsid w:val="00456F76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456F76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15775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56F76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56F76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5C34F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E56917"/>
    <w:rPr>
      <w:rFonts w:ascii="Tahoma" w:hAnsi="Tahoma" w:cs="Tahoma"/>
      <w:sz w:val="16"/>
      <w:szCs w:val="16"/>
    </w:rPr>
  </w:style>
  <w:style w:type="character" w:styleId="a7">
    <w:name w:val="Hyperlink"/>
    <w:rsid w:val="005555F3"/>
    <w:rPr>
      <w:color w:val="0000FF"/>
      <w:u w:val="single"/>
    </w:rPr>
  </w:style>
  <w:style w:type="paragraph" w:customStyle="1" w:styleId="ConsPlusTitle">
    <w:name w:val="ConsPlusTitle"/>
    <w:rsid w:val="00E7702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EC285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Знак Знак Знак1 Знак Знак Знак Знак"/>
    <w:basedOn w:val="a"/>
    <w:rsid w:val="00E229D9"/>
    <w:pPr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Nonformat">
    <w:name w:val="ConsPlusNonformat"/>
    <w:rsid w:val="00423F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footnote text"/>
    <w:basedOn w:val="a"/>
    <w:link w:val="a9"/>
    <w:rsid w:val="00F158FD"/>
  </w:style>
  <w:style w:type="character" w:customStyle="1" w:styleId="a9">
    <w:name w:val="Текст сноски Знак"/>
    <w:basedOn w:val="a0"/>
    <w:link w:val="a8"/>
    <w:rsid w:val="00F158FD"/>
  </w:style>
  <w:style w:type="character" w:styleId="aa">
    <w:name w:val="footnote reference"/>
    <w:rsid w:val="00F158FD"/>
    <w:rPr>
      <w:vertAlign w:val="superscript"/>
    </w:rPr>
  </w:style>
  <w:style w:type="paragraph" w:customStyle="1" w:styleId="Char">
    <w:name w:val="Char"/>
    <w:basedOn w:val="a"/>
    <w:rsid w:val="0015775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nformat0">
    <w:name w:val="consplusnonformat"/>
    <w:basedOn w:val="a"/>
    <w:rsid w:val="0015775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b">
    <w:name w:val="Знак Знак Знак Знак Знак Знак Знак Знак Знак Знак"/>
    <w:basedOn w:val="a"/>
    <w:rsid w:val="00157750"/>
    <w:pPr>
      <w:widowControl/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styleId="ac">
    <w:name w:val="No Spacing"/>
    <w:qFormat/>
    <w:rsid w:val="00CF2F09"/>
    <w:rPr>
      <w:sz w:val="24"/>
      <w:szCs w:val="24"/>
    </w:rPr>
  </w:style>
  <w:style w:type="character" w:customStyle="1" w:styleId="apple-converted-space">
    <w:name w:val="apple-converted-space"/>
    <w:basedOn w:val="a0"/>
    <w:rsid w:val="00CF2F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8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011;n=53841;fld=134;dst=100959" TargetMode="External"/><Relationship Id="rId13" Type="http://schemas.openxmlformats.org/officeDocument/2006/relationships/hyperlink" Target="consultantplus://offline/main?base=LAW;n=98088;fld=134;dst=10002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main?base=LAW;n=117671;fld=134;dst=101150" TargetMode="External"/><Relationship Id="rId12" Type="http://schemas.openxmlformats.org/officeDocument/2006/relationships/hyperlink" Target="consultantplus://offline/main?base=LAW;n=99352;fld=134;dst=10002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ivo.garant.ru/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main?base=LAW;n=98088;fld=134;dst=100027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main?base=LAW;n=117671;fld=134;dst=101150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herepkova\Application%20Data\Microsoft\&#1064;&#1072;&#1073;&#1083;&#1086;&#1085;&#1099;\&#1053;&#1086;&#1074;&#1099;&#1077;%20&#1075;&#1077;&#1088;&#1073;&#1086;&#1074;&#1099;&#1077;%20&#1073;&#1083;&#1072;&#1085;&#1082;&#1080;\&#1041;&#1083;&#1072;&#1085;&#1082;%20&#1087;&#1080;&#1089;&#1100;&#1084;&#1072;%20&#1072;&#1087;&#1087;&#1072;&#1088;&#1072;&#1090;&#1072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письма аппарата Правительства.dot</Template>
  <TotalTime>5</TotalTime>
  <Pages>6</Pages>
  <Words>1833</Words>
  <Characters>10453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</Company>
  <LinksUpToDate>false</LinksUpToDate>
  <CharactersWithSpaces>12262</CharactersWithSpaces>
  <SharedDoc>false</SharedDoc>
  <HLinks>
    <vt:vector size="42" baseType="variant">
      <vt:variant>
        <vt:i4>983121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consultantplus://offline/main?base=LAW;n=98088;fld=134;dst=100027</vt:lpwstr>
      </vt:variant>
      <vt:variant>
        <vt:lpwstr/>
      </vt:variant>
      <vt:variant>
        <vt:i4>393309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consultantplus://offline/main?base=LAW;n=99352;fld=134;dst=100024</vt:lpwstr>
      </vt:variant>
      <vt:variant>
        <vt:lpwstr/>
      </vt:variant>
      <vt:variant>
        <vt:i4>7733359</vt:i4>
      </vt:variant>
      <vt:variant>
        <vt:i4>12</vt:i4>
      </vt:variant>
      <vt:variant>
        <vt:i4>0</vt:i4>
      </vt:variant>
      <vt:variant>
        <vt:i4>5</vt:i4>
      </vt:variant>
      <vt:variant>
        <vt:lpwstr>http://ivo.garant.ru/</vt:lpwstr>
      </vt:variant>
      <vt:variant>
        <vt:lpwstr>/document/195958/entry/313</vt:lpwstr>
      </vt:variant>
      <vt:variant>
        <vt:i4>983121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consultantplus://offline/main?base=LAW;n=98088;fld=134;dst=100027</vt:lpwstr>
      </vt:variant>
      <vt:variant>
        <vt:lpwstr/>
      </vt:variant>
      <vt:variant>
        <vt:i4>3539049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consultantplus://offline/main?base=LAW;n=117671;fld=134;dst=101150</vt:lpwstr>
      </vt:variant>
      <vt:variant>
        <vt:lpwstr/>
      </vt:variant>
      <vt:variant>
        <vt:i4>786452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consultantplus://offline/main?base=RLAW011;n=53841;fld=134;dst=100959</vt:lpwstr>
      </vt:variant>
      <vt:variant>
        <vt:lpwstr/>
      </vt:variant>
      <vt:variant>
        <vt:i4>3539049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consultantplus://offline/main?base=LAW;n=117671;fld=134;dst=101150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Cherepkova</dc:creator>
  <cp:lastModifiedBy>User</cp:lastModifiedBy>
  <cp:revision>4</cp:revision>
  <cp:lastPrinted>2025-03-03T07:08:00Z</cp:lastPrinted>
  <dcterms:created xsi:type="dcterms:W3CDTF">2025-02-24T05:25:00Z</dcterms:created>
  <dcterms:modified xsi:type="dcterms:W3CDTF">2025-03-11T11:44:00Z</dcterms:modified>
</cp:coreProperties>
</file>